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038A3" w14:textId="18A5DA49" w:rsidR="00F320CA" w:rsidRDefault="00580AA0" w:rsidP="006436D3">
      <w:pPr>
        <w:jc w:val="right"/>
      </w:pPr>
      <w:r>
        <w:t>Patikslintas p</w:t>
      </w:r>
      <w:r w:rsidR="00F320CA">
        <w:t>rojektas</w:t>
      </w:r>
    </w:p>
    <w:p w14:paraId="69AF0C14" w14:textId="5B2877E2" w:rsidR="00580AA0" w:rsidRPr="006436D3" w:rsidRDefault="00580AA0" w:rsidP="006436D3">
      <w:pPr>
        <w:jc w:val="right"/>
        <w:rPr>
          <w:lang w:val="en-US"/>
        </w:rPr>
      </w:pPr>
      <w:r>
        <w:t>Nr. TSP-296</w:t>
      </w:r>
    </w:p>
    <w:p w14:paraId="0D999B3C" w14:textId="77777777" w:rsidR="00F320CA" w:rsidRDefault="00F320CA">
      <w:pPr>
        <w:jc w:val="center"/>
        <w:rPr>
          <w:b/>
          <w:bCs/>
          <w:lang w:val="en-US"/>
        </w:rPr>
      </w:pPr>
    </w:p>
    <w:p w14:paraId="58E5145A" w14:textId="77777777" w:rsidR="00FC1CD3" w:rsidRDefault="00F20019">
      <w:pPr>
        <w:jc w:val="center"/>
        <w:rPr>
          <w:b/>
        </w:rPr>
      </w:pPr>
      <w:r>
        <w:rPr>
          <w:b/>
          <w:lang w:val="en-US"/>
        </w:rPr>
        <w:t xml:space="preserve">JURBARKO RAJONO </w:t>
      </w:r>
      <w:r>
        <w:rPr>
          <w:b/>
        </w:rPr>
        <w:t>SAVIVALDYBĖS TARYBA</w:t>
      </w:r>
    </w:p>
    <w:p w14:paraId="674AAC71" w14:textId="77777777" w:rsidR="00FC1CD3" w:rsidRDefault="00FC1CD3">
      <w:pPr>
        <w:rPr>
          <w:lang w:val="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FC1CD3" w14:paraId="7072E34E" w14:textId="77777777">
        <w:trPr>
          <w:cantSplit/>
        </w:trPr>
        <w:tc>
          <w:tcPr>
            <w:tcW w:w="9654" w:type="dxa"/>
            <w:tcBorders>
              <w:top w:val="nil"/>
              <w:left w:val="nil"/>
              <w:bottom w:val="nil"/>
              <w:right w:val="nil"/>
            </w:tcBorders>
          </w:tcPr>
          <w:p w14:paraId="36C64C89" w14:textId="77777777" w:rsidR="00FC1CD3" w:rsidRDefault="00F20019">
            <w:pPr>
              <w:pStyle w:val="Antrat1"/>
              <w:rPr>
                <w:caps/>
                <w:szCs w:val="24"/>
                <w:lang w:val="lt-LT"/>
              </w:rPr>
            </w:pPr>
            <w:r>
              <w:rPr>
                <w:szCs w:val="24"/>
                <w:lang w:val="lt-LT"/>
              </w:rPr>
              <w:t>SPRENDIMAS</w:t>
            </w:r>
          </w:p>
        </w:tc>
      </w:tr>
      <w:tr w:rsidR="00FC1CD3" w14:paraId="1632A8D0" w14:textId="77777777">
        <w:trPr>
          <w:cantSplit/>
        </w:trPr>
        <w:tc>
          <w:tcPr>
            <w:tcW w:w="9654" w:type="dxa"/>
            <w:tcBorders>
              <w:top w:val="nil"/>
              <w:left w:val="nil"/>
              <w:bottom w:val="nil"/>
              <w:right w:val="nil"/>
            </w:tcBorders>
          </w:tcPr>
          <w:p w14:paraId="028728BE" w14:textId="16CC1350" w:rsidR="00FC1CD3" w:rsidRPr="00AE61D9" w:rsidRDefault="00A1328F">
            <w:pPr>
              <w:pStyle w:val="Antrats"/>
              <w:tabs>
                <w:tab w:val="left" w:pos="1296"/>
              </w:tabs>
              <w:jc w:val="center"/>
              <w:rPr>
                <w:b/>
                <w:caps/>
              </w:rPr>
            </w:pPr>
            <w:r>
              <w:rPr>
                <w:b/>
              </w:rPr>
              <w:t>DĖL JURBARKO RAJONO SAVIVALDYBĖS VIEŠOSIOS BIBLIOTEKOS NUOSTATŲ PATVIRTINIMO</w:t>
            </w:r>
            <w:r w:rsidR="00EF7E5A" w:rsidRPr="00AE61D9">
              <w:rPr>
                <w:b/>
              </w:rPr>
              <w:fldChar w:fldCharType="begin">
                <w:ffData>
                  <w:name w:val="DOC_DATA"/>
                  <w:enabled/>
                  <w:calcOnExit w:val="0"/>
                  <w:textInput>
                    <w:default w:val="{$DOC_DATA}"/>
                  </w:textInput>
                </w:ffData>
              </w:fldChar>
            </w:r>
            <w:r w:rsidR="00F20019" w:rsidRPr="005231DA">
              <w:rPr>
                <w:b/>
              </w:rPr>
              <w:instrText xml:space="preserve"> FORMTEXT </w:instrText>
            </w:r>
            <w:r w:rsidR="00EF7E5A" w:rsidRPr="00AE61D9">
              <w:rPr>
                <w:b/>
              </w:rPr>
            </w:r>
            <w:r w:rsidR="00EF7E5A" w:rsidRPr="00AE61D9">
              <w:rPr>
                <w:b/>
              </w:rPr>
              <w:fldChar w:fldCharType="separate"/>
            </w:r>
            <w:r w:rsidR="00EF7E5A" w:rsidRPr="00AE61D9">
              <w:rPr>
                <w:b/>
              </w:rPr>
              <w:fldChar w:fldCharType="end"/>
            </w:r>
          </w:p>
        </w:tc>
      </w:tr>
      <w:tr w:rsidR="00FC1CD3" w14:paraId="2B7E556F" w14:textId="77777777">
        <w:trPr>
          <w:cantSplit/>
        </w:trPr>
        <w:tc>
          <w:tcPr>
            <w:tcW w:w="9654" w:type="dxa"/>
            <w:tcBorders>
              <w:top w:val="nil"/>
              <w:left w:val="nil"/>
              <w:bottom w:val="nil"/>
              <w:right w:val="nil"/>
            </w:tcBorders>
          </w:tcPr>
          <w:p w14:paraId="3082F85A" w14:textId="77777777" w:rsidR="00FC1CD3" w:rsidRPr="00AE61D9" w:rsidRDefault="00FC1CD3">
            <w:pPr>
              <w:pStyle w:val="Antrats"/>
              <w:tabs>
                <w:tab w:val="left" w:pos="1296"/>
              </w:tabs>
              <w:jc w:val="center"/>
              <w:rPr>
                <w:b/>
                <w:caps/>
              </w:rPr>
            </w:pPr>
          </w:p>
        </w:tc>
      </w:tr>
      <w:tr w:rsidR="00FC1CD3" w14:paraId="2AC6EA12" w14:textId="77777777" w:rsidTr="00BA627E">
        <w:trPr>
          <w:cantSplit/>
          <w:trHeight w:val="359"/>
        </w:trPr>
        <w:tc>
          <w:tcPr>
            <w:tcW w:w="9654" w:type="dxa"/>
            <w:tcBorders>
              <w:top w:val="nil"/>
              <w:left w:val="nil"/>
              <w:bottom w:val="nil"/>
              <w:right w:val="nil"/>
            </w:tcBorders>
          </w:tcPr>
          <w:p w14:paraId="28A05AC4" w14:textId="6CC1C6E7" w:rsidR="00FC1CD3" w:rsidRPr="00AE61D9" w:rsidRDefault="00A1328F" w:rsidP="004B0CB9">
            <w:pPr>
              <w:pStyle w:val="Antrats"/>
              <w:tabs>
                <w:tab w:val="left" w:pos="1296"/>
              </w:tabs>
              <w:jc w:val="center"/>
              <w:rPr>
                <w:b/>
                <w:caps/>
              </w:rPr>
            </w:pPr>
            <w:r>
              <w:t>2026 m. rugsėjo</w:t>
            </w:r>
            <w:r w:rsidR="008044A1">
              <w:t xml:space="preserve"> </w:t>
            </w:r>
            <w:r w:rsidR="00DF1026">
              <w:t>17</w:t>
            </w:r>
            <w:r w:rsidR="001808D9">
              <w:t xml:space="preserve"> </w:t>
            </w:r>
            <w:r w:rsidR="008044A1">
              <w:t>d.</w:t>
            </w:r>
            <w:r w:rsidR="00734333" w:rsidRPr="005231DA">
              <w:t xml:space="preserve"> </w:t>
            </w:r>
            <w:r w:rsidR="00F20019" w:rsidRPr="005231DA">
              <w:t xml:space="preserve">Nr. </w:t>
            </w:r>
            <w:r w:rsidR="00E469D8" w:rsidRPr="00E469D8">
              <w:t>TSP-</w:t>
            </w:r>
            <w:r w:rsidR="00DF1026">
              <w:t>305</w:t>
            </w:r>
          </w:p>
        </w:tc>
      </w:tr>
      <w:tr w:rsidR="00FC1CD3" w14:paraId="422BD6EF" w14:textId="77777777">
        <w:trPr>
          <w:cantSplit/>
        </w:trPr>
        <w:tc>
          <w:tcPr>
            <w:tcW w:w="9654" w:type="dxa"/>
            <w:tcBorders>
              <w:top w:val="nil"/>
              <w:left w:val="nil"/>
              <w:bottom w:val="nil"/>
              <w:right w:val="nil"/>
            </w:tcBorders>
          </w:tcPr>
          <w:p w14:paraId="2C0E785A" w14:textId="77777777" w:rsidR="00FC1CD3" w:rsidRDefault="00F20019">
            <w:pPr>
              <w:jc w:val="center"/>
            </w:pPr>
            <w:r>
              <w:t>Jurbarkas</w:t>
            </w:r>
          </w:p>
        </w:tc>
      </w:tr>
    </w:tbl>
    <w:p w14:paraId="26E1582E" w14:textId="77777777" w:rsidR="00FC1CD3" w:rsidRPr="00892223" w:rsidRDefault="00FC1CD3"/>
    <w:p w14:paraId="2E00AFE2" w14:textId="77777777" w:rsidR="00FC1CD3" w:rsidRDefault="00FC1CD3">
      <w:pPr>
        <w:jc w:val="both"/>
      </w:pPr>
    </w:p>
    <w:p w14:paraId="6B683C67" w14:textId="1E14EA2F" w:rsidR="003A0686" w:rsidRDefault="003A0686" w:rsidP="003A0686">
      <w:pPr>
        <w:ind w:firstLine="720"/>
        <w:jc w:val="both"/>
      </w:pPr>
      <w:r>
        <w:t>Vadovaudamasi Lietuvos Respublikos vietos savivaldos įstatymo 15 straipsnio 2 dalies 9</w:t>
      </w:r>
      <w:r w:rsidR="00A1328F">
        <w:t> </w:t>
      </w:r>
      <w:r>
        <w:t xml:space="preserve">punktu, Lietuvos Respublikos biudžetinių įstaigų įstatymo 5 straipsnio 3 dalies 1 punktu, Lietuvos Respublikos </w:t>
      </w:r>
      <w:r w:rsidR="00625888" w:rsidRPr="00625888">
        <w:t>bibliotekų įstatymu</w:t>
      </w:r>
      <w:r>
        <w:t xml:space="preserve"> ir atsižvelgdama į Jurbarko rajono savivaldybės mero </w:t>
      </w:r>
      <w:r w:rsidRPr="001643FC">
        <w:t>202</w:t>
      </w:r>
      <w:r w:rsidR="00A1328F">
        <w:t>6 </w:t>
      </w:r>
      <w:r w:rsidRPr="001643FC">
        <w:t xml:space="preserve">m. </w:t>
      </w:r>
      <w:r w:rsidR="00A1328F" w:rsidRPr="007738E6">
        <w:t>rugsėjo</w:t>
      </w:r>
      <w:r w:rsidR="007738E6" w:rsidRPr="007738E6">
        <w:t xml:space="preserve"> 7 </w:t>
      </w:r>
      <w:r w:rsidRPr="007738E6">
        <w:t xml:space="preserve">d. </w:t>
      </w:r>
      <w:r w:rsidR="008044A1" w:rsidRPr="007738E6">
        <w:t xml:space="preserve">teikimo </w:t>
      </w:r>
      <w:r w:rsidRPr="007738E6">
        <w:t>raštą Nr. T27-</w:t>
      </w:r>
      <w:r w:rsidR="007738E6" w:rsidRPr="007738E6">
        <w:t>297</w:t>
      </w:r>
      <w:r w:rsidR="00625888" w:rsidRPr="007738E6">
        <w:t xml:space="preserve"> </w:t>
      </w:r>
      <w:r w:rsidRPr="007738E6">
        <w:t xml:space="preserve">„Dėl </w:t>
      </w:r>
      <w:r>
        <w:t xml:space="preserve">Jurbarko rajono </w:t>
      </w:r>
      <w:r w:rsidR="00625888">
        <w:t>savivaldybės viešosios bibliotekos</w:t>
      </w:r>
      <w:r>
        <w:t xml:space="preserve"> nuostatų patvirtinimo“, Jurbarko rajono savivaldybės taryba </w:t>
      </w:r>
      <w:r w:rsidRPr="000F1835">
        <w:rPr>
          <w:spacing w:val="80"/>
        </w:rPr>
        <w:t>nusprendži</w:t>
      </w:r>
      <w:r>
        <w:t>a:</w:t>
      </w:r>
    </w:p>
    <w:p w14:paraId="18E22A51" w14:textId="77777777" w:rsidR="003A0686" w:rsidRDefault="003A0686" w:rsidP="003A0686">
      <w:pPr>
        <w:numPr>
          <w:ilvl w:val="0"/>
          <w:numId w:val="8"/>
        </w:numPr>
        <w:tabs>
          <w:tab w:val="left" w:pos="993"/>
        </w:tabs>
        <w:ind w:left="0" w:firstLine="709"/>
        <w:jc w:val="both"/>
      </w:pPr>
      <w:r>
        <w:t xml:space="preserve">Patvirtinti Jurbarko </w:t>
      </w:r>
      <w:r w:rsidR="00625888">
        <w:t>rajono savivaldybės viešosios bibliotekos</w:t>
      </w:r>
      <w:r>
        <w:t xml:space="preserve"> nuostatus (pridedama).</w:t>
      </w:r>
    </w:p>
    <w:p w14:paraId="377E124F" w14:textId="78DFB8E4" w:rsidR="003A0686" w:rsidRDefault="003A0686" w:rsidP="003A0686">
      <w:pPr>
        <w:numPr>
          <w:ilvl w:val="0"/>
          <w:numId w:val="8"/>
        </w:numPr>
        <w:tabs>
          <w:tab w:val="left" w:pos="993"/>
        </w:tabs>
        <w:ind w:left="0" w:firstLine="709"/>
        <w:jc w:val="both"/>
      </w:pPr>
      <w:r>
        <w:t xml:space="preserve">Įgalioti Jurbarko </w:t>
      </w:r>
      <w:r w:rsidR="004310DA">
        <w:t>rajono savivaldybės viešosios bibliotekos</w:t>
      </w:r>
      <w:r>
        <w:t xml:space="preserve"> direktorių pasirašyti pakeistus Jurbarko </w:t>
      </w:r>
      <w:r w:rsidR="004310DA">
        <w:t>rajono savivaldybės viešosios bibliotekos</w:t>
      </w:r>
      <w:r>
        <w:t xml:space="preserve"> nuostatus ir įregistruoti juos Juridinių asmenų registre</w:t>
      </w:r>
      <w:r w:rsidR="000F1835">
        <w:t xml:space="preserve"> teisės aktų nustatyta tvarka</w:t>
      </w:r>
      <w:r>
        <w:t>.</w:t>
      </w:r>
    </w:p>
    <w:p w14:paraId="7A9132F8" w14:textId="7530E044" w:rsidR="003A0686" w:rsidRDefault="003A0686" w:rsidP="003A0686">
      <w:pPr>
        <w:numPr>
          <w:ilvl w:val="0"/>
          <w:numId w:val="8"/>
        </w:numPr>
        <w:tabs>
          <w:tab w:val="left" w:pos="993"/>
        </w:tabs>
        <w:ind w:left="0" w:firstLine="709"/>
        <w:jc w:val="both"/>
      </w:pPr>
      <w:r>
        <w:t>Pripažinti netekusiu galios Jurbarko rajono savivaldybės tarybos 202</w:t>
      </w:r>
      <w:r w:rsidR="00A1328F">
        <w:t>4</w:t>
      </w:r>
      <w:r>
        <w:t xml:space="preserve"> m. spalio </w:t>
      </w:r>
      <w:r w:rsidR="00A1328F">
        <w:t>31</w:t>
      </w:r>
      <w:r>
        <w:t> d. sprendimą Nr. T2-</w:t>
      </w:r>
      <w:r w:rsidR="00A1328F">
        <w:t>313</w:t>
      </w:r>
      <w:r>
        <w:t xml:space="preserve"> „</w:t>
      </w:r>
      <w:r>
        <w:rPr>
          <w:color w:val="212529"/>
          <w:shd w:val="clear" w:color="auto" w:fill="FFFFFF"/>
        </w:rPr>
        <w:t>D</w:t>
      </w:r>
      <w:r w:rsidRPr="004A5E91">
        <w:rPr>
          <w:color w:val="212529"/>
          <w:shd w:val="clear" w:color="auto" w:fill="FFFFFF"/>
        </w:rPr>
        <w:t xml:space="preserve">ėl </w:t>
      </w:r>
      <w:r>
        <w:rPr>
          <w:color w:val="212529"/>
          <w:shd w:val="clear" w:color="auto" w:fill="FFFFFF"/>
        </w:rPr>
        <w:t xml:space="preserve">Jurbarko </w:t>
      </w:r>
      <w:r w:rsidR="004310DA">
        <w:rPr>
          <w:color w:val="212529"/>
          <w:shd w:val="clear" w:color="auto" w:fill="FFFFFF"/>
        </w:rPr>
        <w:t>rajono savivaldybės viešosios bibliotekos</w:t>
      </w:r>
      <w:r>
        <w:rPr>
          <w:color w:val="212529"/>
          <w:shd w:val="clear" w:color="auto" w:fill="FFFFFF"/>
        </w:rPr>
        <w:t xml:space="preserve"> nuostatų patvirtinimo</w:t>
      </w:r>
      <w:r>
        <w:t>“ nuo naujų nuostatų įregistravimo Juridinių asmenų registre dienos.</w:t>
      </w:r>
    </w:p>
    <w:p w14:paraId="2F5D3EDE" w14:textId="77777777" w:rsidR="003A0686" w:rsidRDefault="003A0686" w:rsidP="003A0686">
      <w:pPr>
        <w:numPr>
          <w:ilvl w:val="0"/>
          <w:numId w:val="8"/>
        </w:numPr>
        <w:tabs>
          <w:tab w:val="left" w:pos="993"/>
        </w:tabs>
        <w:ind w:left="0" w:firstLine="709"/>
        <w:jc w:val="both"/>
      </w:pPr>
      <w:r w:rsidRPr="00621EA4">
        <w:t>Paskelbti šį sprendimą Teisės aktų registre</w:t>
      </w:r>
      <w:r>
        <w:t xml:space="preserve">, </w:t>
      </w:r>
      <w:r w:rsidRPr="00621EA4">
        <w:t>Jurbarko rajono savivaldybės interneto svetainėje</w:t>
      </w:r>
      <w:r>
        <w:t xml:space="preserve"> ir Jurbarko </w:t>
      </w:r>
      <w:r w:rsidR="004310DA">
        <w:t>rajono savivaldybės viešosios bibliotekos</w:t>
      </w:r>
      <w:r>
        <w:t xml:space="preserve"> interneto svetainėje.</w:t>
      </w:r>
    </w:p>
    <w:p w14:paraId="768410FB" w14:textId="77777777" w:rsidR="00FC1CD3" w:rsidRDefault="00FC1CD3">
      <w:pPr>
        <w:jc w:val="both"/>
        <w:rPr>
          <w:sz w:val="28"/>
          <w:szCs w:val="22"/>
        </w:rPr>
      </w:pPr>
    </w:p>
    <w:p w14:paraId="6C441322" w14:textId="77777777" w:rsidR="00936994" w:rsidRDefault="00936994">
      <w:pPr>
        <w:jc w:val="both"/>
        <w:rPr>
          <w:sz w:val="28"/>
          <w:szCs w:val="22"/>
        </w:rPr>
      </w:pPr>
    </w:p>
    <w:p w14:paraId="0CE1E8D3" w14:textId="77777777" w:rsidR="00936994" w:rsidRPr="006436D3" w:rsidRDefault="00936994">
      <w:pPr>
        <w:jc w:val="both"/>
        <w:rPr>
          <w:sz w:val="28"/>
          <w:szCs w:val="22"/>
        </w:rPr>
      </w:pPr>
    </w:p>
    <w:p w14:paraId="438C696A" w14:textId="77777777" w:rsidR="004310DA" w:rsidRDefault="004310DA">
      <w:pPr>
        <w:jc w:val="both"/>
      </w:pPr>
    </w:p>
    <w:tbl>
      <w:tblPr>
        <w:tblW w:w="0" w:type="auto"/>
        <w:tblInd w:w="108" w:type="dxa"/>
        <w:tblLook w:val="0000" w:firstRow="0" w:lastRow="0" w:firstColumn="0" w:lastColumn="0" w:noHBand="0" w:noVBand="0"/>
      </w:tblPr>
      <w:tblGrid>
        <w:gridCol w:w="4410"/>
        <w:gridCol w:w="4410"/>
      </w:tblGrid>
      <w:tr w:rsidR="00FC1CD3" w14:paraId="57B9EFB8" w14:textId="77777777">
        <w:trPr>
          <w:trHeight w:val="180"/>
        </w:trPr>
        <w:tc>
          <w:tcPr>
            <w:tcW w:w="4410" w:type="dxa"/>
          </w:tcPr>
          <w:p w14:paraId="7CB4E7A3" w14:textId="77777777" w:rsidR="00FC1CD3" w:rsidRDefault="00F4316F">
            <w:r>
              <w:t>Savivaldybės meras</w:t>
            </w:r>
          </w:p>
        </w:tc>
        <w:tc>
          <w:tcPr>
            <w:tcW w:w="4410" w:type="dxa"/>
          </w:tcPr>
          <w:p w14:paraId="43275A24" w14:textId="77777777" w:rsidR="00FC1CD3" w:rsidRDefault="00FC1CD3">
            <w:pPr>
              <w:jc w:val="right"/>
            </w:pPr>
          </w:p>
        </w:tc>
      </w:tr>
    </w:tbl>
    <w:p w14:paraId="132E3B1D" w14:textId="77777777" w:rsidR="00F320CA" w:rsidRDefault="00F320CA"/>
    <w:p w14:paraId="0CB3CD84" w14:textId="77777777" w:rsidR="00936994" w:rsidRDefault="00936994"/>
    <w:p w14:paraId="73F5C304" w14:textId="77777777" w:rsidR="00936994" w:rsidRDefault="00936994"/>
    <w:p w14:paraId="6CDC58CF" w14:textId="77777777" w:rsidR="00936994" w:rsidRDefault="00936994"/>
    <w:p w14:paraId="4EA66333" w14:textId="77777777" w:rsidR="00936994" w:rsidRDefault="00936994"/>
    <w:p w14:paraId="71770342" w14:textId="77777777" w:rsidR="00936994" w:rsidRDefault="00936994"/>
    <w:p w14:paraId="05446F29" w14:textId="77777777" w:rsidR="00936994" w:rsidRDefault="00936994"/>
    <w:p w14:paraId="6F9E9622" w14:textId="77777777" w:rsidR="004310DA" w:rsidRDefault="004310DA"/>
    <w:p w14:paraId="31F284F2" w14:textId="529A8DF8" w:rsidR="00F320CA" w:rsidRDefault="006068F4">
      <w:r w:rsidRPr="006068F4">
        <w:t>Derino:</w:t>
      </w:r>
      <w:r w:rsidR="00F320CA">
        <w:t xml:space="preserve"> </w:t>
      </w:r>
    </w:p>
    <w:p w14:paraId="3FE315A6" w14:textId="4F8774D6" w:rsidR="007457FF" w:rsidRDefault="007457FF" w:rsidP="007457FF">
      <w:r>
        <w:t xml:space="preserve">Administracijos direktorė R. </w:t>
      </w:r>
      <w:proofErr w:type="spellStart"/>
      <w:r>
        <w:t>Vančienė</w:t>
      </w:r>
      <w:proofErr w:type="spellEnd"/>
    </w:p>
    <w:p w14:paraId="05C26410" w14:textId="7E3A1430" w:rsidR="00DE293E" w:rsidRPr="000F1835" w:rsidRDefault="00190B66" w:rsidP="00190B66">
      <w:r w:rsidRPr="000F1835">
        <w:t xml:space="preserve">Teisės ir civilinės metrikacijos skyriaus </w:t>
      </w:r>
      <w:r w:rsidR="00461D31" w:rsidRPr="000F1835">
        <w:t>vyr. specialistė</w:t>
      </w:r>
      <w:r w:rsidR="007457FF" w:rsidRPr="000F1835">
        <w:t xml:space="preserve"> </w:t>
      </w:r>
      <w:r w:rsidR="00461D31" w:rsidRPr="000F1835">
        <w:t xml:space="preserve">L. </w:t>
      </w:r>
      <w:proofErr w:type="spellStart"/>
      <w:r w:rsidR="00461D31" w:rsidRPr="000F1835">
        <w:t>Merzlikina</w:t>
      </w:r>
      <w:proofErr w:type="spellEnd"/>
      <w:r w:rsidR="00DE293E" w:rsidRPr="000F1835">
        <w:t xml:space="preserve"> </w:t>
      </w:r>
    </w:p>
    <w:p w14:paraId="0D857CBA" w14:textId="77777777" w:rsidR="00190B66" w:rsidRDefault="00C04267" w:rsidP="00190B66">
      <w:r>
        <w:t>Tarybos posėdžių sekretorė</w:t>
      </w:r>
      <w:r w:rsidR="00190B66">
        <w:t xml:space="preserve"> </w:t>
      </w:r>
      <w:r w:rsidR="005D5D46">
        <w:t>D</w:t>
      </w:r>
      <w:r w:rsidR="00190B66">
        <w:t xml:space="preserve">. </w:t>
      </w:r>
      <w:r w:rsidR="005D5D46">
        <w:t>Dačkauskaitė</w:t>
      </w:r>
    </w:p>
    <w:p w14:paraId="550EA6EA" w14:textId="77777777" w:rsidR="00F320CA" w:rsidRDefault="00190B66" w:rsidP="00190B66">
      <w:r>
        <w:t>Dokumentų ir viešųjų ryšių skyriaus vyr. specialistas A. Gvildys</w:t>
      </w:r>
    </w:p>
    <w:p w14:paraId="2E263374" w14:textId="77777777" w:rsidR="005B3740" w:rsidRDefault="005B3740" w:rsidP="00190B66">
      <w:r>
        <w:t xml:space="preserve">Švietimo, kultūros ir sporto skyriaus vedėja A. </w:t>
      </w:r>
      <w:proofErr w:type="spellStart"/>
      <w:r>
        <w:t>Baliukynaitė</w:t>
      </w:r>
      <w:proofErr w:type="spellEnd"/>
    </w:p>
    <w:p w14:paraId="6CE89C1F" w14:textId="77777777" w:rsidR="004310DA" w:rsidRDefault="004310DA"/>
    <w:p w14:paraId="32BA513E" w14:textId="77777777" w:rsidR="00F27C80" w:rsidRDefault="00F320CA" w:rsidP="00F320CA">
      <w:r>
        <w:t>Parengė</w:t>
      </w:r>
    </w:p>
    <w:p w14:paraId="30CB744B" w14:textId="74C04494" w:rsidR="00F320CA" w:rsidRDefault="000F1835" w:rsidP="00F320CA">
      <w:pPr>
        <w:pStyle w:val="Antrats"/>
        <w:tabs>
          <w:tab w:val="clear" w:pos="4153"/>
          <w:tab w:val="clear" w:pos="8306"/>
        </w:tabs>
        <w:rPr>
          <w:lang w:eastAsia="de-DE"/>
        </w:rPr>
      </w:pPr>
      <w:r>
        <w:rPr>
          <w:lang w:eastAsia="de-DE"/>
        </w:rPr>
        <w:t>Aida Bliundžiuvaitienė</w:t>
      </w:r>
      <w:r w:rsidR="00B3497C">
        <w:rPr>
          <w:lang w:eastAsia="de-DE"/>
        </w:rPr>
        <w:t>, tel.</w:t>
      </w:r>
      <w:r>
        <w:rPr>
          <w:lang w:eastAsia="de-DE"/>
        </w:rPr>
        <w:t xml:space="preserve"> +370 687 95 790</w:t>
      </w:r>
      <w:r w:rsidR="00B3497C">
        <w:rPr>
          <w:lang w:eastAsia="de-DE"/>
        </w:rPr>
        <w:t xml:space="preserve"> </w:t>
      </w:r>
      <w:bookmarkStart w:id="0" w:name="CREATOR_PHONE_FULL"/>
      <w:r w:rsidR="00EF7E5A">
        <w:rPr>
          <w:lang w:eastAsia="de-DE"/>
        </w:rPr>
        <w:fldChar w:fldCharType="begin">
          <w:ffData>
            <w:name w:val="CREATOR_PHONE_FULL"/>
            <w:enabled/>
            <w:calcOnExit w:val="0"/>
            <w:textInput>
              <w:default w:val="{$CREATOR_PHONE_FULL}"/>
            </w:textInput>
          </w:ffData>
        </w:fldChar>
      </w:r>
      <w:r w:rsidR="00B3497C">
        <w:rPr>
          <w:lang w:eastAsia="de-DE"/>
        </w:rPr>
        <w:instrText xml:space="preserve"> FORMTEXT </w:instrText>
      </w:r>
      <w:r w:rsidR="00EF7E5A">
        <w:rPr>
          <w:lang w:eastAsia="de-DE"/>
        </w:rPr>
      </w:r>
      <w:r w:rsidR="00EF7E5A">
        <w:rPr>
          <w:lang w:eastAsia="de-DE"/>
        </w:rPr>
        <w:fldChar w:fldCharType="separate"/>
      </w:r>
      <w:r w:rsidR="00EF7E5A">
        <w:rPr>
          <w:lang w:eastAsia="de-DE"/>
        </w:rPr>
        <w:fldChar w:fldCharType="end"/>
      </w:r>
      <w:bookmarkEnd w:id="0"/>
      <w:r w:rsidR="00B3497C">
        <w:rPr>
          <w:lang w:eastAsia="de-DE"/>
        </w:rPr>
        <w:t xml:space="preserve">,  el. p.  </w:t>
      </w:r>
      <w:r>
        <w:rPr>
          <w:lang w:eastAsia="de-DE"/>
        </w:rPr>
        <w:t>aida.bliundziuvaitiene@jurbarkas.lt</w:t>
      </w:r>
    </w:p>
    <w:p w14:paraId="083920A4" w14:textId="7FB3B69F" w:rsidR="002E1F99" w:rsidRDefault="002E1F99" w:rsidP="00107C26">
      <w:pPr>
        <w:pStyle w:val="Antrats"/>
        <w:tabs>
          <w:tab w:val="clear" w:pos="4153"/>
          <w:tab w:val="clear" w:pos="8306"/>
        </w:tabs>
      </w:pPr>
    </w:p>
    <w:p w14:paraId="182E96B0" w14:textId="77777777" w:rsidR="006436D3" w:rsidRDefault="006436D3" w:rsidP="004310DA">
      <w:pPr>
        <w:tabs>
          <w:tab w:val="center" w:pos="4153"/>
        </w:tabs>
        <w:jc w:val="center"/>
      </w:pPr>
    </w:p>
    <w:p w14:paraId="5BFF570C" w14:textId="77777777" w:rsidR="006436D3" w:rsidRDefault="006436D3" w:rsidP="004310DA">
      <w:pPr>
        <w:tabs>
          <w:tab w:val="center" w:pos="4153"/>
        </w:tabs>
        <w:jc w:val="center"/>
      </w:pPr>
    </w:p>
    <w:p w14:paraId="48671DA8" w14:textId="77777777" w:rsidR="006436D3" w:rsidRDefault="006436D3" w:rsidP="004310DA">
      <w:pPr>
        <w:tabs>
          <w:tab w:val="center" w:pos="4153"/>
        </w:tabs>
        <w:jc w:val="center"/>
      </w:pPr>
    </w:p>
    <w:p w14:paraId="645BFB74" w14:textId="5C1B2385" w:rsidR="004310DA" w:rsidRPr="00483CAF" w:rsidRDefault="004310DA" w:rsidP="004310DA">
      <w:pPr>
        <w:tabs>
          <w:tab w:val="center" w:pos="4153"/>
        </w:tabs>
        <w:jc w:val="center"/>
      </w:pPr>
      <w:r>
        <w:t xml:space="preserve">                                                </w:t>
      </w:r>
      <w:r w:rsidRPr="00483CAF">
        <w:t>PATVIRTINTA</w:t>
      </w:r>
    </w:p>
    <w:p w14:paraId="37CA6C7B" w14:textId="77777777" w:rsidR="004310DA" w:rsidRPr="00483CAF" w:rsidRDefault="004310DA" w:rsidP="004310DA">
      <w:pPr>
        <w:tabs>
          <w:tab w:val="center" w:pos="4153"/>
          <w:tab w:val="right" w:pos="8306"/>
        </w:tabs>
        <w:jc w:val="center"/>
      </w:pPr>
      <w:r w:rsidRPr="00483CAF">
        <w:tab/>
      </w:r>
      <w:r w:rsidRPr="00483CAF">
        <w:tab/>
        <w:t xml:space="preserve">        Jurbarko rajono savivaldybės tarybos</w:t>
      </w:r>
    </w:p>
    <w:p w14:paraId="6BB06E44" w14:textId="0F13E3B2" w:rsidR="004310DA" w:rsidRPr="00483CAF" w:rsidRDefault="004310DA" w:rsidP="004310DA">
      <w:pPr>
        <w:ind w:left="4320" w:firstLine="720"/>
      </w:pPr>
      <w:r w:rsidRPr="00483CAF">
        <w:t xml:space="preserve">     202</w:t>
      </w:r>
      <w:r w:rsidR="00A1328F">
        <w:t>6</w:t>
      </w:r>
      <w:r w:rsidRPr="00483CAF">
        <w:t xml:space="preserve"> m. </w:t>
      </w:r>
      <w:r w:rsidR="00A1328F">
        <w:t xml:space="preserve">rugsėjo   </w:t>
      </w:r>
      <w:r w:rsidRPr="00483CAF">
        <w:t>d. sprendimu Nr. T2-</w:t>
      </w:r>
    </w:p>
    <w:p w14:paraId="6A8320C2" w14:textId="77777777" w:rsidR="004310DA" w:rsidRDefault="004310DA" w:rsidP="004310DA">
      <w:pPr>
        <w:pStyle w:val="Antrats"/>
        <w:tabs>
          <w:tab w:val="clear" w:pos="4153"/>
          <w:tab w:val="clear" w:pos="8306"/>
          <w:tab w:val="left" w:pos="709"/>
        </w:tabs>
      </w:pPr>
    </w:p>
    <w:p w14:paraId="5693A54E" w14:textId="77777777" w:rsidR="00A1328F" w:rsidRPr="004310DA" w:rsidRDefault="00A1328F" w:rsidP="00A1328F">
      <w:pPr>
        <w:jc w:val="center"/>
        <w:rPr>
          <w:szCs w:val="24"/>
        </w:rPr>
      </w:pPr>
      <w:r w:rsidRPr="004310DA">
        <w:rPr>
          <w:b/>
          <w:szCs w:val="24"/>
        </w:rPr>
        <w:t>JURBARKO RAJONO SAVIVALDYBĖS VIEŠOSIOS BIBLIOTEKOS</w:t>
      </w:r>
    </w:p>
    <w:p w14:paraId="793990C0" w14:textId="77777777" w:rsidR="00A1328F" w:rsidRPr="004310DA" w:rsidRDefault="00A1328F" w:rsidP="00A1328F">
      <w:pPr>
        <w:ind w:left="2" w:hanging="2"/>
        <w:jc w:val="center"/>
        <w:rPr>
          <w:szCs w:val="24"/>
        </w:rPr>
      </w:pPr>
      <w:r w:rsidRPr="004310DA">
        <w:rPr>
          <w:b/>
          <w:szCs w:val="24"/>
        </w:rPr>
        <w:t>NUOSTATAI</w:t>
      </w:r>
    </w:p>
    <w:p w14:paraId="307319C6" w14:textId="77777777" w:rsidR="00A1328F" w:rsidRPr="004310DA" w:rsidRDefault="00A1328F" w:rsidP="00A1328F">
      <w:pPr>
        <w:rPr>
          <w:szCs w:val="24"/>
        </w:rPr>
      </w:pPr>
    </w:p>
    <w:p w14:paraId="4AB09CDE" w14:textId="77777777" w:rsidR="00A1328F" w:rsidRPr="004310DA" w:rsidRDefault="00A1328F" w:rsidP="00A1328F">
      <w:pPr>
        <w:ind w:left="2" w:hanging="2"/>
        <w:jc w:val="center"/>
        <w:rPr>
          <w:szCs w:val="24"/>
        </w:rPr>
      </w:pPr>
      <w:r w:rsidRPr="004310DA">
        <w:rPr>
          <w:b/>
          <w:szCs w:val="24"/>
        </w:rPr>
        <w:t>I SKYRIUS</w:t>
      </w:r>
    </w:p>
    <w:p w14:paraId="747EC59D" w14:textId="77777777" w:rsidR="00A1328F" w:rsidRPr="004310DA" w:rsidRDefault="00A1328F" w:rsidP="00A1328F">
      <w:pPr>
        <w:ind w:left="2" w:hanging="2"/>
        <w:jc w:val="center"/>
        <w:rPr>
          <w:szCs w:val="24"/>
        </w:rPr>
      </w:pPr>
      <w:r w:rsidRPr="004310DA">
        <w:rPr>
          <w:b/>
          <w:szCs w:val="24"/>
        </w:rPr>
        <w:t>BENDROSIOS NUOSTATOS</w:t>
      </w:r>
    </w:p>
    <w:p w14:paraId="3E70177D" w14:textId="77777777" w:rsidR="00A1328F" w:rsidRPr="004310DA" w:rsidRDefault="00A1328F" w:rsidP="00A1328F">
      <w:pPr>
        <w:ind w:left="2" w:hanging="2"/>
        <w:jc w:val="center"/>
      </w:pPr>
    </w:p>
    <w:p w14:paraId="6D41EF33" w14:textId="77777777" w:rsidR="00A1328F" w:rsidRPr="004310DA" w:rsidRDefault="00A1328F" w:rsidP="00A1328F">
      <w:pPr>
        <w:numPr>
          <w:ilvl w:val="0"/>
          <w:numId w:val="9"/>
        </w:numPr>
        <w:tabs>
          <w:tab w:val="left" w:pos="1418"/>
        </w:tabs>
        <w:ind w:left="0" w:firstLine="851"/>
        <w:jc w:val="both"/>
        <w:rPr>
          <w:szCs w:val="24"/>
        </w:rPr>
      </w:pPr>
      <w:r w:rsidRPr="004310DA">
        <w:rPr>
          <w:szCs w:val="24"/>
        </w:rPr>
        <w:t>Jurbarko rajono savivaldybės viešosios bibliotekos nuostatai (toliau – Nuostatai) reglamentuoja Jurbarko rajono savivaldybės viešosios bibliotekos (toliau – Biblioteka) teisinę formą, savininką, savininko teises ir pareigas įgyvendinančios institucijos kompetenciją, Bibliotekos veiklos laikotarpį, veiklos sritis, tikslą, uždavinius, funkcijas, teises ir pareigas, veiklos organizavimą ir valdymą, šaltinį, kuriame skelbiami vieši pranešimai, Bibliotekos direktoriaus kompetencijas, jo priėmimo į pareigas ir atleidimo iš jų tvarką, darbuotojų priėmimą į darbą,</w:t>
      </w:r>
      <w:r>
        <w:rPr>
          <w:szCs w:val="24"/>
        </w:rPr>
        <w:t xml:space="preserve"> </w:t>
      </w:r>
      <w:r w:rsidRPr="004310DA">
        <w:rPr>
          <w:szCs w:val="24"/>
        </w:rPr>
        <w:t>jų darbo apmokėjimo tvarką, turtą ir lėšų šaltinius, jų naudojimo tvarką ir finansinės veiklos kontrolę, veiklos priežiūrą, reorganizavimo, likvidavimo ar pertvarkymo ir Nuostatų keitimo tvarką.</w:t>
      </w:r>
    </w:p>
    <w:p w14:paraId="15825ABC"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Bibliotekos pavadinimas – Jurbarko rajono savivaldybės viešoji biblioteka. Bibliotekos kodas Juridinių asmenų registre – 190922922.</w:t>
      </w:r>
    </w:p>
    <w:p w14:paraId="44DFA4A8"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Bibliotekos teisinė forma – biudžetinė įstaiga.</w:t>
      </w:r>
    </w:p>
    <w:p w14:paraId="52BC8A03"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Bibliotekos savinink</w:t>
      </w:r>
      <w:r>
        <w:rPr>
          <w:szCs w:val="24"/>
        </w:rPr>
        <w:t>as</w:t>
      </w:r>
      <w:r w:rsidRPr="004310DA">
        <w:rPr>
          <w:szCs w:val="24"/>
        </w:rPr>
        <w:t xml:space="preserve"> – Jurbarko rajono savivaldybė (toliau – </w:t>
      </w:r>
      <w:r>
        <w:rPr>
          <w:szCs w:val="24"/>
        </w:rPr>
        <w:t>Savivaldybė</w:t>
      </w:r>
      <w:r w:rsidRPr="004310DA">
        <w:rPr>
          <w:szCs w:val="24"/>
        </w:rPr>
        <w:t>). </w:t>
      </w:r>
    </w:p>
    <w:p w14:paraId="26076BC9" w14:textId="77777777" w:rsidR="00A1328F" w:rsidRPr="004310DA" w:rsidRDefault="00A1328F" w:rsidP="00A1328F">
      <w:pPr>
        <w:numPr>
          <w:ilvl w:val="0"/>
          <w:numId w:val="9"/>
        </w:numPr>
        <w:tabs>
          <w:tab w:val="left" w:pos="1418"/>
        </w:tabs>
        <w:ind w:left="0" w:firstLine="851"/>
        <w:jc w:val="both"/>
        <w:rPr>
          <w:szCs w:val="24"/>
        </w:rPr>
      </w:pPr>
      <w:r w:rsidRPr="004310DA">
        <w:rPr>
          <w:szCs w:val="24"/>
        </w:rPr>
        <w:t xml:space="preserve">Bibliotekos savininko teises ir pareigas įgyvendina </w:t>
      </w:r>
      <w:r>
        <w:rPr>
          <w:szCs w:val="24"/>
        </w:rPr>
        <w:t>Savivaldybės</w:t>
      </w:r>
      <w:r w:rsidRPr="004310DA">
        <w:rPr>
          <w:szCs w:val="24"/>
        </w:rPr>
        <w:t xml:space="preserve"> meras, išskyrus tas Bibliotekos savininko teises ir pareigas, kurios yra priskirtos išimtinei ir paprastajai Jurbarko rajono savivaldybės tarybos kompetencijai, jeigu paprastosios Savivaldybės tarybos kompetencijos įgyvendinimo Savivaldybės taryba nėra perdavusi Savivaldybės merui. </w:t>
      </w:r>
    </w:p>
    <w:p w14:paraId="05BEB791"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Biblioteka</w:t>
      </w:r>
      <w:r w:rsidRPr="004310DA">
        <w:rPr>
          <w:color w:val="FF0000"/>
          <w:szCs w:val="24"/>
        </w:rPr>
        <w:t xml:space="preserve"> </w:t>
      </w:r>
      <w:r w:rsidRPr="004310DA">
        <w:rPr>
          <w:szCs w:val="24"/>
        </w:rPr>
        <w:t>yra ribotos civilinės atsakomybės viešasis juridinis asmuo, išlaikomas iš Jurbarko rajono savivaldybės biudžeto asignavimų, turintis sąskaitas Lietuvos Respublikos bankuose ir antspaudą su savo įstaigos pavadinimu. Biblioteka įstatymų ir kitų teisės aktų nustatyta tvarka gali turėti logotipą ir kitą atributiką.</w:t>
      </w:r>
    </w:p>
    <w:p w14:paraId="0094FC56" w14:textId="77777777" w:rsidR="00A1328F" w:rsidRPr="004310DA" w:rsidRDefault="00A1328F" w:rsidP="00A1328F">
      <w:pPr>
        <w:numPr>
          <w:ilvl w:val="0"/>
          <w:numId w:val="9"/>
        </w:numPr>
        <w:tabs>
          <w:tab w:val="left" w:pos="1418"/>
        </w:tabs>
        <w:ind w:left="0" w:firstLine="851"/>
        <w:jc w:val="both"/>
        <w:rPr>
          <w:szCs w:val="24"/>
        </w:rPr>
      </w:pPr>
      <w:r w:rsidRPr="004310DA">
        <w:rPr>
          <w:szCs w:val="24"/>
        </w:rPr>
        <w:t xml:space="preserve">Biblioteka savo veikloje vadovaujasi Lietuvos Respublikos Konstitucija, Lietuvos Respublikos civiliniu kodeksu, Lietuvos Respublikos bibliotekų įstatymu, Lietuvos Respublikos vietos savivaldos įstatymu, Lietuvos Respublikos biudžetinių įstaigų įstatymu, Lietuvos Respublikos Vyriausybės nutarimais, Lietuvos Respublikos kultūros ministro įsakymais, </w:t>
      </w:r>
      <w:r>
        <w:rPr>
          <w:szCs w:val="24"/>
        </w:rPr>
        <w:t>S</w:t>
      </w:r>
      <w:r w:rsidRPr="004310DA">
        <w:rPr>
          <w:szCs w:val="24"/>
        </w:rPr>
        <w:t xml:space="preserve">avivaldybės tarybos sprendimais, </w:t>
      </w:r>
      <w:r>
        <w:rPr>
          <w:szCs w:val="24"/>
        </w:rPr>
        <w:t>S</w:t>
      </w:r>
      <w:r w:rsidRPr="004310DA">
        <w:rPr>
          <w:szCs w:val="24"/>
        </w:rPr>
        <w:t xml:space="preserve">avivaldybės mero potvarkiais, </w:t>
      </w:r>
      <w:r>
        <w:rPr>
          <w:szCs w:val="24"/>
        </w:rPr>
        <w:t>S</w:t>
      </w:r>
      <w:r w:rsidRPr="004310DA">
        <w:rPr>
          <w:szCs w:val="24"/>
        </w:rPr>
        <w:t>avivaldybės administracijos direktoriaus įsakymais, kitais Lietuvos Respublikos teisės aktais reglamentuojančiais Bibliotekos veiklą ir šiais Nuostatais.</w:t>
      </w:r>
    </w:p>
    <w:p w14:paraId="38644B82"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Biblioteka registruojama juridinių asmenų registre teisės aktų nustatyta tvarka.</w:t>
      </w:r>
    </w:p>
    <w:p w14:paraId="7AB180E1"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Biblioteka yra paramos gavėja, veikianti įstatymų nustatyta tvarka.</w:t>
      </w:r>
    </w:p>
    <w:p w14:paraId="06AA42F5"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Bibliotekos finansiniai metai sutampa su kalendoriniais metais. Bibliotekos veikla yra neterminuota.</w:t>
      </w:r>
    </w:p>
    <w:p w14:paraId="4CD7775C" w14:textId="77777777" w:rsidR="00A1328F" w:rsidRPr="004310DA" w:rsidRDefault="00A1328F" w:rsidP="00A1328F">
      <w:pPr>
        <w:numPr>
          <w:ilvl w:val="0"/>
          <w:numId w:val="9"/>
        </w:numPr>
        <w:tabs>
          <w:tab w:val="left" w:pos="1418"/>
        </w:tabs>
        <w:ind w:left="0" w:firstLine="851"/>
        <w:jc w:val="both"/>
        <w:rPr>
          <w:szCs w:val="24"/>
        </w:rPr>
      </w:pPr>
      <w:r w:rsidRPr="004310DA">
        <w:rPr>
          <w:szCs w:val="24"/>
        </w:rPr>
        <w:t xml:space="preserve">Bibliotekos vieši pranešimai skelbiami interneto svetainėje </w:t>
      </w:r>
      <w:hyperlink r:id="rId7" w:history="1">
        <w:r w:rsidRPr="004310DA">
          <w:rPr>
            <w:color w:val="0563C1"/>
            <w:szCs w:val="24"/>
            <w:u w:val="single"/>
          </w:rPr>
          <w:t>www.jurbarko-rvb.lt</w:t>
        </w:r>
      </w:hyperlink>
      <w:r w:rsidRPr="004310DA">
        <w:rPr>
          <w:szCs w:val="24"/>
        </w:rPr>
        <w:t>.</w:t>
      </w:r>
    </w:p>
    <w:p w14:paraId="010AF3C5"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Bibliotekos buveinė – Vilniaus g. 2, LT-74127 Jurbarkas.</w:t>
      </w:r>
    </w:p>
    <w:p w14:paraId="1C367CE6"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Biblioteka turi struktūrinius teritorinius padalinius (toliau</w:t>
      </w:r>
      <w:r>
        <w:rPr>
          <w:szCs w:val="24"/>
        </w:rPr>
        <w:t xml:space="preserve"> – </w:t>
      </w:r>
      <w:r w:rsidRPr="00A03371">
        <w:rPr>
          <w:szCs w:val="24"/>
        </w:rPr>
        <w:t>teritoriniai padaliniai</w:t>
      </w:r>
      <w:r w:rsidRPr="004310DA">
        <w:rPr>
          <w:szCs w:val="24"/>
        </w:rPr>
        <w:t xml:space="preserve">), kurie nėra juridiniai asmenys: </w:t>
      </w:r>
    </w:p>
    <w:p w14:paraId="71623D19" w14:textId="77777777" w:rsidR="00A1328F" w:rsidRPr="004310DA" w:rsidRDefault="00A1328F" w:rsidP="00A1328F">
      <w:pPr>
        <w:numPr>
          <w:ilvl w:val="1"/>
          <w:numId w:val="9"/>
        </w:numPr>
        <w:tabs>
          <w:tab w:val="left" w:pos="1418"/>
        </w:tabs>
        <w:ind w:left="0" w:firstLine="851"/>
        <w:jc w:val="both"/>
        <w:rPr>
          <w:szCs w:val="24"/>
        </w:rPr>
      </w:pPr>
      <w:proofErr w:type="spellStart"/>
      <w:r w:rsidRPr="004310DA">
        <w:rPr>
          <w:szCs w:val="24"/>
        </w:rPr>
        <w:t>Armeniškių</w:t>
      </w:r>
      <w:proofErr w:type="spellEnd"/>
      <w:r w:rsidRPr="004310DA">
        <w:rPr>
          <w:szCs w:val="24"/>
        </w:rPr>
        <w:t xml:space="preserve"> biblioteka, </w:t>
      </w:r>
      <w:proofErr w:type="spellStart"/>
      <w:r w:rsidRPr="004310DA">
        <w:rPr>
          <w:szCs w:val="24"/>
        </w:rPr>
        <w:t>Armenos</w:t>
      </w:r>
      <w:proofErr w:type="spellEnd"/>
      <w:r w:rsidRPr="004310DA">
        <w:rPr>
          <w:szCs w:val="24"/>
        </w:rPr>
        <w:t xml:space="preserve"> g. 43, LT-74396 </w:t>
      </w:r>
      <w:proofErr w:type="spellStart"/>
      <w:r w:rsidRPr="004310DA">
        <w:rPr>
          <w:szCs w:val="24"/>
        </w:rPr>
        <w:t>Armeniškių</w:t>
      </w:r>
      <w:proofErr w:type="spellEnd"/>
      <w:r w:rsidRPr="004310DA">
        <w:rPr>
          <w:szCs w:val="24"/>
        </w:rPr>
        <w:t xml:space="preserve"> k., Seredžiaus sen., Jurbarko r. sav.;</w:t>
      </w:r>
    </w:p>
    <w:p w14:paraId="60CEE09A" w14:textId="77777777" w:rsidR="00A1328F" w:rsidRPr="004310DA" w:rsidRDefault="00A1328F" w:rsidP="00A1328F">
      <w:pPr>
        <w:numPr>
          <w:ilvl w:val="1"/>
          <w:numId w:val="9"/>
        </w:numPr>
        <w:tabs>
          <w:tab w:val="left" w:pos="1418"/>
        </w:tabs>
        <w:ind w:left="0" w:firstLine="851"/>
        <w:jc w:val="both"/>
        <w:rPr>
          <w:szCs w:val="24"/>
        </w:rPr>
      </w:pPr>
      <w:proofErr w:type="spellStart"/>
      <w:r w:rsidRPr="004310DA">
        <w:rPr>
          <w:szCs w:val="24"/>
        </w:rPr>
        <w:t>Baltraitiškės</w:t>
      </w:r>
      <w:proofErr w:type="spellEnd"/>
      <w:r w:rsidRPr="004310DA">
        <w:rPr>
          <w:szCs w:val="24"/>
        </w:rPr>
        <w:t xml:space="preserve"> biblioteka, Parko g. 13, LT-74365 </w:t>
      </w:r>
      <w:proofErr w:type="spellStart"/>
      <w:r w:rsidRPr="004310DA">
        <w:rPr>
          <w:szCs w:val="24"/>
        </w:rPr>
        <w:t>Baltraitiškės</w:t>
      </w:r>
      <w:proofErr w:type="spellEnd"/>
      <w:r w:rsidRPr="004310DA">
        <w:rPr>
          <w:szCs w:val="24"/>
        </w:rPr>
        <w:t xml:space="preserve"> k., Šimkaičių sen., Jurbarko r. sav.;</w:t>
      </w:r>
    </w:p>
    <w:p w14:paraId="7B8B678E" w14:textId="77777777" w:rsidR="00A1328F" w:rsidRPr="004310DA" w:rsidRDefault="00A1328F" w:rsidP="00A1328F">
      <w:pPr>
        <w:numPr>
          <w:ilvl w:val="1"/>
          <w:numId w:val="9"/>
        </w:numPr>
        <w:tabs>
          <w:tab w:val="left" w:pos="1418"/>
        </w:tabs>
        <w:ind w:left="0" w:firstLine="851"/>
        <w:jc w:val="both"/>
        <w:rPr>
          <w:szCs w:val="24"/>
        </w:rPr>
      </w:pPr>
      <w:r w:rsidRPr="004310DA">
        <w:rPr>
          <w:szCs w:val="24"/>
        </w:rPr>
        <w:lastRenderedPageBreak/>
        <w:t>Eržvilko biblioteka, Tauragės g. 1A, LT-74285 Eržvilko mstl., Eržvilko sen.,    Jurbarko r. sav.;</w:t>
      </w:r>
    </w:p>
    <w:p w14:paraId="2E10BD34" w14:textId="77777777" w:rsidR="00A1328F" w:rsidRPr="00A03371" w:rsidRDefault="00A1328F" w:rsidP="00A1328F">
      <w:pPr>
        <w:numPr>
          <w:ilvl w:val="1"/>
          <w:numId w:val="9"/>
        </w:numPr>
        <w:tabs>
          <w:tab w:val="left" w:pos="1418"/>
        </w:tabs>
        <w:ind w:left="0" w:firstLine="851"/>
        <w:jc w:val="both"/>
        <w:rPr>
          <w:szCs w:val="24"/>
        </w:rPr>
      </w:pPr>
      <w:r w:rsidRPr="00A03371">
        <w:rPr>
          <w:szCs w:val="24"/>
        </w:rPr>
        <w:t>Aldonos Elenos Puišytės biblioteka, Ateities g. 15, LT-74254 Girdžių k., Girdžių sen., Jurbarko r. sav</w:t>
      </w:r>
      <w:r w:rsidRPr="00A03371">
        <w:rPr>
          <w:b/>
          <w:bCs/>
          <w:szCs w:val="24"/>
        </w:rPr>
        <w:t>.;</w:t>
      </w:r>
      <w:r w:rsidRPr="00A03371">
        <w:rPr>
          <w:szCs w:val="24"/>
        </w:rPr>
        <w:t xml:space="preserve"> </w:t>
      </w:r>
    </w:p>
    <w:p w14:paraId="53374F3A" w14:textId="77777777" w:rsidR="00A1328F" w:rsidRPr="004310DA" w:rsidRDefault="00A1328F" w:rsidP="00A1328F">
      <w:pPr>
        <w:numPr>
          <w:ilvl w:val="1"/>
          <w:numId w:val="9"/>
        </w:numPr>
        <w:tabs>
          <w:tab w:val="left" w:pos="1418"/>
        </w:tabs>
        <w:ind w:left="0" w:firstLine="851"/>
        <w:jc w:val="both"/>
        <w:rPr>
          <w:szCs w:val="24"/>
        </w:rPr>
      </w:pPr>
      <w:r w:rsidRPr="004310DA">
        <w:rPr>
          <w:szCs w:val="24"/>
        </w:rPr>
        <w:t>Juodaičių biblioteka, Liepų g. 1, LT-74379 Juodaičių k., Juodaičių sen.,              Jurbarko r. sav.;</w:t>
      </w:r>
    </w:p>
    <w:p w14:paraId="0BE74E06" w14:textId="77777777" w:rsidR="00A1328F" w:rsidRPr="004310DA" w:rsidRDefault="00A1328F" w:rsidP="00A1328F">
      <w:pPr>
        <w:numPr>
          <w:ilvl w:val="1"/>
          <w:numId w:val="9"/>
        </w:numPr>
        <w:tabs>
          <w:tab w:val="left" w:pos="1418"/>
        </w:tabs>
        <w:ind w:left="0" w:firstLine="851"/>
        <w:jc w:val="both"/>
        <w:rPr>
          <w:szCs w:val="24"/>
        </w:rPr>
      </w:pPr>
      <w:r w:rsidRPr="004310DA">
        <w:rPr>
          <w:szCs w:val="24"/>
        </w:rPr>
        <w:t>Jurbarkų biblioteka, Mokytojų g. 3, LT-74205 Jurbarkų k., Jurbarkų sen.,           Jurbarko r. sav.;</w:t>
      </w:r>
    </w:p>
    <w:p w14:paraId="43A8E983" w14:textId="77777777" w:rsidR="00A1328F" w:rsidRPr="004310DA" w:rsidRDefault="00A1328F" w:rsidP="00A1328F">
      <w:pPr>
        <w:numPr>
          <w:ilvl w:val="1"/>
          <w:numId w:val="9"/>
        </w:numPr>
        <w:tabs>
          <w:tab w:val="left" w:pos="1418"/>
        </w:tabs>
        <w:ind w:left="0" w:firstLine="851"/>
        <w:jc w:val="both"/>
        <w:rPr>
          <w:szCs w:val="24"/>
        </w:rPr>
      </w:pPr>
      <w:proofErr w:type="spellStart"/>
      <w:r w:rsidRPr="004310DA">
        <w:rPr>
          <w:szCs w:val="24"/>
        </w:rPr>
        <w:t>Kartupių</w:t>
      </w:r>
      <w:proofErr w:type="spellEnd"/>
      <w:r w:rsidRPr="004310DA">
        <w:rPr>
          <w:szCs w:val="24"/>
        </w:rPr>
        <w:t xml:space="preserve"> biblioteka, Žiedo g. 5, LT-74306 </w:t>
      </w:r>
      <w:proofErr w:type="spellStart"/>
      <w:r w:rsidRPr="004310DA">
        <w:rPr>
          <w:szCs w:val="24"/>
        </w:rPr>
        <w:t>Kartupių</w:t>
      </w:r>
      <w:proofErr w:type="spellEnd"/>
      <w:r w:rsidRPr="004310DA">
        <w:rPr>
          <w:szCs w:val="24"/>
        </w:rPr>
        <w:t xml:space="preserve"> k., Eržvilko sen., Jurbarko r. sav.;</w:t>
      </w:r>
    </w:p>
    <w:p w14:paraId="42131C4F" w14:textId="77777777" w:rsidR="00A1328F" w:rsidRPr="004310DA" w:rsidRDefault="00A1328F" w:rsidP="00A1328F">
      <w:pPr>
        <w:numPr>
          <w:ilvl w:val="1"/>
          <w:numId w:val="9"/>
        </w:numPr>
        <w:tabs>
          <w:tab w:val="left" w:pos="1418"/>
        </w:tabs>
        <w:ind w:left="0" w:firstLine="851"/>
        <w:jc w:val="both"/>
        <w:rPr>
          <w:szCs w:val="24"/>
        </w:rPr>
      </w:pPr>
      <w:r w:rsidRPr="004310DA">
        <w:rPr>
          <w:szCs w:val="24"/>
        </w:rPr>
        <w:t xml:space="preserve">Klausučių biblioteka, A. Daugėlos g. 24, LT-74408 Klausučių k., Seredžiaus sen., Jurbarko r. sav.; </w:t>
      </w:r>
    </w:p>
    <w:p w14:paraId="7231D4BE" w14:textId="77777777" w:rsidR="00A1328F" w:rsidRPr="004310DA" w:rsidRDefault="00A1328F" w:rsidP="00A1328F">
      <w:pPr>
        <w:numPr>
          <w:ilvl w:val="1"/>
          <w:numId w:val="9"/>
        </w:numPr>
        <w:tabs>
          <w:tab w:val="left" w:pos="1418"/>
        </w:tabs>
        <w:ind w:left="0" w:firstLine="851"/>
        <w:jc w:val="both"/>
        <w:rPr>
          <w:szCs w:val="24"/>
        </w:rPr>
      </w:pPr>
      <w:proofErr w:type="spellStart"/>
      <w:r w:rsidRPr="004310DA">
        <w:rPr>
          <w:szCs w:val="24"/>
        </w:rPr>
        <w:t>Lybiškių</w:t>
      </w:r>
      <w:proofErr w:type="spellEnd"/>
      <w:r w:rsidRPr="004310DA">
        <w:rPr>
          <w:szCs w:val="24"/>
        </w:rPr>
        <w:t xml:space="preserve"> biblioteka, Stoties g. 12, LT-74295 </w:t>
      </w:r>
      <w:proofErr w:type="spellStart"/>
      <w:r w:rsidRPr="004310DA">
        <w:rPr>
          <w:szCs w:val="24"/>
        </w:rPr>
        <w:t>Lybiškių</w:t>
      </w:r>
      <w:proofErr w:type="spellEnd"/>
      <w:r w:rsidRPr="004310DA">
        <w:rPr>
          <w:szCs w:val="24"/>
        </w:rPr>
        <w:t xml:space="preserve"> k., Eržvilko sen.,               Jurbarko r. sav.;</w:t>
      </w:r>
    </w:p>
    <w:p w14:paraId="7CBB7940" w14:textId="77777777" w:rsidR="00A1328F" w:rsidRPr="004310DA" w:rsidRDefault="00A1328F" w:rsidP="00A1328F">
      <w:pPr>
        <w:numPr>
          <w:ilvl w:val="1"/>
          <w:numId w:val="9"/>
        </w:numPr>
        <w:tabs>
          <w:tab w:val="left" w:pos="1418"/>
          <w:tab w:val="left" w:pos="1560"/>
        </w:tabs>
        <w:ind w:left="0" w:firstLine="851"/>
        <w:jc w:val="both"/>
        <w:rPr>
          <w:szCs w:val="24"/>
        </w:rPr>
      </w:pPr>
      <w:proofErr w:type="spellStart"/>
      <w:r w:rsidRPr="004310DA">
        <w:rPr>
          <w:szCs w:val="24"/>
        </w:rPr>
        <w:t>Pašaltuonio</w:t>
      </w:r>
      <w:proofErr w:type="spellEnd"/>
      <w:r w:rsidRPr="004310DA">
        <w:rPr>
          <w:szCs w:val="24"/>
        </w:rPr>
        <w:t xml:space="preserve"> biblioteka, Alytaus g. 4,  LT-74277 </w:t>
      </w:r>
      <w:proofErr w:type="spellStart"/>
      <w:r w:rsidRPr="004310DA">
        <w:rPr>
          <w:szCs w:val="24"/>
        </w:rPr>
        <w:t>Pašaltuonio</w:t>
      </w:r>
      <w:proofErr w:type="spellEnd"/>
      <w:r w:rsidRPr="004310DA">
        <w:rPr>
          <w:szCs w:val="24"/>
        </w:rPr>
        <w:t xml:space="preserve"> k., Eržvilko sen., Jurbarko r. sav.;</w:t>
      </w:r>
    </w:p>
    <w:p w14:paraId="3F2792BF"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Paulių biblioteka, Žvejų g. 4, LT-74335 Paulių k., Šimkaičių sen., Jurbarko r. sav.;</w:t>
      </w:r>
    </w:p>
    <w:p w14:paraId="6C358506"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 xml:space="preserve">Pilies I biblioteka, </w:t>
      </w:r>
      <w:proofErr w:type="spellStart"/>
      <w:r w:rsidRPr="004310DA">
        <w:rPr>
          <w:szCs w:val="24"/>
        </w:rPr>
        <w:t>Vytėnų</w:t>
      </w:r>
      <w:proofErr w:type="spellEnd"/>
      <w:r w:rsidRPr="004310DA">
        <w:rPr>
          <w:szCs w:val="24"/>
        </w:rPr>
        <w:t xml:space="preserve"> g. 53A, LT-74466 Pilies I k., Skirsnemunės sen.,     Jurbarko r. sav.;</w:t>
      </w:r>
    </w:p>
    <w:p w14:paraId="5C3D16A3"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Raudonės biblioteka, Kaštonų g. 2, LT-74454 Raudonės mstl., Jurbarko r. sav.;</w:t>
      </w:r>
    </w:p>
    <w:p w14:paraId="2E9A54F1" w14:textId="77777777" w:rsidR="00A1328F" w:rsidRPr="004310DA" w:rsidRDefault="00A1328F" w:rsidP="00A1328F">
      <w:pPr>
        <w:numPr>
          <w:ilvl w:val="1"/>
          <w:numId w:val="9"/>
        </w:numPr>
        <w:tabs>
          <w:tab w:val="left" w:pos="1418"/>
          <w:tab w:val="left" w:pos="1560"/>
        </w:tabs>
        <w:ind w:left="0" w:firstLine="851"/>
        <w:jc w:val="both"/>
        <w:rPr>
          <w:szCs w:val="24"/>
        </w:rPr>
      </w:pPr>
      <w:proofErr w:type="spellStart"/>
      <w:r w:rsidRPr="004310DA">
        <w:rPr>
          <w:szCs w:val="24"/>
        </w:rPr>
        <w:t>Rotulių</w:t>
      </w:r>
      <w:proofErr w:type="spellEnd"/>
      <w:r w:rsidRPr="004310DA">
        <w:rPr>
          <w:szCs w:val="24"/>
        </w:rPr>
        <w:t xml:space="preserve"> biblioteka, Pėsčiųjų takas 8, LT-74194 </w:t>
      </w:r>
      <w:proofErr w:type="spellStart"/>
      <w:r w:rsidRPr="004310DA">
        <w:rPr>
          <w:szCs w:val="24"/>
        </w:rPr>
        <w:t>Rotulių</w:t>
      </w:r>
      <w:proofErr w:type="spellEnd"/>
      <w:r w:rsidRPr="004310DA">
        <w:rPr>
          <w:szCs w:val="24"/>
        </w:rPr>
        <w:t xml:space="preserve"> k., Jurbarkų sen.,         Jurbarko r. sav.;</w:t>
      </w:r>
    </w:p>
    <w:p w14:paraId="71B96057"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Seredžiaus biblioteka, J. Marcinkevičiaus g. 1, LT-74424 Seredžiaus mstl.,    Jurbarko r. sav.;</w:t>
      </w:r>
    </w:p>
    <w:p w14:paraId="6FB1CBAF"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Skirsnemunės biblioteka, Nemuno g. 33, LT-74486 Skirsnemunės k.,                Jurbarko r. sav.;</w:t>
      </w:r>
    </w:p>
    <w:p w14:paraId="12DFEFF0" w14:textId="77777777" w:rsidR="00A1328F" w:rsidRPr="004310DA" w:rsidRDefault="00A1328F" w:rsidP="00A1328F">
      <w:pPr>
        <w:numPr>
          <w:ilvl w:val="1"/>
          <w:numId w:val="9"/>
        </w:numPr>
        <w:tabs>
          <w:tab w:val="left" w:pos="1418"/>
          <w:tab w:val="left" w:pos="1560"/>
        </w:tabs>
        <w:ind w:left="0" w:firstLine="851"/>
        <w:jc w:val="both"/>
        <w:rPr>
          <w:szCs w:val="24"/>
        </w:rPr>
      </w:pPr>
      <w:proofErr w:type="spellStart"/>
      <w:r w:rsidRPr="004310DA">
        <w:rPr>
          <w:szCs w:val="24"/>
        </w:rPr>
        <w:t>Smalininkų</w:t>
      </w:r>
      <w:proofErr w:type="spellEnd"/>
      <w:r w:rsidRPr="004310DA">
        <w:rPr>
          <w:szCs w:val="24"/>
        </w:rPr>
        <w:t xml:space="preserve"> miesto biblioteka, Stoties g. 7, LT-74224 </w:t>
      </w:r>
      <w:proofErr w:type="spellStart"/>
      <w:r w:rsidRPr="004310DA">
        <w:rPr>
          <w:szCs w:val="24"/>
        </w:rPr>
        <w:t>Smalininkų</w:t>
      </w:r>
      <w:proofErr w:type="spellEnd"/>
      <w:r w:rsidRPr="004310DA">
        <w:rPr>
          <w:szCs w:val="24"/>
        </w:rPr>
        <w:t xml:space="preserve"> mstl.,           Jurbarko r. sav.;</w:t>
      </w:r>
    </w:p>
    <w:p w14:paraId="34048B4D"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Stakių biblioteka, Mokyklos g. 10, LT-74351 Stakių mstl., Raudonės sen.,      Jurbarko r. sav.;</w:t>
      </w:r>
    </w:p>
    <w:p w14:paraId="2D60DCE5"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Šimkaičių biblioteka, Liepų g. 2, LT-74337 Šimkaičių k., Jurbarko r. sav.;</w:t>
      </w:r>
    </w:p>
    <w:p w14:paraId="78070173"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Tamošių biblioteka, Mokyklos g. 2, LT-74432 Tamošių k., Veliuonos sen.,    Jurbarko r. sav.;</w:t>
      </w:r>
    </w:p>
    <w:p w14:paraId="3FCF84D3" w14:textId="77777777" w:rsidR="00A1328F" w:rsidRPr="004310DA" w:rsidRDefault="00A1328F" w:rsidP="00A1328F">
      <w:pPr>
        <w:numPr>
          <w:ilvl w:val="1"/>
          <w:numId w:val="9"/>
        </w:numPr>
        <w:tabs>
          <w:tab w:val="left" w:pos="1418"/>
          <w:tab w:val="left" w:pos="1560"/>
        </w:tabs>
        <w:ind w:left="0" w:firstLine="851"/>
        <w:jc w:val="both"/>
        <w:rPr>
          <w:szCs w:val="24"/>
        </w:rPr>
      </w:pPr>
      <w:proofErr w:type="spellStart"/>
      <w:r w:rsidRPr="004310DA">
        <w:rPr>
          <w:szCs w:val="24"/>
        </w:rPr>
        <w:t>Vadžgirio</w:t>
      </w:r>
      <w:proofErr w:type="spellEnd"/>
      <w:r w:rsidRPr="004310DA">
        <w:rPr>
          <w:szCs w:val="24"/>
        </w:rPr>
        <w:t xml:space="preserve"> biblioteka, J. Dargužo g. 28, LT-74323 </w:t>
      </w:r>
      <w:proofErr w:type="spellStart"/>
      <w:r w:rsidRPr="004310DA">
        <w:rPr>
          <w:szCs w:val="24"/>
        </w:rPr>
        <w:t>Vadžgirio</w:t>
      </w:r>
      <w:proofErr w:type="spellEnd"/>
      <w:r w:rsidRPr="004310DA">
        <w:rPr>
          <w:szCs w:val="24"/>
        </w:rPr>
        <w:t xml:space="preserve"> mstl., Šimkaičių sen., Jurbarko r. sav.;</w:t>
      </w:r>
    </w:p>
    <w:p w14:paraId="172769CC"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Veliuonos biblioteka, Dariaus ir Girėno g. 3-3, LT-74441 Veliuonos mstl.,     Jurbarko r. sav.;</w:t>
      </w:r>
    </w:p>
    <w:p w14:paraId="5E127419"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Viešvilės biblioteka, Mokyklos g. 3, LT-74233 Viešvilės mstl., Jurbarko r. sav.;</w:t>
      </w:r>
    </w:p>
    <w:p w14:paraId="04FCDDBE" w14:textId="77777777" w:rsidR="00A1328F" w:rsidRPr="004310DA" w:rsidRDefault="00A1328F" w:rsidP="00A1328F">
      <w:pPr>
        <w:numPr>
          <w:ilvl w:val="1"/>
          <w:numId w:val="9"/>
        </w:numPr>
        <w:tabs>
          <w:tab w:val="left" w:pos="1418"/>
          <w:tab w:val="left" w:pos="1560"/>
        </w:tabs>
        <w:ind w:left="0" w:firstLine="851"/>
        <w:jc w:val="both"/>
        <w:rPr>
          <w:szCs w:val="24"/>
        </w:rPr>
      </w:pPr>
      <w:proofErr w:type="spellStart"/>
      <w:r w:rsidRPr="004310DA">
        <w:rPr>
          <w:szCs w:val="24"/>
        </w:rPr>
        <w:t>Žindaičių</w:t>
      </w:r>
      <w:proofErr w:type="spellEnd"/>
      <w:r w:rsidRPr="004310DA">
        <w:rPr>
          <w:szCs w:val="24"/>
        </w:rPr>
        <w:t xml:space="preserve"> biblioteka, Vilties g. 26, LT-74265 </w:t>
      </w:r>
      <w:proofErr w:type="spellStart"/>
      <w:r w:rsidRPr="004310DA">
        <w:rPr>
          <w:szCs w:val="24"/>
        </w:rPr>
        <w:t>Žindaičių</w:t>
      </w:r>
      <w:proofErr w:type="spellEnd"/>
      <w:r w:rsidRPr="004310DA">
        <w:rPr>
          <w:szCs w:val="24"/>
        </w:rPr>
        <w:t xml:space="preserve"> k., Jurbarko r. sav.</w:t>
      </w:r>
    </w:p>
    <w:p w14:paraId="73D382C2" w14:textId="77777777" w:rsidR="00A1328F" w:rsidRPr="004310DA" w:rsidRDefault="00A1328F" w:rsidP="00A1328F">
      <w:pPr>
        <w:ind w:left="-2" w:firstLineChars="472" w:firstLine="1133"/>
        <w:jc w:val="center"/>
        <w:rPr>
          <w:szCs w:val="24"/>
        </w:rPr>
      </w:pPr>
    </w:p>
    <w:p w14:paraId="144C4A49" w14:textId="77777777" w:rsidR="00A1328F" w:rsidRPr="004310DA" w:rsidRDefault="00A1328F" w:rsidP="00A1328F">
      <w:pPr>
        <w:ind w:left="-2" w:firstLine="2"/>
        <w:jc w:val="center"/>
        <w:rPr>
          <w:szCs w:val="24"/>
        </w:rPr>
      </w:pPr>
      <w:r w:rsidRPr="004310DA">
        <w:rPr>
          <w:b/>
          <w:szCs w:val="24"/>
        </w:rPr>
        <w:t>II SKYRIUS</w:t>
      </w:r>
    </w:p>
    <w:p w14:paraId="4DCA8518" w14:textId="77777777" w:rsidR="00A1328F" w:rsidRPr="004310DA" w:rsidRDefault="00A1328F" w:rsidP="00A1328F">
      <w:pPr>
        <w:ind w:left="-2" w:firstLine="2"/>
        <w:jc w:val="center"/>
        <w:rPr>
          <w:szCs w:val="24"/>
        </w:rPr>
      </w:pPr>
      <w:r w:rsidRPr="004310DA">
        <w:rPr>
          <w:b/>
          <w:szCs w:val="24"/>
        </w:rPr>
        <w:t>BIBLIOTEKOS VEIKLOS SRITYS, TIKSLAI, UŽDAVINIAI, FUNKCIJOS IR RŪŠYS</w:t>
      </w:r>
    </w:p>
    <w:p w14:paraId="6D60DADC" w14:textId="77777777" w:rsidR="00A1328F" w:rsidRPr="004310DA" w:rsidRDefault="00A1328F" w:rsidP="00A1328F">
      <w:pPr>
        <w:ind w:left="-2" w:firstLineChars="472" w:firstLine="1133"/>
        <w:jc w:val="both"/>
        <w:rPr>
          <w:szCs w:val="24"/>
        </w:rPr>
      </w:pPr>
      <w:r w:rsidRPr="004310DA">
        <w:rPr>
          <w:szCs w:val="24"/>
        </w:rPr>
        <w:t> </w:t>
      </w:r>
    </w:p>
    <w:p w14:paraId="37B90E67"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Bibliotekos pagrindinės veiklos sritys – informacijos sklaida, kultūra, mokslas ir švietimas.</w:t>
      </w:r>
    </w:p>
    <w:p w14:paraId="516A4F39" w14:textId="77777777" w:rsidR="00A1328F" w:rsidRPr="004310DA" w:rsidRDefault="00A1328F" w:rsidP="00A1328F">
      <w:pPr>
        <w:numPr>
          <w:ilvl w:val="0"/>
          <w:numId w:val="9"/>
        </w:numPr>
        <w:tabs>
          <w:tab w:val="left" w:pos="1418"/>
        </w:tabs>
        <w:ind w:left="0" w:firstLine="851"/>
        <w:jc w:val="both"/>
        <w:rPr>
          <w:szCs w:val="24"/>
        </w:rPr>
      </w:pPr>
      <w:r w:rsidRPr="004310DA">
        <w:rPr>
          <w:szCs w:val="24"/>
        </w:rPr>
        <w:t xml:space="preserve">Bibliotekos tikslai – dalyvauti formuojant Lietuvos bibliotekų fondą ir kuriant bibliotekų informacijos sistemą, organizuoti </w:t>
      </w:r>
      <w:r>
        <w:rPr>
          <w:szCs w:val="24"/>
        </w:rPr>
        <w:t>S</w:t>
      </w:r>
      <w:r w:rsidRPr="004310DA">
        <w:rPr>
          <w:szCs w:val="24"/>
        </w:rPr>
        <w:t xml:space="preserve">avivaldybės teritorijoje gyventojų bibliotekinį ir informacinį aptarnavimą, teikiant gyventojams leidinių panaudos, informacijos ir viešosios prieigos paslaugas, vykdant kraštotyros, sociokultūrinės edukacijos, skaitymo skatinimo, medijų ir informacinio raštingumo ugdymo ir kitas su </w:t>
      </w:r>
      <w:r>
        <w:rPr>
          <w:szCs w:val="24"/>
        </w:rPr>
        <w:t>B</w:t>
      </w:r>
      <w:r w:rsidRPr="004310DA">
        <w:rPr>
          <w:szCs w:val="24"/>
        </w:rPr>
        <w:t>ibliotekos veikla susijusias neformaliojo švietimo programas ir projektus, dalyvauti moksliniuose tyrimuose ir eksperimentinėje (socialinėje, kultūrinėje) plėtroje.</w:t>
      </w:r>
    </w:p>
    <w:p w14:paraId="766E1452" w14:textId="77777777" w:rsidR="00A1328F" w:rsidRPr="004310DA" w:rsidRDefault="00A1328F" w:rsidP="00A1328F">
      <w:pPr>
        <w:numPr>
          <w:ilvl w:val="0"/>
          <w:numId w:val="9"/>
        </w:numPr>
        <w:tabs>
          <w:tab w:val="left" w:pos="1418"/>
        </w:tabs>
        <w:ind w:left="0" w:firstLine="851"/>
        <w:jc w:val="both"/>
        <w:rPr>
          <w:szCs w:val="24"/>
        </w:rPr>
      </w:pPr>
      <w:r w:rsidRPr="004310DA">
        <w:rPr>
          <w:szCs w:val="24"/>
        </w:rPr>
        <w:lastRenderedPageBreak/>
        <w:t>Bibliotekos veiklos uždaviniai:</w:t>
      </w:r>
    </w:p>
    <w:p w14:paraId="780E8D17"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kaupti, tvarkyti, saugoti ir skleisti dokumentuose užfiksuotas žinias, idėjas, skatinti nuolatinį mokymąsi, žinių atsinaujinimą, rašytinio kultūros paveldo pažinimą;</w:t>
      </w:r>
    </w:p>
    <w:p w14:paraId="61479C92"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diegti Lietuvos integralią bibliotekų informacijos sistemą (LIBIS) ir teikti nemokamą viešąją interneto prieigą Bibliotekoje</w:t>
      </w:r>
      <w:r>
        <w:rPr>
          <w:szCs w:val="24"/>
        </w:rPr>
        <w:t xml:space="preserve"> ir teritoriniuose </w:t>
      </w:r>
      <w:r w:rsidRPr="004310DA">
        <w:rPr>
          <w:szCs w:val="24"/>
        </w:rPr>
        <w:t>padaliniuose;</w:t>
      </w:r>
    </w:p>
    <w:p w14:paraId="134E7890" w14:textId="77777777" w:rsidR="00A1328F" w:rsidRPr="004310DA" w:rsidRDefault="00A1328F" w:rsidP="00A1328F">
      <w:pPr>
        <w:numPr>
          <w:ilvl w:val="1"/>
          <w:numId w:val="9"/>
        </w:numPr>
        <w:tabs>
          <w:tab w:val="left" w:pos="1418"/>
          <w:tab w:val="left" w:pos="1560"/>
        </w:tabs>
        <w:ind w:left="0" w:firstLine="851"/>
        <w:jc w:val="both"/>
        <w:rPr>
          <w:szCs w:val="24"/>
        </w:rPr>
      </w:pPr>
      <w:r w:rsidRPr="004310DA">
        <w:rPr>
          <w:szCs w:val="24"/>
        </w:rPr>
        <w:t xml:space="preserve">aptarnauti vartotojus ir teikti paslaugas visiems lygiomis teisėmis nepriklausomai nuo jų amžiaus, lyties, tautybės, religinių įsitikinimų, socialinio statuso ir specialias paslaugas tiems, kurie dėl įvairių priežasčių negali naudotis įprastomis </w:t>
      </w:r>
      <w:r>
        <w:rPr>
          <w:szCs w:val="24"/>
        </w:rPr>
        <w:t>B</w:t>
      </w:r>
      <w:r w:rsidRPr="004310DA">
        <w:rPr>
          <w:szCs w:val="24"/>
        </w:rPr>
        <w:t>ibliotekos paslaugomis.</w:t>
      </w:r>
    </w:p>
    <w:p w14:paraId="4473F8E4"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Biblioteka, įgyvendindama savo tikslus ir vykdydama uždavinius, atlieka šias funkcijas:</w:t>
      </w:r>
    </w:p>
    <w:p w14:paraId="30200EBB" w14:textId="77777777" w:rsidR="00A1328F" w:rsidRPr="004310DA" w:rsidRDefault="00A1328F" w:rsidP="00A1328F">
      <w:pPr>
        <w:numPr>
          <w:ilvl w:val="1"/>
          <w:numId w:val="9"/>
        </w:numPr>
        <w:tabs>
          <w:tab w:val="left" w:pos="1418"/>
        </w:tabs>
        <w:ind w:left="0" w:firstLine="851"/>
        <w:jc w:val="both"/>
        <w:rPr>
          <w:szCs w:val="24"/>
        </w:rPr>
      </w:pPr>
      <w:r w:rsidRPr="004310DA">
        <w:rPr>
          <w:szCs w:val="24"/>
        </w:rPr>
        <w:t>komplektuoja universalų, bendruomenės poreikius tenkinantį leidinių fondą, neatsižvelgdama į jų autorių ar užfiksuotų žinių politinę ir ideologinę orientaciją, jeigu jų turinys neprieštarauja Lietuvos Respublikos įstatymams;</w:t>
      </w:r>
    </w:p>
    <w:p w14:paraId="58E1F5D9" w14:textId="77777777" w:rsidR="00A1328F" w:rsidRPr="004310DA" w:rsidRDefault="00A1328F" w:rsidP="00A1328F">
      <w:pPr>
        <w:numPr>
          <w:ilvl w:val="1"/>
          <w:numId w:val="9"/>
        </w:numPr>
        <w:tabs>
          <w:tab w:val="left" w:pos="1418"/>
        </w:tabs>
        <w:ind w:left="0" w:firstLine="851"/>
        <w:jc w:val="both"/>
        <w:rPr>
          <w:szCs w:val="24"/>
        </w:rPr>
      </w:pPr>
      <w:r w:rsidRPr="004310DA">
        <w:rPr>
          <w:szCs w:val="24"/>
        </w:rPr>
        <w:t xml:space="preserve">kaupia ir saugo universalų dokumentų fondą, atitinkantį Jurbarko rajono </w:t>
      </w:r>
      <w:r>
        <w:rPr>
          <w:szCs w:val="24"/>
        </w:rPr>
        <w:t xml:space="preserve">savivaldybės </w:t>
      </w:r>
      <w:r w:rsidRPr="004310DA">
        <w:rPr>
          <w:szCs w:val="24"/>
        </w:rPr>
        <w:t>istorines tradicijas, ekonominę ir kultūrinę plėtrą, vartotojų poreikius, kintančią regiono aplinką;</w:t>
      </w:r>
    </w:p>
    <w:p w14:paraId="6FA15E78" w14:textId="77777777" w:rsidR="00A1328F" w:rsidRPr="004310DA" w:rsidRDefault="00A1328F" w:rsidP="00A1328F">
      <w:pPr>
        <w:numPr>
          <w:ilvl w:val="1"/>
          <w:numId w:val="9"/>
        </w:numPr>
        <w:tabs>
          <w:tab w:val="left" w:pos="1418"/>
        </w:tabs>
        <w:ind w:left="0" w:firstLine="851"/>
        <w:jc w:val="both"/>
        <w:rPr>
          <w:szCs w:val="24"/>
        </w:rPr>
      </w:pPr>
      <w:r w:rsidRPr="004310DA">
        <w:rPr>
          <w:szCs w:val="24"/>
        </w:rPr>
        <w:t>kaupia kraštotyros dokumentų fondą bei informaciją apie dokumentus, susijusius su regionu, rengia kraštotyros darbus, skaitmenines kraštotyros duomenų bazes;</w:t>
      </w:r>
    </w:p>
    <w:p w14:paraId="1CB21D3A" w14:textId="77777777" w:rsidR="00A1328F" w:rsidRPr="004310DA" w:rsidRDefault="00A1328F" w:rsidP="00A1328F">
      <w:pPr>
        <w:numPr>
          <w:ilvl w:val="1"/>
          <w:numId w:val="9"/>
        </w:numPr>
        <w:tabs>
          <w:tab w:val="left" w:pos="1418"/>
        </w:tabs>
        <w:ind w:left="0" w:firstLine="851"/>
        <w:jc w:val="both"/>
        <w:rPr>
          <w:szCs w:val="24"/>
        </w:rPr>
      </w:pPr>
      <w:r w:rsidRPr="0025473A">
        <w:rPr>
          <w:szCs w:val="24"/>
        </w:rPr>
        <w:t>saugo ir apskaito</w:t>
      </w:r>
      <w:r w:rsidRPr="0081500A">
        <w:rPr>
          <w:color w:val="FF0000"/>
          <w:szCs w:val="24"/>
        </w:rPr>
        <w:t xml:space="preserve"> </w:t>
      </w:r>
      <w:r w:rsidRPr="004310DA">
        <w:rPr>
          <w:szCs w:val="24"/>
        </w:rPr>
        <w:t>dokumentus vadovaudamasi Lietuvos Respublikos standartais ir Lietuvos Respublikos kultūros ministro patvirtintais Bibliotekų fondo apsaugos nuostatais;</w:t>
      </w:r>
    </w:p>
    <w:p w14:paraId="781808D1" w14:textId="77777777" w:rsidR="00A1328F" w:rsidRPr="004310DA" w:rsidRDefault="00A1328F" w:rsidP="00A1328F">
      <w:pPr>
        <w:numPr>
          <w:ilvl w:val="1"/>
          <w:numId w:val="9"/>
        </w:numPr>
        <w:tabs>
          <w:tab w:val="left" w:pos="1418"/>
        </w:tabs>
        <w:ind w:left="0" w:firstLine="851"/>
        <w:jc w:val="both"/>
        <w:rPr>
          <w:szCs w:val="24"/>
        </w:rPr>
      </w:pPr>
      <w:r>
        <w:rPr>
          <w:szCs w:val="24"/>
        </w:rPr>
        <w:t xml:space="preserve">sistemina </w:t>
      </w:r>
      <w:r w:rsidRPr="004310DA">
        <w:rPr>
          <w:szCs w:val="24"/>
        </w:rPr>
        <w:t>dokumentus, vadovaudamasi Universaliosios dešimtainės klasifikacijos (UDK) lentelėmis;</w:t>
      </w:r>
    </w:p>
    <w:p w14:paraId="4D173675" w14:textId="77777777" w:rsidR="00A1328F" w:rsidRPr="004310DA" w:rsidRDefault="00A1328F" w:rsidP="00A1328F">
      <w:pPr>
        <w:numPr>
          <w:ilvl w:val="1"/>
          <w:numId w:val="9"/>
        </w:numPr>
        <w:tabs>
          <w:tab w:val="left" w:pos="1418"/>
        </w:tabs>
        <w:ind w:left="0" w:firstLine="851"/>
        <w:jc w:val="both"/>
        <w:rPr>
          <w:szCs w:val="24"/>
        </w:rPr>
      </w:pPr>
      <w:r w:rsidRPr="004310DA">
        <w:rPr>
          <w:szCs w:val="24"/>
        </w:rPr>
        <w:t>teikia vartotojams dokumentus panaudai, kitas bibliotekines paslaugas, vadovaudamasi Naudojimosi biblioteka taisyklėmis;</w:t>
      </w:r>
    </w:p>
    <w:p w14:paraId="0E90FC26" w14:textId="77777777" w:rsidR="00A1328F" w:rsidRPr="004310DA" w:rsidRDefault="00A1328F" w:rsidP="00A1328F">
      <w:pPr>
        <w:numPr>
          <w:ilvl w:val="1"/>
          <w:numId w:val="9"/>
        </w:numPr>
        <w:tabs>
          <w:tab w:val="left" w:pos="1418"/>
        </w:tabs>
        <w:ind w:left="0" w:firstLine="851"/>
        <w:jc w:val="both"/>
        <w:rPr>
          <w:szCs w:val="24"/>
        </w:rPr>
      </w:pPr>
      <w:r w:rsidRPr="004310DA">
        <w:rPr>
          <w:szCs w:val="24"/>
        </w:rPr>
        <w:t>panaudojant Lietuvos bibliotekų fondo galimybes tarpininkauja gaunant dokumentus per Tarpbibliotekinį abonementą (TBA);</w:t>
      </w:r>
    </w:p>
    <w:p w14:paraId="6B2608E1"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 xml:space="preserve">diegia naujas technologijas, dalyvauja nemokamos viešosios interneto prieigos prieinamumo palaikymo programose ir kituose </w:t>
      </w:r>
      <w:r>
        <w:rPr>
          <w:szCs w:val="24"/>
        </w:rPr>
        <w:t>B</w:t>
      </w:r>
      <w:r w:rsidRPr="004310DA">
        <w:rPr>
          <w:szCs w:val="24"/>
        </w:rPr>
        <w:t>ibliotekos procesų atnaujinimo projektuose;</w:t>
      </w:r>
    </w:p>
    <w:p w14:paraId="2D2FA018"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 xml:space="preserve">teikia metodinę pagalbą </w:t>
      </w:r>
      <w:r>
        <w:rPr>
          <w:szCs w:val="24"/>
        </w:rPr>
        <w:t>S</w:t>
      </w:r>
      <w:r w:rsidRPr="004310DA">
        <w:rPr>
          <w:szCs w:val="24"/>
        </w:rPr>
        <w:t xml:space="preserve">avivaldybės teritorijoje esančioms bibliotekoms; </w:t>
      </w:r>
    </w:p>
    <w:p w14:paraId="171D720B"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 xml:space="preserve">teikia gyventojams informacijos ir viešosios interneto prieigos paslaugas, vykdo kraštotyros, sociokultūrinės edukacijos, skaitymo skatinimo ir kitas su </w:t>
      </w:r>
      <w:r>
        <w:rPr>
          <w:szCs w:val="24"/>
        </w:rPr>
        <w:t>B</w:t>
      </w:r>
      <w:r w:rsidRPr="004310DA">
        <w:rPr>
          <w:szCs w:val="24"/>
        </w:rPr>
        <w:t>ibliotek</w:t>
      </w:r>
      <w:r>
        <w:rPr>
          <w:szCs w:val="24"/>
        </w:rPr>
        <w:t>os veikla</w:t>
      </w:r>
      <w:r w:rsidRPr="004310DA">
        <w:rPr>
          <w:szCs w:val="24"/>
        </w:rPr>
        <w:t xml:space="preserve"> susijusias neformaliojo švietimo programas ir projektus;</w:t>
      </w:r>
    </w:p>
    <w:p w14:paraId="5FACC1BF"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vykdo kultūrinę, laisvalaikio užimtumo bei edukacines, švietėjiškas veiklas, įgyvendina kultūros ir meno projektus;</w:t>
      </w:r>
    </w:p>
    <w:p w14:paraId="0191AD9C"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 xml:space="preserve">organizuoja optimalią prieigą prie visų Bibliotekos teikiamų paslaugų visoms socialinėms </w:t>
      </w:r>
      <w:r>
        <w:rPr>
          <w:szCs w:val="24"/>
        </w:rPr>
        <w:t>S</w:t>
      </w:r>
      <w:r w:rsidRPr="004310DA">
        <w:rPr>
          <w:szCs w:val="24"/>
        </w:rPr>
        <w:t>avivaldybės gyventojų grupėms;</w:t>
      </w:r>
    </w:p>
    <w:p w14:paraId="4CBDD864"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tiria gyventojų poreikius, susijusius su Bibliotekos veikla, jos teikiamomis paslaugomis ir, atsižvelgiant į tyrimų rezultatus, tobulina Bibliotekos veiklą;</w:t>
      </w:r>
    </w:p>
    <w:p w14:paraId="2A23604D"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skleidžia informaciją visuomenei apie Bibliotekos vykdomą veiklą, pasitelkiant ryšius su visuomene ir netiesioginę reklamą;</w:t>
      </w:r>
    </w:p>
    <w:p w14:paraId="2A324576"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bendradarbiauja su meno, mokslo, švietimo, kultūros, jaunimo, religinėmis, verslo ir nevyriausybinėmis organizacijomis, sudaro sąlygas savanorystei ir praktikai;</w:t>
      </w:r>
    </w:p>
    <w:p w14:paraId="659F9163"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atlieka kitas kituose teisės aktuose nustatytas funkcijas.</w:t>
      </w:r>
    </w:p>
    <w:p w14:paraId="359974C8" w14:textId="77777777" w:rsidR="00A1328F" w:rsidRPr="006F14F7" w:rsidRDefault="00A1328F" w:rsidP="00A1328F">
      <w:pPr>
        <w:numPr>
          <w:ilvl w:val="0"/>
          <w:numId w:val="9"/>
        </w:numPr>
        <w:tabs>
          <w:tab w:val="left" w:pos="1418"/>
        </w:tabs>
        <w:ind w:left="0" w:firstLine="851"/>
        <w:jc w:val="both"/>
        <w:rPr>
          <w:szCs w:val="24"/>
        </w:rPr>
      </w:pPr>
      <w:r w:rsidRPr="006F14F7">
        <w:rPr>
          <w:szCs w:val="24"/>
        </w:rPr>
        <w:t>Pagrindinės Bibliotekos veiklos rūšys pagal teisės aktais patvirtintą Ekonominės veiklos rūšių klasifikatorių:</w:t>
      </w:r>
    </w:p>
    <w:p w14:paraId="5B21F31F"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bibliotekų veikla (91.1</w:t>
      </w:r>
      <w:r>
        <w:rPr>
          <w:szCs w:val="24"/>
        </w:rPr>
        <w:t>1.00</w:t>
      </w:r>
      <w:r w:rsidRPr="004310DA">
        <w:rPr>
          <w:szCs w:val="24"/>
        </w:rPr>
        <w:t>);</w:t>
      </w:r>
    </w:p>
    <w:p w14:paraId="4078DDA1" w14:textId="77777777" w:rsidR="00A1328F" w:rsidRPr="004310DA" w:rsidRDefault="00A1328F" w:rsidP="00A1328F">
      <w:pPr>
        <w:numPr>
          <w:ilvl w:val="1"/>
          <w:numId w:val="9"/>
        </w:numPr>
        <w:tabs>
          <w:tab w:val="left" w:pos="1418"/>
          <w:tab w:val="left" w:pos="1559"/>
        </w:tabs>
        <w:ind w:left="0" w:firstLine="851"/>
        <w:jc w:val="both"/>
        <w:rPr>
          <w:szCs w:val="24"/>
        </w:rPr>
      </w:pPr>
      <w:r>
        <w:rPr>
          <w:szCs w:val="24"/>
        </w:rPr>
        <w:t xml:space="preserve">kitas </w:t>
      </w:r>
      <w:r w:rsidRPr="004310DA">
        <w:rPr>
          <w:szCs w:val="24"/>
        </w:rPr>
        <w:t>spausdinimas (18.1</w:t>
      </w:r>
      <w:r>
        <w:rPr>
          <w:szCs w:val="24"/>
        </w:rPr>
        <w:t>2.00</w:t>
      </w:r>
      <w:r w:rsidRPr="004310DA">
        <w:rPr>
          <w:szCs w:val="24"/>
        </w:rPr>
        <w:t>);</w:t>
      </w:r>
    </w:p>
    <w:p w14:paraId="77DB3C81"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įrišimas ir susijusios paslaugos (18.14</w:t>
      </w:r>
      <w:r>
        <w:rPr>
          <w:szCs w:val="24"/>
        </w:rPr>
        <w:t>.00</w:t>
      </w:r>
      <w:r w:rsidRPr="004310DA">
        <w:rPr>
          <w:szCs w:val="24"/>
        </w:rPr>
        <w:t>);</w:t>
      </w:r>
    </w:p>
    <w:p w14:paraId="30AD2AF5"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kita leidybinė veikla (58.1</w:t>
      </w:r>
      <w:r>
        <w:rPr>
          <w:szCs w:val="24"/>
        </w:rPr>
        <w:t>9.00</w:t>
      </w:r>
      <w:r w:rsidRPr="004310DA">
        <w:rPr>
          <w:szCs w:val="24"/>
        </w:rPr>
        <w:t>);</w:t>
      </w:r>
    </w:p>
    <w:p w14:paraId="7E55C9D9" w14:textId="77777777" w:rsidR="00A1328F" w:rsidRPr="004310DA" w:rsidRDefault="00A1328F" w:rsidP="00A1328F">
      <w:pPr>
        <w:numPr>
          <w:ilvl w:val="1"/>
          <w:numId w:val="9"/>
        </w:numPr>
        <w:tabs>
          <w:tab w:val="left" w:pos="1418"/>
        </w:tabs>
        <w:ind w:left="0" w:firstLine="851"/>
        <w:jc w:val="both"/>
        <w:rPr>
          <w:szCs w:val="24"/>
        </w:rPr>
      </w:pPr>
      <w:r w:rsidRPr="006F14F7">
        <w:rPr>
          <w:szCs w:val="24"/>
        </w:rPr>
        <w:t>kino filmų rody</w:t>
      </w:r>
      <w:r w:rsidRPr="004310DA">
        <w:rPr>
          <w:szCs w:val="24"/>
        </w:rPr>
        <w:t>mas (59.14</w:t>
      </w:r>
      <w:r>
        <w:rPr>
          <w:szCs w:val="24"/>
        </w:rPr>
        <w:t>.00</w:t>
      </w:r>
      <w:r w:rsidRPr="004310DA">
        <w:rPr>
          <w:szCs w:val="24"/>
        </w:rPr>
        <w:t>);</w:t>
      </w:r>
    </w:p>
    <w:p w14:paraId="3C2D89A9"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kita informacinių technologijų ir kompiuterių paslaugų veikla (62.</w:t>
      </w:r>
      <w:r>
        <w:rPr>
          <w:szCs w:val="24"/>
        </w:rPr>
        <w:t>90.00</w:t>
      </w:r>
      <w:r w:rsidRPr="004310DA">
        <w:rPr>
          <w:szCs w:val="24"/>
        </w:rPr>
        <w:t>);</w:t>
      </w:r>
    </w:p>
    <w:p w14:paraId="3A06EDBD"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kita informacinių paslaugų veikla (63.9</w:t>
      </w:r>
      <w:r>
        <w:rPr>
          <w:szCs w:val="24"/>
        </w:rPr>
        <w:t>2.00</w:t>
      </w:r>
      <w:r w:rsidRPr="004310DA">
        <w:rPr>
          <w:szCs w:val="24"/>
        </w:rPr>
        <w:t>);</w:t>
      </w:r>
    </w:p>
    <w:p w14:paraId="36DB413B"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lastRenderedPageBreak/>
        <w:t>nuosavo arba nuomojamo nekilnojamojo turto nuoma ir eksploatavimas (68.20</w:t>
      </w:r>
      <w:r>
        <w:rPr>
          <w:szCs w:val="24"/>
        </w:rPr>
        <w:t>.00</w:t>
      </w:r>
      <w:r w:rsidRPr="004310DA">
        <w:rPr>
          <w:szCs w:val="24"/>
        </w:rPr>
        <w:t>);</w:t>
      </w:r>
    </w:p>
    <w:p w14:paraId="1462388C"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rinkos tyrimas ir viešosios nuomonės apklausa (73.20</w:t>
      </w:r>
      <w:r>
        <w:rPr>
          <w:szCs w:val="24"/>
        </w:rPr>
        <w:t>.00</w:t>
      </w:r>
      <w:r w:rsidRPr="004310DA">
        <w:rPr>
          <w:szCs w:val="24"/>
        </w:rPr>
        <w:t>);</w:t>
      </w:r>
    </w:p>
    <w:p w14:paraId="17200A9C" w14:textId="77777777" w:rsidR="00A1328F" w:rsidRPr="004310DA" w:rsidRDefault="00A1328F" w:rsidP="00A1328F">
      <w:pPr>
        <w:numPr>
          <w:ilvl w:val="1"/>
          <w:numId w:val="9"/>
        </w:numPr>
        <w:tabs>
          <w:tab w:val="left" w:pos="1418"/>
          <w:tab w:val="left" w:pos="1559"/>
        </w:tabs>
        <w:ind w:left="0" w:firstLine="851"/>
        <w:jc w:val="both"/>
        <w:rPr>
          <w:szCs w:val="24"/>
        </w:rPr>
      </w:pPr>
      <w:r>
        <w:rPr>
          <w:szCs w:val="24"/>
        </w:rPr>
        <w:t>įstaigos administracinė ir aptarnavimo veikla</w:t>
      </w:r>
      <w:r w:rsidRPr="004310DA">
        <w:rPr>
          <w:szCs w:val="24"/>
        </w:rPr>
        <w:t xml:space="preserve"> (82.1</w:t>
      </w:r>
      <w:r>
        <w:rPr>
          <w:szCs w:val="24"/>
        </w:rPr>
        <w:t>0.00</w:t>
      </w:r>
      <w:r w:rsidRPr="004310DA">
        <w:rPr>
          <w:szCs w:val="24"/>
        </w:rPr>
        <w:t>);</w:t>
      </w:r>
    </w:p>
    <w:p w14:paraId="4343BB8B"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kultūrinis švietimas (85.52</w:t>
      </w:r>
      <w:r>
        <w:rPr>
          <w:szCs w:val="24"/>
        </w:rPr>
        <w:t>.00</w:t>
      </w:r>
      <w:r w:rsidRPr="004310DA">
        <w:rPr>
          <w:szCs w:val="24"/>
        </w:rPr>
        <w:t>);</w:t>
      </w:r>
    </w:p>
    <w:p w14:paraId="187E982B"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kitas, niekur kitur nepriskirtas švietimas (85.59</w:t>
      </w:r>
      <w:r>
        <w:rPr>
          <w:szCs w:val="24"/>
        </w:rPr>
        <w:t>.00</w:t>
      </w:r>
      <w:r w:rsidRPr="004310DA">
        <w:rPr>
          <w:szCs w:val="24"/>
        </w:rPr>
        <w:t>);</w:t>
      </w:r>
    </w:p>
    <w:p w14:paraId="4BA066D6" w14:textId="77777777" w:rsidR="00A1328F" w:rsidRPr="004310DA" w:rsidRDefault="00A1328F" w:rsidP="00A1328F">
      <w:pPr>
        <w:numPr>
          <w:ilvl w:val="1"/>
          <w:numId w:val="9"/>
        </w:numPr>
        <w:tabs>
          <w:tab w:val="left" w:pos="1418"/>
          <w:tab w:val="left" w:pos="1559"/>
        </w:tabs>
        <w:ind w:left="0" w:firstLine="851"/>
        <w:jc w:val="both"/>
        <w:rPr>
          <w:szCs w:val="24"/>
        </w:rPr>
      </w:pPr>
      <w:r w:rsidRPr="006F14F7">
        <w:rPr>
          <w:szCs w:val="24"/>
        </w:rPr>
        <w:t>niekur kitur nepriskirta su švietimu susijusių paslaugų veikla (85.69.00)</w:t>
      </w:r>
      <w:r w:rsidRPr="004310DA">
        <w:rPr>
          <w:szCs w:val="24"/>
        </w:rPr>
        <w:t>;</w:t>
      </w:r>
    </w:p>
    <w:p w14:paraId="639608F1" w14:textId="77777777" w:rsidR="00A1328F" w:rsidRPr="004310DA" w:rsidRDefault="00A1328F" w:rsidP="00A1328F">
      <w:pPr>
        <w:numPr>
          <w:ilvl w:val="1"/>
          <w:numId w:val="9"/>
        </w:numPr>
        <w:tabs>
          <w:tab w:val="left" w:pos="1418"/>
          <w:tab w:val="left" w:pos="1559"/>
        </w:tabs>
        <w:ind w:left="0" w:firstLine="851"/>
        <w:jc w:val="both"/>
        <w:rPr>
          <w:szCs w:val="24"/>
        </w:rPr>
      </w:pPr>
      <w:r w:rsidRPr="006F14F7">
        <w:rPr>
          <w:szCs w:val="24"/>
        </w:rPr>
        <w:t>kitų su menine kūryba ir scenos menais susijusių paslaugų veikla (90.39.00)</w:t>
      </w:r>
      <w:r w:rsidRPr="004310DA">
        <w:rPr>
          <w:szCs w:val="24"/>
        </w:rPr>
        <w:t>;</w:t>
      </w:r>
    </w:p>
    <w:p w14:paraId="0DE1E04B" w14:textId="77777777" w:rsidR="00A1328F" w:rsidRPr="004310DA" w:rsidRDefault="00A1328F" w:rsidP="00A1328F">
      <w:pPr>
        <w:numPr>
          <w:ilvl w:val="1"/>
          <w:numId w:val="9"/>
        </w:numPr>
        <w:tabs>
          <w:tab w:val="left" w:pos="1418"/>
          <w:tab w:val="left" w:pos="1559"/>
        </w:tabs>
        <w:ind w:left="0" w:firstLine="851"/>
        <w:jc w:val="both"/>
        <w:rPr>
          <w:szCs w:val="24"/>
        </w:rPr>
      </w:pPr>
      <w:r w:rsidRPr="006F14F7">
        <w:rPr>
          <w:szCs w:val="24"/>
        </w:rPr>
        <w:t>niekur kitur nepriskirta pramogų ir rekreacijos organizavimo veikla (93.29.00)</w:t>
      </w:r>
      <w:r w:rsidRPr="004310DA">
        <w:rPr>
          <w:szCs w:val="24"/>
        </w:rPr>
        <w:t xml:space="preserve">; </w:t>
      </w:r>
    </w:p>
    <w:p w14:paraId="2D664F73"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profesinių narystės organizacijų veikla (94.12</w:t>
      </w:r>
      <w:r>
        <w:rPr>
          <w:szCs w:val="24"/>
        </w:rPr>
        <w:t>.00</w:t>
      </w:r>
      <w:r w:rsidRPr="004310DA">
        <w:rPr>
          <w:szCs w:val="24"/>
        </w:rPr>
        <w:t>).</w:t>
      </w:r>
    </w:p>
    <w:p w14:paraId="4902BD14" w14:textId="77777777" w:rsidR="00A1328F" w:rsidRPr="004310DA" w:rsidRDefault="00A1328F" w:rsidP="00A1328F">
      <w:pPr>
        <w:numPr>
          <w:ilvl w:val="0"/>
          <w:numId w:val="9"/>
        </w:numPr>
        <w:tabs>
          <w:tab w:val="left" w:pos="1418"/>
          <w:tab w:val="left" w:pos="1559"/>
        </w:tabs>
        <w:ind w:left="0" w:firstLine="851"/>
        <w:jc w:val="both"/>
        <w:rPr>
          <w:szCs w:val="24"/>
        </w:rPr>
      </w:pPr>
      <w:r w:rsidRPr="004310DA">
        <w:rPr>
          <w:szCs w:val="24"/>
        </w:rPr>
        <w:t>Biblioteka gali vykdyti kitą veiklą, netrukdančią įgyvendinti Bibliotekos tikslus ir uždavinius, turėti kitų Nuostatuose nenumatytų civilinių teisių ir pareigų, neprieštaraujančių Lietuvos Respublikos įstatymams.</w:t>
      </w:r>
    </w:p>
    <w:p w14:paraId="091C7AFD" w14:textId="77777777" w:rsidR="00A1328F" w:rsidRPr="004310DA" w:rsidRDefault="00A1328F" w:rsidP="00A1328F">
      <w:pPr>
        <w:ind w:left="-2" w:firstLineChars="472" w:firstLine="1133"/>
        <w:jc w:val="both"/>
        <w:rPr>
          <w:szCs w:val="24"/>
        </w:rPr>
      </w:pPr>
      <w:r w:rsidRPr="004310DA">
        <w:rPr>
          <w:szCs w:val="24"/>
        </w:rPr>
        <w:t> </w:t>
      </w:r>
    </w:p>
    <w:p w14:paraId="24A703C5" w14:textId="77777777" w:rsidR="00A1328F" w:rsidRPr="004310DA" w:rsidRDefault="00A1328F" w:rsidP="00A1328F">
      <w:pPr>
        <w:ind w:left="-2" w:firstLine="2"/>
        <w:jc w:val="center"/>
        <w:rPr>
          <w:szCs w:val="24"/>
        </w:rPr>
      </w:pPr>
      <w:r w:rsidRPr="004310DA">
        <w:rPr>
          <w:b/>
          <w:szCs w:val="24"/>
        </w:rPr>
        <w:t>III SKYRIUS</w:t>
      </w:r>
    </w:p>
    <w:p w14:paraId="36485776" w14:textId="77777777" w:rsidR="00A1328F" w:rsidRPr="004310DA" w:rsidRDefault="00A1328F" w:rsidP="00A1328F">
      <w:pPr>
        <w:jc w:val="center"/>
        <w:rPr>
          <w:b/>
          <w:szCs w:val="24"/>
        </w:rPr>
      </w:pPr>
      <w:r w:rsidRPr="004310DA">
        <w:rPr>
          <w:b/>
          <w:szCs w:val="24"/>
        </w:rPr>
        <w:t>SAVININK</w:t>
      </w:r>
      <w:r>
        <w:rPr>
          <w:b/>
          <w:szCs w:val="24"/>
        </w:rPr>
        <w:t>O</w:t>
      </w:r>
      <w:r w:rsidRPr="004310DA">
        <w:rPr>
          <w:b/>
          <w:szCs w:val="24"/>
        </w:rPr>
        <w:t xml:space="preserve"> TEISES IR PAREIGAS ĮGYVENDINANČIOS INSTITUCIJOS KOMPETENCIJA</w:t>
      </w:r>
    </w:p>
    <w:p w14:paraId="10501ADE" w14:textId="77777777" w:rsidR="00A1328F" w:rsidRPr="004310DA" w:rsidRDefault="00A1328F" w:rsidP="00A1328F">
      <w:pPr>
        <w:jc w:val="center"/>
        <w:rPr>
          <w:bCs/>
          <w:szCs w:val="24"/>
        </w:rPr>
      </w:pPr>
    </w:p>
    <w:p w14:paraId="6C2377AF" w14:textId="77777777" w:rsidR="00A1328F" w:rsidRPr="004310DA" w:rsidRDefault="00A1328F" w:rsidP="00A1328F">
      <w:pPr>
        <w:numPr>
          <w:ilvl w:val="0"/>
          <w:numId w:val="9"/>
        </w:numPr>
        <w:tabs>
          <w:tab w:val="left" w:pos="1418"/>
        </w:tabs>
        <w:ind w:left="0" w:firstLine="851"/>
        <w:jc w:val="both"/>
        <w:rPr>
          <w:szCs w:val="24"/>
        </w:rPr>
      </w:pPr>
      <w:r w:rsidRPr="004310DA">
        <w:rPr>
          <w:szCs w:val="24"/>
        </w:rPr>
        <w:t>Savivaldybės taryba, įgyvendindama Savininko teises ir pareigas:</w:t>
      </w:r>
    </w:p>
    <w:p w14:paraId="27B367E4"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 xml:space="preserve">steigia Biblioteką, priima sprendimus dėl Bibliotekos pertvarkymo, reorganizavimo ar likvidavimo, </w:t>
      </w:r>
      <w:r w:rsidRPr="00A03371">
        <w:rPr>
          <w:szCs w:val="24"/>
        </w:rPr>
        <w:t>teritorinio (-ų) padalinio (-ų)</w:t>
      </w:r>
      <w:r>
        <w:rPr>
          <w:b/>
          <w:bCs/>
          <w:szCs w:val="24"/>
        </w:rPr>
        <w:t xml:space="preserve"> </w:t>
      </w:r>
      <w:r w:rsidRPr="004310DA">
        <w:rPr>
          <w:szCs w:val="24"/>
        </w:rPr>
        <w:t xml:space="preserve">steigimo ir jo (jų) veiklos nutraukimo, skiria ir atleidžia likvidatorių arba sudaro likvidacinę komisiją ir nutraukia jos įgaliojimus; </w:t>
      </w:r>
    </w:p>
    <w:p w14:paraId="28A55E49"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priima sprendimą dėl Bibliotekos buveinės pakeitimo;</w:t>
      </w:r>
    </w:p>
    <w:p w14:paraId="6B1EE2CB"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užtikrina Bibliotekos finansavimą ir (ar) kitokį prisidėjimą prie Bibliotekos veiklos įgyvendinant tarptautines, nacionalines, regionines programas;</w:t>
      </w:r>
    </w:p>
    <w:p w14:paraId="1AEF8281"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užtikrina Bibliotekos finansavimą dokumentams įsigyti ir periodinių leidinių prenumeratai;</w:t>
      </w:r>
    </w:p>
    <w:p w14:paraId="716E52F8" w14:textId="77777777" w:rsidR="00A1328F" w:rsidRPr="004310DA" w:rsidRDefault="00A1328F" w:rsidP="00A1328F">
      <w:pPr>
        <w:numPr>
          <w:ilvl w:val="1"/>
          <w:numId w:val="9"/>
        </w:numPr>
        <w:tabs>
          <w:tab w:val="left" w:pos="1418"/>
          <w:tab w:val="left" w:pos="1559"/>
        </w:tabs>
        <w:ind w:left="0" w:firstLine="851"/>
        <w:jc w:val="both"/>
        <w:rPr>
          <w:szCs w:val="24"/>
        </w:rPr>
      </w:pPr>
      <w:r w:rsidRPr="00A03371">
        <w:rPr>
          <w:szCs w:val="24"/>
        </w:rPr>
        <w:t>tvirtina Bibliotekos ataskaitų rinkinius ir kitus teisės aktuose Savivaldybės tarybos kompetencijai priskirtus dokumentus</w:t>
      </w:r>
      <w:r w:rsidRPr="004310DA">
        <w:rPr>
          <w:szCs w:val="24"/>
        </w:rPr>
        <w:t xml:space="preserve">;  </w:t>
      </w:r>
    </w:p>
    <w:p w14:paraId="3071F891"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tvirtina Bibliotekos teikiamų mokamų paslaugų kainas ir (ar) lengvatų taikymo tvarką;</w:t>
      </w:r>
      <w:r w:rsidRPr="004310DA">
        <w:t xml:space="preserve"> </w:t>
      </w:r>
    </w:p>
    <w:p w14:paraId="1F59B1E9"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bendradarbiaudama su Bibliotekos bendruomene, nustato Bibliotekos veiklos prioritetus;</w:t>
      </w:r>
    </w:p>
    <w:p w14:paraId="4F0B0C50"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Savivaldybės mero teikimu tvirtina, keičia, papildo Bibliotekos nuostatus;</w:t>
      </w:r>
    </w:p>
    <w:p w14:paraId="75E43CA4"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suteikia leidimą Bibliotekai sudaryti ilgalaikės turto nuomos sutartis;</w:t>
      </w:r>
    </w:p>
    <w:p w14:paraId="4FF748C7"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 xml:space="preserve">atlieka kitas teisės aktuose nustatytas funkcijas, susijusias su Bibliotekos veiklos valdymu </w:t>
      </w:r>
      <w:r>
        <w:rPr>
          <w:szCs w:val="24"/>
        </w:rPr>
        <w:t>S</w:t>
      </w:r>
      <w:r w:rsidRPr="004310DA">
        <w:rPr>
          <w:szCs w:val="24"/>
        </w:rPr>
        <w:t>avivaldybės teritorijoje.</w:t>
      </w:r>
    </w:p>
    <w:p w14:paraId="5CAFD508" w14:textId="77777777" w:rsidR="00A1328F" w:rsidRPr="004310DA" w:rsidRDefault="00A1328F" w:rsidP="00A1328F">
      <w:pPr>
        <w:numPr>
          <w:ilvl w:val="0"/>
          <w:numId w:val="9"/>
        </w:numPr>
        <w:tabs>
          <w:tab w:val="left" w:pos="1418"/>
        </w:tabs>
        <w:ind w:left="0" w:firstLine="851"/>
        <w:jc w:val="both"/>
        <w:rPr>
          <w:szCs w:val="24"/>
        </w:rPr>
      </w:pPr>
      <w:r w:rsidRPr="004310DA">
        <w:rPr>
          <w:szCs w:val="24"/>
        </w:rPr>
        <w:t>Savivaldybės meras:</w:t>
      </w:r>
    </w:p>
    <w:p w14:paraId="608C6C78" w14:textId="77777777" w:rsidR="00A1328F" w:rsidRPr="002D644B" w:rsidRDefault="00A1328F" w:rsidP="00A1328F">
      <w:pPr>
        <w:numPr>
          <w:ilvl w:val="1"/>
          <w:numId w:val="9"/>
        </w:numPr>
        <w:tabs>
          <w:tab w:val="left" w:pos="1418"/>
          <w:tab w:val="left" w:pos="1559"/>
        </w:tabs>
        <w:ind w:left="0" w:firstLine="851"/>
        <w:jc w:val="both"/>
        <w:rPr>
          <w:szCs w:val="24"/>
        </w:rPr>
      </w:pPr>
      <w:r w:rsidRPr="002D644B">
        <w:rPr>
          <w:szCs w:val="24"/>
        </w:rPr>
        <w:t>koordinuoja ir kontroliuoja Bibliotekos veiklą, organizuoja jos teikiamų paslaugų kokybės stebėseną;</w:t>
      </w:r>
    </w:p>
    <w:p w14:paraId="062A2C43"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 xml:space="preserve">atlieka kitas teisės aktuose nustatytas funkcijas, susijusias su Bibliotekos veiklos valdymu </w:t>
      </w:r>
      <w:r>
        <w:rPr>
          <w:szCs w:val="24"/>
        </w:rPr>
        <w:t>S</w:t>
      </w:r>
      <w:r w:rsidRPr="004310DA">
        <w:rPr>
          <w:szCs w:val="24"/>
        </w:rPr>
        <w:t>avivaldybės teritorijoje.</w:t>
      </w:r>
    </w:p>
    <w:p w14:paraId="1AF0B2B3" w14:textId="77777777" w:rsidR="00A1328F" w:rsidRPr="004310DA" w:rsidRDefault="00A1328F" w:rsidP="00A1328F">
      <w:pPr>
        <w:rPr>
          <w:szCs w:val="24"/>
        </w:rPr>
      </w:pPr>
    </w:p>
    <w:p w14:paraId="1F0444E3" w14:textId="77777777" w:rsidR="00A1328F" w:rsidRPr="004310DA" w:rsidRDefault="00A1328F" w:rsidP="00A1328F">
      <w:pPr>
        <w:ind w:left="-2" w:firstLine="2"/>
        <w:jc w:val="center"/>
        <w:rPr>
          <w:szCs w:val="24"/>
        </w:rPr>
      </w:pPr>
      <w:r w:rsidRPr="004310DA">
        <w:rPr>
          <w:b/>
          <w:szCs w:val="24"/>
        </w:rPr>
        <w:t>IV SKYRIUS</w:t>
      </w:r>
    </w:p>
    <w:p w14:paraId="01D3735D" w14:textId="77777777" w:rsidR="00A1328F" w:rsidRPr="004310DA" w:rsidRDefault="00A1328F" w:rsidP="00A1328F">
      <w:pPr>
        <w:ind w:left="-2" w:firstLine="2"/>
        <w:jc w:val="center"/>
        <w:rPr>
          <w:szCs w:val="24"/>
        </w:rPr>
      </w:pPr>
      <w:r w:rsidRPr="004310DA">
        <w:rPr>
          <w:b/>
          <w:szCs w:val="24"/>
        </w:rPr>
        <w:t>BIBLIOTEKOS TEISĖS IR PAREIGOS</w:t>
      </w:r>
    </w:p>
    <w:p w14:paraId="27FD616C" w14:textId="77777777" w:rsidR="00A1328F" w:rsidRPr="004310DA" w:rsidRDefault="00A1328F" w:rsidP="00A1328F">
      <w:pPr>
        <w:ind w:left="-2" w:firstLineChars="472" w:firstLine="1133"/>
        <w:jc w:val="center"/>
        <w:rPr>
          <w:szCs w:val="24"/>
        </w:rPr>
      </w:pPr>
    </w:p>
    <w:p w14:paraId="3E8F2D46"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Biblioteka turi teisę:</w:t>
      </w:r>
    </w:p>
    <w:p w14:paraId="15C8BA63"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teisės aktų nustatyta tvarka pirkti, prenumeruoti, įsigyti mainais ar kaip dovaną iš Lietuvos Respublikos ir užsienio valstybių bibliotekų, mokslo įstaigų, organizacijų ir kitų fizinių bei juridinių asmenų publikuotus dokumentus;</w:t>
      </w:r>
    </w:p>
    <w:p w14:paraId="50A32747"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lastRenderedPageBreak/>
        <w:t>teikti mokamas paslaugas, kurių sąrašą tvirtina Lietuvos Respublikos kultūros ministras, o Savivaldybės taryba nustato mokamų paslaugų kainas (įkainius);</w:t>
      </w:r>
    </w:p>
    <w:p w14:paraId="1E26BB4B"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teisės aktų nustatyta tvarka rinkti ir tvarkyti asmens duomenis tiek, kiek būtina Bibliotekos funkcijoms vykdyti;</w:t>
      </w:r>
    </w:p>
    <w:p w14:paraId="4EEBE052"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įstatymų nustatyta tvarka jungtis į asociacijas, kurių paskirtis – įgyvendinti viešuosius interesus, jeigu toks jungimasis neprieštarauja biudžetinės įstaigos steigimo dokumentams, veiklos tikslams, kitiems teisės aktams;</w:t>
      </w:r>
    </w:p>
    <w:p w14:paraId="4A098CD8"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įstatymų ir kitų teisės aktų nustatyta tvarka informuoti visuomenę apie Bibliotekos veiklą;</w:t>
      </w:r>
    </w:p>
    <w:p w14:paraId="6B6D1940"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dalyvauti projektinėje veikloje papildomam finansavimui gauti, organizuoti viešus kultūrinius renginius;</w:t>
      </w:r>
    </w:p>
    <w:p w14:paraId="536EA3D6"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teisės aktų nustatyta tvarka įsigyti autorių teises į literatūros ir meno kūrinius;</w:t>
      </w:r>
    </w:p>
    <w:p w14:paraId="56901EAF"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sudaryti bendradarbiavimo, patalpų nuomos (trumpalaikes), paslaugų, koncertines, autorines, intelektinių paslaugų ir kitas sutartis;</w:t>
      </w:r>
    </w:p>
    <w:p w14:paraId="71F60686"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gauti paramą iš fizinių ir juridinių asmenų;</w:t>
      </w:r>
    </w:p>
    <w:p w14:paraId="0665328D"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 xml:space="preserve">valdyti Savininko patikėjimo teise perduotą turtą, naudotis ir disponuoti juo teisės aktų ir </w:t>
      </w:r>
      <w:r>
        <w:rPr>
          <w:szCs w:val="24"/>
        </w:rPr>
        <w:t>S</w:t>
      </w:r>
      <w:r w:rsidRPr="004310DA">
        <w:rPr>
          <w:szCs w:val="24"/>
        </w:rPr>
        <w:t>avivaldybės nustatyta tvarka;</w:t>
      </w:r>
    </w:p>
    <w:p w14:paraId="7351060A"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įsigyti turtą, sudaryti sutartis ir prisiimti įsipareigojimus, susijusius su Bibliotekos veikla;</w:t>
      </w:r>
    </w:p>
    <w:p w14:paraId="06619E07"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naudotis visais Bibliotekos veiklos pirminės apskaitos dokumentais, kurių formas tvirtina Lietuvos Respublikos kultūros ministras;</w:t>
      </w:r>
    </w:p>
    <w:p w14:paraId="69F837B3"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reikalauti iš fizinių ir juridinių asmenų atlyginti padarytą žalą už prarastus ar nepataisomai sugadintus dokumentus, įrangą ar kitą turtą Lietuvos Respublikos įstatymų ir kitų teisės aktų nustatyta tvarka.</w:t>
      </w:r>
    </w:p>
    <w:p w14:paraId="727DC0F7"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Biblioteka, įgyvendindama ja</w:t>
      </w:r>
      <w:r>
        <w:rPr>
          <w:szCs w:val="24"/>
        </w:rPr>
        <w:t>i</w:t>
      </w:r>
      <w:r w:rsidRPr="004310DA">
        <w:rPr>
          <w:szCs w:val="24"/>
        </w:rPr>
        <w:t xml:space="preserve"> pavestas funkcijas, privalo:</w:t>
      </w:r>
    </w:p>
    <w:p w14:paraId="5D60B5FF"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vykdyti šiuose Nuostatuose nurodytą veiklą;</w:t>
      </w:r>
    </w:p>
    <w:p w14:paraId="6232D1A0"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 xml:space="preserve">vykdyti valstybės ir </w:t>
      </w:r>
      <w:r>
        <w:rPr>
          <w:szCs w:val="24"/>
        </w:rPr>
        <w:t>S</w:t>
      </w:r>
      <w:r w:rsidRPr="004310DA">
        <w:rPr>
          <w:szCs w:val="24"/>
        </w:rPr>
        <w:t>avivaldybės kultūros politiką formuojančių, jų įgyvendinimą koordinuojančių institucijų pavedimus, atitinkančius Bibliotekos veiklos pobūdį;</w:t>
      </w:r>
    </w:p>
    <w:p w14:paraId="52A0C6BC"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naudoti visas Lietuvos bibliotekų fondo galimybes vartotojų poreikiams tenkinti;</w:t>
      </w:r>
    </w:p>
    <w:p w14:paraId="7CF4EB71"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vykdyti įsipareigojimus pagal sudarytas sutartis;</w:t>
      </w:r>
    </w:p>
    <w:p w14:paraId="5AF94363"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teisės aktų nustatyta tvarka teikti Juridinių asmenų registro tvarkytojui duomenis apie šio registro objektus;</w:t>
      </w:r>
    </w:p>
    <w:p w14:paraId="279B1830"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teikti Savivaldybės tarybai tvirtinti teikiamų mokamų paslaugų kainas (įkainius);</w:t>
      </w:r>
    </w:p>
    <w:p w14:paraId="03FBC082"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vadovaudamasi Lietuvos Respublikos viešųjų pirkimų įstatymu ir kitais teisės aktais organizuoti viešuosius pirkimus su Bibliotekos veikla susijusioms prekėms, paslaugoms ir darbams įsigyti;</w:t>
      </w:r>
    </w:p>
    <w:p w14:paraId="6C14F13F"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 xml:space="preserve">iš </w:t>
      </w:r>
      <w:r>
        <w:rPr>
          <w:szCs w:val="24"/>
        </w:rPr>
        <w:t>S</w:t>
      </w:r>
      <w:r w:rsidRPr="004310DA">
        <w:rPr>
          <w:szCs w:val="24"/>
        </w:rPr>
        <w:t>avivaldybės biudžeto gaunamas lėšas ir lėšas, gautas už teikiamas mokamas paslaugas, naudoti tik Bibliotekos  Nuostatuose numatytiems tikslams, uždaviniams ir funkcijoms įgyvendinti ir pagal asignavimų valdytojo patvirtintas išlaidų sąmatas;</w:t>
      </w:r>
    </w:p>
    <w:p w14:paraId="7A77FCAA"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teikti Savininkui ir kitoms teisės aktuose numatytoms institucijoms Bibliotekos veiklos, finansines ir kitas ataskaitas, garantuoti ataskaitose pateiktų duomenų teisingumą;</w:t>
      </w:r>
    </w:p>
    <w:p w14:paraId="6824EC7B"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užtikrinti lankytojų saugumą, saugias darbuotojų darbo sąlygas, priešgaisrinę ir darbo saugą Bibliotekos valdomuose objektuose bei organizuojamuose renginiuose.</w:t>
      </w:r>
    </w:p>
    <w:p w14:paraId="6B912C15" w14:textId="77777777" w:rsidR="00A1328F" w:rsidRDefault="00A1328F" w:rsidP="00A1328F">
      <w:pPr>
        <w:numPr>
          <w:ilvl w:val="0"/>
          <w:numId w:val="9"/>
        </w:numPr>
        <w:tabs>
          <w:tab w:val="left" w:pos="1418"/>
        </w:tabs>
        <w:ind w:left="0" w:firstLine="851"/>
        <w:jc w:val="both"/>
        <w:rPr>
          <w:szCs w:val="24"/>
        </w:rPr>
      </w:pPr>
      <w:r w:rsidRPr="004310DA">
        <w:rPr>
          <w:szCs w:val="24"/>
        </w:rPr>
        <w:t>Biblioteka gali turėti kitas įstatymuose ir kituose teisės aktuose numatytas teises ir pareigas. </w:t>
      </w:r>
    </w:p>
    <w:p w14:paraId="3B551611" w14:textId="77777777" w:rsidR="00A1328F" w:rsidRDefault="00A1328F" w:rsidP="00A1328F">
      <w:pPr>
        <w:tabs>
          <w:tab w:val="left" w:pos="1418"/>
        </w:tabs>
        <w:jc w:val="both"/>
        <w:rPr>
          <w:szCs w:val="24"/>
        </w:rPr>
      </w:pPr>
    </w:p>
    <w:p w14:paraId="4A3C6E81" w14:textId="77777777" w:rsidR="00A1328F" w:rsidRPr="004310DA" w:rsidRDefault="00A1328F" w:rsidP="00A1328F">
      <w:pPr>
        <w:ind w:left="-2" w:firstLine="2"/>
        <w:jc w:val="center"/>
        <w:rPr>
          <w:b/>
          <w:szCs w:val="24"/>
        </w:rPr>
      </w:pPr>
      <w:r w:rsidRPr="004310DA">
        <w:rPr>
          <w:b/>
          <w:szCs w:val="24"/>
        </w:rPr>
        <w:t>V SKYRIUS</w:t>
      </w:r>
    </w:p>
    <w:p w14:paraId="0B682D06" w14:textId="77777777" w:rsidR="00A1328F" w:rsidRPr="004310DA" w:rsidRDefault="00A1328F" w:rsidP="00A1328F">
      <w:pPr>
        <w:ind w:left="-2" w:firstLine="2"/>
        <w:jc w:val="center"/>
        <w:rPr>
          <w:b/>
          <w:szCs w:val="24"/>
        </w:rPr>
      </w:pPr>
      <w:r w:rsidRPr="004310DA">
        <w:rPr>
          <w:b/>
          <w:szCs w:val="24"/>
        </w:rPr>
        <w:t>BIBLIOTEKOS VADOVO DARBO SANTYKIŲ REGLAMENTAVIMO YPATUMAI</w:t>
      </w:r>
    </w:p>
    <w:p w14:paraId="3693F0B5" w14:textId="77777777" w:rsidR="00A1328F" w:rsidRPr="004310DA" w:rsidRDefault="00A1328F" w:rsidP="00A1328F">
      <w:pPr>
        <w:ind w:left="-2" w:firstLine="2"/>
        <w:jc w:val="center"/>
        <w:rPr>
          <w:b/>
          <w:szCs w:val="24"/>
        </w:rPr>
      </w:pPr>
    </w:p>
    <w:p w14:paraId="64862C10" w14:textId="77777777" w:rsidR="00A1328F" w:rsidRPr="004310DA" w:rsidRDefault="00A1328F" w:rsidP="00A1328F">
      <w:pPr>
        <w:numPr>
          <w:ilvl w:val="0"/>
          <w:numId w:val="9"/>
        </w:numPr>
        <w:ind w:left="1418" w:hanging="567"/>
        <w:contextualSpacing/>
        <w:jc w:val="both"/>
        <w:rPr>
          <w:bCs/>
          <w:szCs w:val="24"/>
        </w:rPr>
      </w:pPr>
      <w:r w:rsidRPr="004310DA">
        <w:rPr>
          <w:bCs/>
          <w:szCs w:val="24"/>
        </w:rPr>
        <w:t>Bibliotekai vadovauja direktorius.</w:t>
      </w:r>
    </w:p>
    <w:p w14:paraId="0A5559A0" w14:textId="77777777" w:rsidR="00A1328F" w:rsidRPr="004310DA" w:rsidRDefault="00A1328F" w:rsidP="00A1328F">
      <w:pPr>
        <w:numPr>
          <w:ilvl w:val="0"/>
          <w:numId w:val="9"/>
        </w:numPr>
        <w:ind w:left="1418" w:hanging="567"/>
        <w:contextualSpacing/>
        <w:jc w:val="both"/>
        <w:rPr>
          <w:bCs/>
          <w:szCs w:val="24"/>
        </w:rPr>
      </w:pPr>
      <w:r w:rsidRPr="004310DA">
        <w:rPr>
          <w:bCs/>
          <w:szCs w:val="24"/>
        </w:rPr>
        <w:t>Bibliotekos direktorius yra tiesiogiai pavaldus Savivaldybės merui.</w:t>
      </w:r>
    </w:p>
    <w:p w14:paraId="075C139D" w14:textId="77777777" w:rsidR="00A1328F" w:rsidRPr="004310DA" w:rsidRDefault="00A1328F" w:rsidP="00A1328F">
      <w:pPr>
        <w:numPr>
          <w:ilvl w:val="0"/>
          <w:numId w:val="9"/>
        </w:numPr>
        <w:tabs>
          <w:tab w:val="left" w:pos="1418"/>
        </w:tabs>
        <w:ind w:left="0" w:firstLine="851"/>
        <w:contextualSpacing/>
        <w:jc w:val="both"/>
        <w:rPr>
          <w:bCs/>
          <w:szCs w:val="24"/>
        </w:rPr>
      </w:pPr>
      <w:r w:rsidRPr="004310DA">
        <w:rPr>
          <w:szCs w:val="24"/>
        </w:rPr>
        <w:lastRenderedPageBreak/>
        <w:t>Bibliotekos</w:t>
      </w:r>
      <w:r w:rsidRPr="004310DA">
        <w:rPr>
          <w:bCs/>
          <w:szCs w:val="24"/>
        </w:rPr>
        <w:t xml:space="preserve"> direktorius į pareigas penkerių metų kadencijai skiriamas Lietuvos Respublikos </w:t>
      </w:r>
      <w:r w:rsidRPr="004310DA">
        <w:rPr>
          <w:szCs w:val="24"/>
        </w:rPr>
        <w:t>Vyriausybės nustatyta tvarka viešo konkurso būdu.</w:t>
      </w:r>
      <w:r w:rsidRPr="004310DA">
        <w:t xml:space="preserve"> </w:t>
      </w:r>
      <w:r w:rsidRPr="004310DA">
        <w:rPr>
          <w:szCs w:val="24"/>
        </w:rPr>
        <w:t>Bibliotekos direktoriaus kadencijų skaičius neribojamas. Bibliotekos direktorių į darbą skiria ir atleidžia Savivaldybės meras, įgyvendina kitas funkcijas, susijusias su Bibliotekos direktoriaus darbo santykiais, Lietuvos Respublikos darbo kodekso ir kitų teisės aktų nustatyta tvarka.</w:t>
      </w:r>
    </w:p>
    <w:p w14:paraId="72692242" w14:textId="77777777" w:rsidR="00A1328F" w:rsidRPr="004310DA" w:rsidRDefault="00A1328F" w:rsidP="00A1328F">
      <w:pPr>
        <w:numPr>
          <w:ilvl w:val="0"/>
          <w:numId w:val="9"/>
        </w:numPr>
        <w:tabs>
          <w:tab w:val="left" w:pos="1276"/>
          <w:tab w:val="left" w:pos="1560"/>
        </w:tabs>
        <w:ind w:left="0" w:firstLine="851"/>
        <w:contextualSpacing/>
        <w:jc w:val="both"/>
        <w:rPr>
          <w:bCs/>
          <w:szCs w:val="24"/>
        </w:rPr>
      </w:pPr>
      <w:r w:rsidRPr="004310DA">
        <w:rPr>
          <w:bCs/>
          <w:szCs w:val="24"/>
        </w:rPr>
        <w:t xml:space="preserve">  Likus ne mažiau kaip 2 mėnesiams iki Bibliotekos direktoriaus kadencijos pabaigos, Savivaldybės meras priima sprendimą dėl konkurso šioms pareigoms eiti skelbimo, išskyrus atvejus, kai Bibliotekos direktorius be konkurso skiriamas antrajai penkerių metų kadencijai.</w:t>
      </w:r>
    </w:p>
    <w:p w14:paraId="46542EF8" w14:textId="77777777" w:rsidR="00A1328F" w:rsidRPr="004310DA" w:rsidRDefault="00A1328F" w:rsidP="00A1328F">
      <w:pPr>
        <w:numPr>
          <w:ilvl w:val="0"/>
          <w:numId w:val="9"/>
        </w:numPr>
        <w:tabs>
          <w:tab w:val="left" w:pos="1418"/>
        </w:tabs>
        <w:ind w:left="0" w:firstLine="851"/>
        <w:contextualSpacing/>
        <w:jc w:val="both"/>
        <w:rPr>
          <w:bCs/>
          <w:szCs w:val="24"/>
        </w:rPr>
      </w:pPr>
      <w:r w:rsidRPr="004310DA">
        <w:rPr>
          <w:bCs/>
          <w:szCs w:val="24"/>
        </w:rPr>
        <w:t>Pasibaigus Bibliotekos direktoriaus penkerių metų kadencijai, Savivaldybės mero sprendimu jis gali būti skiriamas be konkurso antrajai penkerių metų kadencijai, jeigu jo eitos kadencijos metu visuose kasmetiniuose veiklos vertinimuose jo metų veikla buvo įvertinta kaip atitinkanti lūkesčius ir (ar) viršijanti lūkesčius. Sprendimas dėl Bibliotekos direktoriaus skyrimo be konkurso antrajai penkerių metų kadencijai turi būti priimtas likus ne mažiau kaip 2 mėnesiams iki jo kadencijos pabaigos.</w:t>
      </w:r>
    </w:p>
    <w:p w14:paraId="269AB6A3" w14:textId="77777777" w:rsidR="00A1328F" w:rsidRPr="004310DA" w:rsidRDefault="00A1328F" w:rsidP="00A1328F">
      <w:pPr>
        <w:numPr>
          <w:ilvl w:val="0"/>
          <w:numId w:val="9"/>
        </w:numPr>
        <w:tabs>
          <w:tab w:val="left" w:pos="1418"/>
        </w:tabs>
        <w:ind w:left="0" w:firstLine="851"/>
        <w:contextualSpacing/>
        <w:jc w:val="both"/>
        <w:rPr>
          <w:bCs/>
          <w:szCs w:val="24"/>
        </w:rPr>
      </w:pPr>
      <w:r w:rsidRPr="004310DA">
        <w:rPr>
          <w:bCs/>
          <w:szCs w:val="24"/>
        </w:rPr>
        <w:t xml:space="preserve"> Bibliotekos direktorius, kuris nebuvo skirtas be konkurso antrajai penkerių metų kadencijai, turi teisę dalyvauti viešame konkurse Bibliotekos direktoriaus pareigoms eiti.</w:t>
      </w:r>
    </w:p>
    <w:p w14:paraId="185D5D30" w14:textId="77777777" w:rsidR="00A1328F" w:rsidRPr="004310DA" w:rsidRDefault="00A1328F" w:rsidP="00A1328F">
      <w:pPr>
        <w:numPr>
          <w:ilvl w:val="0"/>
          <w:numId w:val="9"/>
        </w:numPr>
        <w:tabs>
          <w:tab w:val="left" w:pos="1276"/>
        </w:tabs>
        <w:ind w:left="0" w:firstLine="851"/>
        <w:contextualSpacing/>
        <w:jc w:val="both"/>
        <w:rPr>
          <w:bCs/>
          <w:szCs w:val="24"/>
        </w:rPr>
      </w:pPr>
      <w:r w:rsidRPr="004310DA">
        <w:rPr>
          <w:bCs/>
          <w:szCs w:val="24"/>
        </w:rPr>
        <w:t xml:space="preserve">  Jeigu, pasibaigus Bibliotekos direktoriaus kadencijai, konkurso į laisvą pareigybę metu pretendentas nebuvo atrinktas, Savivaldybės meras gali paskirti eiti šias pareigas iki kadencijos pabaigos Bibliotekos direktoriaus pareigas ėjusį ar kitą asmenį, iki konkurso būdu bus paskirtas naujas Bibliotekos direktorius, bet ne ilgesniam negu vienerių metų laikotarpiui. </w:t>
      </w:r>
    </w:p>
    <w:p w14:paraId="50CCC956" w14:textId="77777777" w:rsidR="00A1328F" w:rsidRPr="004310DA" w:rsidRDefault="00A1328F" w:rsidP="00A1328F">
      <w:pPr>
        <w:numPr>
          <w:ilvl w:val="0"/>
          <w:numId w:val="9"/>
        </w:numPr>
        <w:ind w:left="0" w:firstLine="851"/>
        <w:contextualSpacing/>
        <w:jc w:val="both"/>
        <w:rPr>
          <w:bCs/>
          <w:szCs w:val="24"/>
        </w:rPr>
      </w:pPr>
      <w:r w:rsidRPr="004310DA">
        <w:rPr>
          <w:bCs/>
          <w:szCs w:val="24"/>
        </w:rPr>
        <w:t>Bibliotekos direktorius, taip pat asmenys, pretenduojantys eiti šias pareigas, teisės aktų nustatyta tvarka, turi būti nepriekaištingos reputacijos ir atitikti Lietuvos Respublikos kultūros ministro nustatytus kvalifikacinius reikalavimus.</w:t>
      </w:r>
    </w:p>
    <w:p w14:paraId="5B54CC58" w14:textId="77777777" w:rsidR="00A1328F" w:rsidRPr="004310DA" w:rsidRDefault="00A1328F" w:rsidP="00A1328F">
      <w:pPr>
        <w:numPr>
          <w:ilvl w:val="0"/>
          <w:numId w:val="9"/>
        </w:numPr>
        <w:tabs>
          <w:tab w:val="left" w:pos="1418"/>
        </w:tabs>
        <w:ind w:left="0" w:firstLine="851"/>
        <w:contextualSpacing/>
        <w:jc w:val="both"/>
        <w:rPr>
          <w:bCs/>
          <w:szCs w:val="24"/>
        </w:rPr>
      </w:pPr>
      <w:r w:rsidRPr="004310DA">
        <w:rPr>
          <w:bCs/>
          <w:szCs w:val="24"/>
        </w:rPr>
        <w:t>Paaiškėjus, kad Bibliotekos direktorius neatitinka nepriekaištingos reputacijos kriterijų, Savivaldybės meras priima sprendimą nutraukti su Bibliotekos direktoriumi sudarytą darbo sutartį.</w:t>
      </w:r>
    </w:p>
    <w:p w14:paraId="5F303F95" w14:textId="77777777" w:rsidR="00A1328F" w:rsidRPr="004310DA" w:rsidRDefault="00A1328F" w:rsidP="00A1328F">
      <w:pPr>
        <w:numPr>
          <w:ilvl w:val="0"/>
          <w:numId w:val="9"/>
        </w:numPr>
        <w:tabs>
          <w:tab w:val="left" w:pos="1418"/>
        </w:tabs>
        <w:ind w:left="0" w:firstLine="851"/>
        <w:contextualSpacing/>
        <w:jc w:val="both"/>
        <w:rPr>
          <w:bCs/>
          <w:szCs w:val="24"/>
        </w:rPr>
      </w:pPr>
      <w:r w:rsidRPr="004310DA">
        <w:rPr>
          <w:bCs/>
          <w:szCs w:val="24"/>
        </w:rPr>
        <w:t>Bibliotekos direktorius turi teisę dirbti kitą darbą ir už šį darbą gauti atlyginimą, jeigu tai:</w:t>
      </w:r>
    </w:p>
    <w:p w14:paraId="59041B62" w14:textId="77777777" w:rsidR="00A1328F" w:rsidRPr="004310DA" w:rsidRDefault="00A1328F" w:rsidP="00A1328F">
      <w:pPr>
        <w:numPr>
          <w:ilvl w:val="1"/>
          <w:numId w:val="9"/>
        </w:numPr>
        <w:tabs>
          <w:tab w:val="left" w:pos="1276"/>
          <w:tab w:val="left" w:pos="1418"/>
        </w:tabs>
        <w:ind w:left="0" w:firstLine="851"/>
        <w:contextualSpacing/>
        <w:jc w:val="both"/>
        <w:rPr>
          <w:bCs/>
          <w:szCs w:val="24"/>
        </w:rPr>
      </w:pPr>
      <w:r w:rsidRPr="004310DA">
        <w:rPr>
          <w:bCs/>
          <w:szCs w:val="24"/>
        </w:rPr>
        <w:t>nesukelia viešųjų ir privačių interesų konflikto;</w:t>
      </w:r>
    </w:p>
    <w:p w14:paraId="0D9B59CB" w14:textId="77777777" w:rsidR="00A1328F" w:rsidRPr="004310DA" w:rsidRDefault="00A1328F" w:rsidP="00A1328F">
      <w:pPr>
        <w:numPr>
          <w:ilvl w:val="1"/>
          <w:numId w:val="9"/>
        </w:numPr>
        <w:tabs>
          <w:tab w:val="left" w:pos="1276"/>
          <w:tab w:val="left" w:pos="1418"/>
        </w:tabs>
        <w:ind w:left="0" w:firstLine="851"/>
        <w:contextualSpacing/>
        <w:jc w:val="both"/>
        <w:rPr>
          <w:bCs/>
          <w:szCs w:val="24"/>
        </w:rPr>
      </w:pPr>
      <w:r w:rsidRPr="004310DA">
        <w:rPr>
          <w:bCs/>
          <w:szCs w:val="24"/>
        </w:rPr>
        <w:t>nediskredituoja Bibliotekos autoriteto.</w:t>
      </w:r>
    </w:p>
    <w:p w14:paraId="1BD07666" w14:textId="77777777" w:rsidR="00A1328F" w:rsidRPr="004310DA" w:rsidRDefault="00A1328F" w:rsidP="00A1328F">
      <w:pPr>
        <w:numPr>
          <w:ilvl w:val="0"/>
          <w:numId w:val="9"/>
        </w:numPr>
        <w:tabs>
          <w:tab w:val="left" w:pos="1418"/>
        </w:tabs>
        <w:ind w:left="0" w:firstLine="851"/>
        <w:contextualSpacing/>
        <w:jc w:val="both"/>
        <w:rPr>
          <w:bCs/>
          <w:szCs w:val="24"/>
        </w:rPr>
      </w:pPr>
      <w:r w:rsidRPr="004310DA">
        <w:rPr>
          <w:bCs/>
          <w:szCs w:val="24"/>
        </w:rPr>
        <w:t>Sprendimą dėl leidimo Bibliotekos direktoriui dirbti kitą darbą ir už šį darbą gauti atlyginimą priima Savivaldybės meras nustatyta tvarka.</w:t>
      </w:r>
    </w:p>
    <w:p w14:paraId="275ADCA1" w14:textId="77777777" w:rsidR="00A1328F" w:rsidRPr="00A03371" w:rsidRDefault="00A1328F" w:rsidP="00A1328F">
      <w:pPr>
        <w:numPr>
          <w:ilvl w:val="0"/>
          <w:numId w:val="9"/>
        </w:numPr>
        <w:tabs>
          <w:tab w:val="left" w:pos="1418"/>
        </w:tabs>
        <w:ind w:left="0" w:firstLine="851"/>
        <w:contextualSpacing/>
        <w:jc w:val="both"/>
        <w:rPr>
          <w:bCs/>
          <w:szCs w:val="24"/>
        </w:rPr>
      </w:pPr>
      <w:r w:rsidRPr="00A03371">
        <w:rPr>
          <w:bCs/>
          <w:szCs w:val="24"/>
        </w:rPr>
        <w:t>Savivaldybės meras teisės aktų nustatyta tvarka nustato Bibliotekos direktoriaus darbo užmokestį, jį skatina, skiria teisės aktuose nustatytas išmokas ir įgyvendina kitas funkcijas, susijusias su Bibliotekos direktoriaus darbo santykiais.</w:t>
      </w:r>
    </w:p>
    <w:p w14:paraId="63CEE175" w14:textId="77777777" w:rsidR="00A1328F" w:rsidRPr="004310DA" w:rsidRDefault="00A1328F" w:rsidP="00A1328F">
      <w:pPr>
        <w:numPr>
          <w:ilvl w:val="0"/>
          <w:numId w:val="9"/>
        </w:numPr>
        <w:tabs>
          <w:tab w:val="left" w:pos="1418"/>
        </w:tabs>
        <w:ind w:left="0" w:firstLine="851"/>
        <w:contextualSpacing/>
        <w:jc w:val="both"/>
        <w:rPr>
          <w:bCs/>
          <w:szCs w:val="24"/>
        </w:rPr>
      </w:pPr>
      <w:r w:rsidRPr="004310DA">
        <w:rPr>
          <w:bCs/>
          <w:szCs w:val="24"/>
        </w:rPr>
        <w:t xml:space="preserve">Bibliotekos direktorius yra </w:t>
      </w:r>
      <w:r>
        <w:rPr>
          <w:bCs/>
          <w:szCs w:val="24"/>
        </w:rPr>
        <w:t>S</w:t>
      </w:r>
      <w:r w:rsidRPr="004310DA">
        <w:rPr>
          <w:bCs/>
          <w:szCs w:val="24"/>
        </w:rPr>
        <w:t>avivaldybės biudžeto asignavimų valdytojas, kurio pareigas, teises ir atsakomybę reglamentuoja Lietuvos Respublikos biudžeto sandaros įstatymas ir kiti teisės aktai.</w:t>
      </w:r>
    </w:p>
    <w:p w14:paraId="12AC1E99" w14:textId="77777777" w:rsidR="00A1328F" w:rsidRPr="004310DA" w:rsidRDefault="00A1328F" w:rsidP="00A1328F">
      <w:pPr>
        <w:ind w:left="851"/>
        <w:contextualSpacing/>
        <w:jc w:val="both"/>
        <w:rPr>
          <w:bCs/>
          <w:szCs w:val="24"/>
        </w:rPr>
      </w:pPr>
    </w:p>
    <w:p w14:paraId="701E85EE" w14:textId="77777777" w:rsidR="00A1328F" w:rsidRPr="004310DA" w:rsidRDefault="00A1328F" w:rsidP="00A1328F">
      <w:pPr>
        <w:ind w:left="-2" w:firstLine="2"/>
        <w:jc w:val="center"/>
        <w:rPr>
          <w:b/>
          <w:bCs/>
          <w:szCs w:val="24"/>
        </w:rPr>
      </w:pPr>
      <w:r w:rsidRPr="004310DA">
        <w:rPr>
          <w:b/>
          <w:bCs/>
          <w:szCs w:val="24"/>
        </w:rPr>
        <w:t>VI SKYRIUS</w:t>
      </w:r>
    </w:p>
    <w:p w14:paraId="5E04FE0F" w14:textId="77777777" w:rsidR="00A1328F" w:rsidRPr="004310DA" w:rsidRDefault="00A1328F" w:rsidP="00A1328F">
      <w:pPr>
        <w:jc w:val="center"/>
        <w:rPr>
          <w:b/>
          <w:szCs w:val="24"/>
        </w:rPr>
      </w:pPr>
      <w:r w:rsidRPr="004310DA">
        <w:rPr>
          <w:b/>
          <w:szCs w:val="24"/>
        </w:rPr>
        <w:t>BIBLIOTEKOS DARBO ORGANIZAVIMAS IR VALDYMAS</w:t>
      </w:r>
    </w:p>
    <w:p w14:paraId="0093765F" w14:textId="77777777" w:rsidR="00A1328F" w:rsidRPr="004310DA" w:rsidRDefault="00A1328F" w:rsidP="00A1328F">
      <w:pPr>
        <w:jc w:val="center"/>
        <w:rPr>
          <w:szCs w:val="24"/>
        </w:rPr>
      </w:pPr>
    </w:p>
    <w:p w14:paraId="3430C3B9"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Bibliotekos direktorius:</w:t>
      </w:r>
    </w:p>
    <w:p w14:paraId="4DD1664D"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bCs/>
          <w:szCs w:val="24"/>
        </w:rPr>
        <w:t xml:space="preserve">organizuoja Bibliotekos veiklą, atsako už Bibliotekos ir </w:t>
      </w:r>
      <w:r w:rsidRPr="00A03371">
        <w:rPr>
          <w:bCs/>
          <w:szCs w:val="24"/>
        </w:rPr>
        <w:t>jos teritorinių padalinių</w:t>
      </w:r>
      <w:r w:rsidRPr="004310DA">
        <w:rPr>
          <w:bCs/>
          <w:szCs w:val="24"/>
        </w:rPr>
        <w:t xml:space="preserve"> darbą, užtikrina, kad būtų įgyvendinami Bibliotekos tikslai ir vykdomos nustatytos funkcijos, teikiamos kokybiškos paslaugos</w:t>
      </w:r>
      <w:r w:rsidRPr="004310DA">
        <w:rPr>
          <w:szCs w:val="24"/>
        </w:rPr>
        <w:t>;</w:t>
      </w:r>
    </w:p>
    <w:p w14:paraId="754E71FF"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bCs/>
          <w:szCs w:val="24"/>
        </w:rPr>
        <w:t>tvirtina Bibliotekos pajamų ir išlaidų sąmatas, užtikrina taupų ir racionalų lėšų bei turto naudojimą, užtikrina Bibliotekos vidaus kontrolės sukūrimą, jos veikimą ir pastovų tobulinimą;</w:t>
      </w:r>
    </w:p>
    <w:p w14:paraId="5D7839DF"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bCs/>
          <w:szCs w:val="24"/>
        </w:rPr>
        <w:t xml:space="preserve">teisės aktų nustatyta tvarka priima ir atleidžia Bibliotekos darbuotojus, </w:t>
      </w:r>
      <w:r>
        <w:rPr>
          <w:bCs/>
          <w:szCs w:val="24"/>
        </w:rPr>
        <w:t>nustato</w:t>
      </w:r>
      <w:r w:rsidRPr="004310DA">
        <w:rPr>
          <w:bCs/>
          <w:szCs w:val="24"/>
        </w:rPr>
        <w:t xml:space="preserve"> Bibliotekos darbuotojų pareiginės algos koeficientus, </w:t>
      </w:r>
      <w:r w:rsidRPr="00A03371">
        <w:rPr>
          <w:bCs/>
          <w:szCs w:val="24"/>
        </w:rPr>
        <w:t>priemokas</w:t>
      </w:r>
      <w:r>
        <w:rPr>
          <w:b/>
          <w:szCs w:val="24"/>
        </w:rPr>
        <w:t>,</w:t>
      </w:r>
      <w:r w:rsidRPr="004310DA">
        <w:rPr>
          <w:bCs/>
          <w:szCs w:val="24"/>
        </w:rPr>
        <w:t xml:space="preserve"> kitas įstatymais numatytas išmokas, neviršydamas </w:t>
      </w:r>
      <w:r>
        <w:rPr>
          <w:bCs/>
          <w:szCs w:val="24"/>
        </w:rPr>
        <w:t>darbo užmokesčiui skirtų asignavimų</w:t>
      </w:r>
      <w:r w:rsidRPr="004310DA">
        <w:rPr>
          <w:bCs/>
          <w:szCs w:val="24"/>
        </w:rPr>
        <w:t>;</w:t>
      </w:r>
    </w:p>
    <w:p w14:paraId="68511220"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bCs/>
          <w:szCs w:val="24"/>
        </w:rPr>
        <w:lastRenderedPageBreak/>
        <w:t>skatina Bibliotekos darbuotojus</w:t>
      </w:r>
      <w:r>
        <w:rPr>
          <w:bCs/>
          <w:szCs w:val="24"/>
        </w:rPr>
        <w:t xml:space="preserve"> </w:t>
      </w:r>
      <w:r w:rsidRPr="00A03371">
        <w:rPr>
          <w:bCs/>
          <w:szCs w:val="24"/>
        </w:rPr>
        <w:t>ir sprendžia jų atsakomybės už darbo pareigų pažeidimus klausimus;</w:t>
      </w:r>
    </w:p>
    <w:p w14:paraId="093147F8" w14:textId="531C6275" w:rsidR="00A1328F" w:rsidRPr="00580AA0" w:rsidRDefault="00A1328F" w:rsidP="00A1328F">
      <w:pPr>
        <w:numPr>
          <w:ilvl w:val="1"/>
          <w:numId w:val="9"/>
        </w:numPr>
        <w:tabs>
          <w:tab w:val="left" w:pos="1418"/>
          <w:tab w:val="left" w:pos="1559"/>
        </w:tabs>
        <w:ind w:left="0" w:firstLine="851"/>
        <w:jc w:val="both"/>
        <w:rPr>
          <w:color w:val="EE0000"/>
          <w:szCs w:val="24"/>
        </w:rPr>
      </w:pPr>
      <w:r w:rsidRPr="004310DA">
        <w:rPr>
          <w:bCs/>
          <w:szCs w:val="24"/>
        </w:rPr>
        <w:t xml:space="preserve">neviršydamas Bibliotekos darbo užmokesčio fondui skirtų lėšų, </w:t>
      </w:r>
      <w:r w:rsidRPr="00580AA0">
        <w:rPr>
          <w:bCs/>
          <w:szCs w:val="24"/>
        </w:rPr>
        <w:t xml:space="preserve">suderinęs su </w:t>
      </w:r>
      <w:r w:rsidR="00580AA0" w:rsidRPr="00580AA0">
        <w:rPr>
          <w:bCs/>
          <w:szCs w:val="24"/>
        </w:rPr>
        <w:t xml:space="preserve">Savivaldybės meru </w:t>
      </w:r>
      <w:r w:rsidRPr="00580AA0">
        <w:rPr>
          <w:bCs/>
          <w:szCs w:val="24"/>
        </w:rPr>
        <w:t>ir vadovaudamasis teisės aktais, tvirtina Bibliotekos pareigybių (etatų) skaičių ir pareigybių sąrašą, konsultuodamasis su darbuotojų atstovais;</w:t>
      </w:r>
      <w:r w:rsidR="00E36F1C" w:rsidRPr="00580AA0">
        <w:rPr>
          <w:bCs/>
          <w:szCs w:val="24"/>
        </w:rPr>
        <w:t xml:space="preserve"> </w:t>
      </w:r>
    </w:p>
    <w:p w14:paraId="42A2AF9D"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bCs/>
          <w:szCs w:val="24"/>
        </w:rPr>
        <w:t xml:space="preserve">tvirtina Bibliotekos struktūrą, darbuotojų pareigybių aprašymus, vidaus darbo tvarkos taisykles, Bibliotekos veiklos planus, programas, finansų kontrolės taisykles ir kitus </w:t>
      </w:r>
      <w:r w:rsidRPr="00A03371">
        <w:rPr>
          <w:bCs/>
          <w:szCs w:val="24"/>
        </w:rPr>
        <w:t>Bibliotekos vidaus teisės aktus</w:t>
      </w:r>
      <w:r w:rsidRPr="004310DA">
        <w:rPr>
          <w:bCs/>
          <w:szCs w:val="24"/>
        </w:rPr>
        <w:t>;</w:t>
      </w:r>
    </w:p>
    <w:p w14:paraId="7637EE8D" w14:textId="77777777" w:rsidR="00A1328F" w:rsidRPr="00A03371" w:rsidRDefault="00A1328F" w:rsidP="00A1328F">
      <w:pPr>
        <w:numPr>
          <w:ilvl w:val="1"/>
          <w:numId w:val="9"/>
        </w:numPr>
        <w:tabs>
          <w:tab w:val="left" w:pos="1418"/>
          <w:tab w:val="left" w:pos="1559"/>
        </w:tabs>
        <w:ind w:left="0" w:firstLine="851"/>
        <w:jc w:val="both"/>
        <w:rPr>
          <w:szCs w:val="24"/>
        </w:rPr>
      </w:pPr>
      <w:r w:rsidRPr="00A03371">
        <w:rPr>
          <w:bCs/>
          <w:szCs w:val="24"/>
        </w:rPr>
        <w:t>nustato Bibliotekos darbo apmokėjimo sistemą, jeigu Bibliotekoje nėra sudaryta kolektyvinė sutartis;</w:t>
      </w:r>
    </w:p>
    <w:p w14:paraId="5AC7933A"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bCs/>
          <w:szCs w:val="24"/>
        </w:rPr>
        <w:t>teisės aktų nustatyta tvarka vykdo Bibliotekos darbuotojų, specialistų veiklos vertinimą;</w:t>
      </w:r>
    </w:p>
    <w:p w14:paraId="35680996"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bCs/>
          <w:szCs w:val="24"/>
        </w:rPr>
        <w:t>garantuoja, kad pagal Lietuvos Respublikos viešojo sektoriaus atskaitomybės įstatymą Savivaldybės tarybai teikiami ataskaitų rinkiniai ir statistinės ataskaitos būtų teisingos;</w:t>
      </w:r>
    </w:p>
    <w:p w14:paraId="7344A072"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teisės aktų nustatyta tvarka atstovauja Bibliotekai teisme ir kitose valstybės ar savivaldybių institucijose, įstaigose;</w:t>
      </w:r>
    </w:p>
    <w:p w14:paraId="2ACC3744"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bCs/>
          <w:szCs w:val="24"/>
        </w:rPr>
        <w:t xml:space="preserve">savo kompetencijos ribose leidžia įsakymus ir kitus Bibliotekos veiklą reglamentuojančius teisės aktus, privalomus visiems Bibliotekos darbuotojams, </w:t>
      </w:r>
      <w:r w:rsidRPr="00A03371">
        <w:rPr>
          <w:bCs/>
          <w:szCs w:val="24"/>
        </w:rPr>
        <w:t>organizuoja ir kontroliuoja sprendimų įgyvendinimą</w:t>
      </w:r>
      <w:r w:rsidRPr="004310DA">
        <w:rPr>
          <w:bCs/>
          <w:szCs w:val="24"/>
        </w:rPr>
        <w:t xml:space="preserve"> pagal nusistatytas vidaus kontrolės politikos procedūras;</w:t>
      </w:r>
    </w:p>
    <w:p w14:paraId="7770FD4C"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tiesiogiai atsako už Bibliotekos turto ir lėšų valdymą, tikslingą jų panaudojimą;</w:t>
      </w:r>
    </w:p>
    <w:p w14:paraId="44B24565"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sudaro sąlygas Bibliotekos darbuotojams kelti kvalifikaciją, mokytis, tobulintis;</w:t>
      </w:r>
    </w:p>
    <w:p w14:paraId="061D060B" w14:textId="77777777" w:rsidR="00A1328F" w:rsidRPr="00A06BFA" w:rsidRDefault="00A1328F" w:rsidP="00A1328F">
      <w:pPr>
        <w:numPr>
          <w:ilvl w:val="1"/>
          <w:numId w:val="9"/>
        </w:numPr>
        <w:tabs>
          <w:tab w:val="left" w:pos="1418"/>
          <w:tab w:val="left" w:pos="1559"/>
        </w:tabs>
        <w:ind w:left="0" w:firstLine="851"/>
        <w:jc w:val="both"/>
        <w:rPr>
          <w:szCs w:val="24"/>
        </w:rPr>
      </w:pPr>
      <w:r w:rsidRPr="004310DA">
        <w:rPr>
          <w:szCs w:val="24"/>
        </w:rPr>
        <w:t>organizuoja Bibliotekos dokumentų valdymą ir saugojimą, finansinę apskaitą;</w:t>
      </w:r>
    </w:p>
    <w:p w14:paraId="227D7903"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vykdo kitas funkcijas, numatytas Nuostatuose, Lietuvos Respublikos įstatymuose bei kituose teisės aktuose.</w:t>
      </w:r>
    </w:p>
    <w:p w14:paraId="42983797" w14:textId="77777777" w:rsidR="00A1328F" w:rsidRPr="004310DA" w:rsidRDefault="00A1328F" w:rsidP="00A1328F">
      <w:pPr>
        <w:numPr>
          <w:ilvl w:val="0"/>
          <w:numId w:val="9"/>
        </w:numPr>
        <w:tabs>
          <w:tab w:val="left" w:pos="1418"/>
        </w:tabs>
        <w:ind w:left="0" w:firstLine="851"/>
        <w:contextualSpacing/>
        <w:jc w:val="both"/>
        <w:rPr>
          <w:szCs w:val="24"/>
        </w:rPr>
      </w:pPr>
      <w:r w:rsidRPr="004310DA">
        <w:rPr>
          <w:szCs w:val="24"/>
        </w:rPr>
        <w:t>Bibliotekos direktoriaus atostogų ar ligos metu, taip pat, kai jis laikinai negali eiti pareigų dėl kitų priežasčių, direktoriaus pareigas atlieka Savivaldybės mero potvarkiu paskirtas Bibliotekos direktoriaus pavaduotojas ar kitas asmuo.</w:t>
      </w:r>
    </w:p>
    <w:p w14:paraId="64996AFA" w14:textId="77777777" w:rsidR="00A1328F" w:rsidRPr="004310DA" w:rsidRDefault="00A1328F" w:rsidP="00A1328F">
      <w:pPr>
        <w:jc w:val="both"/>
        <w:rPr>
          <w:szCs w:val="24"/>
        </w:rPr>
      </w:pPr>
    </w:p>
    <w:p w14:paraId="6CA9F1D4" w14:textId="77777777" w:rsidR="00A1328F" w:rsidRPr="004310DA" w:rsidRDefault="00A1328F" w:rsidP="00A1328F">
      <w:pPr>
        <w:ind w:left="-2" w:firstLine="2"/>
        <w:jc w:val="center"/>
        <w:rPr>
          <w:b/>
          <w:szCs w:val="24"/>
        </w:rPr>
      </w:pPr>
      <w:r w:rsidRPr="004310DA">
        <w:rPr>
          <w:b/>
          <w:szCs w:val="24"/>
        </w:rPr>
        <w:t>VII SKYRIUS</w:t>
      </w:r>
    </w:p>
    <w:p w14:paraId="4EAF3944" w14:textId="77777777" w:rsidR="00A1328F" w:rsidRPr="004310DA" w:rsidRDefault="00A1328F" w:rsidP="00A1328F">
      <w:pPr>
        <w:ind w:left="-2" w:firstLine="2"/>
        <w:jc w:val="center"/>
        <w:rPr>
          <w:b/>
          <w:szCs w:val="24"/>
        </w:rPr>
      </w:pPr>
      <w:r w:rsidRPr="004310DA">
        <w:rPr>
          <w:b/>
          <w:szCs w:val="24"/>
        </w:rPr>
        <w:t>DARBUOTOJŲ PRIĖMIMAS Į DARBĄ, DARBO APMOKĖJIMO TVARKA</w:t>
      </w:r>
    </w:p>
    <w:p w14:paraId="3334CB3B" w14:textId="77777777" w:rsidR="00A1328F" w:rsidRPr="004310DA" w:rsidRDefault="00A1328F" w:rsidP="00A1328F">
      <w:pPr>
        <w:ind w:left="-2" w:firstLine="2"/>
        <w:jc w:val="center"/>
        <w:rPr>
          <w:bCs/>
          <w:szCs w:val="24"/>
        </w:rPr>
      </w:pPr>
    </w:p>
    <w:p w14:paraId="0B6574FF" w14:textId="77777777" w:rsidR="00A1328F" w:rsidRPr="004310DA" w:rsidRDefault="00A1328F" w:rsidP="00A1328F">
      <w:pPr>
        <w:numPr>
          <w:ilvl w:val="0"/>
          <w:numId w:val="9"/>
        </w:numPr>
        <w:tabs>
          <w:tab w:val="left" w:pos="1418"/>
        </w:tabs>
        <w:ind w:left="0" w:firstLine="851"/>
        <w:contextualSpacing/>
        <w:jc w:val="both"/>
        <w:rPr>
          <w:bCs/>
          <w:szCs w:val="24"/>
        </w:rPr>
      </w:pPr>
      <w:r w:rsidRPr="004310DA">
        <w:rPr>
          <w:bCs/>
          <w:szCs w:val="24"/>
        </w:rPr>
        <w:t>Darbuotojai į darbą Bibliotekoje priimami ir atleidžiami iš jos Lietuvos Respublikos darbo kodekso ir kitų teisės aktų nustatyta tvarka.</w:t>
      </w:r>
    </w:p>
    <w:p w14:paraId="4E4616F4" w14:textId="77777777" w:rsidR="00A1328F" w:rsidRPr="004310DA" w:rsidRDefault="00A1328F" w:rsidP="00A1328F">
      <w:pPr>
        <w:numPr>
          <w:ilvl w:val="0"/>
          <w:numId w:val="9"/>
        </w:numPr>
        <w:tabs>
          <w:tab w:val="left" w:pos="1418"/>
        </w:tabs>
        <w:ind w:left="0" w:firstLine="851"/>
        <w:contextualSpacing/>
        <w:jc w:val="both"/>
        <w:rPr>
          <w:bCs/>
          <w:szCs w:val="24"/>
        </w:rPr>
      </w:pPr>
      <w:r w:rsidRPr="004310DA">
        <w:rPr>
          <w:bCs/>
          <w:szCs w:val="24"/>
        </w:rPr>
        <w:t xml:space="preserve">Bibliotekos darbuotojams už darbą mokama Lietuvos Respublikos </w:t>
      </w:r>
      <w:r w:rsidRPr="00A03371">
        <w:rPr>
          <w:bCs/>
          <w:szCs w:val="24"/>
        </w:rPr>
        <w:t>biudžetinių įstaigų darbuotojų darbo apmokėjimo ir komisijų narių atlygio už darbą</w:t>
      </w:r>
      <w:r>
        <w:rPr>
          <w:b/>
          <w:szCs w:val="24"/>
        </w:rPr>
        <w:t xml:space="preserve"> </w:t>
      </w:r>
      <w:r w:rsidRPr="004310DA">
        <w:rPr>
          <w:bCs/>
          <w:szCs w:val="24"/>
        </w:rPr>
        <w:t>įstatymo ir kitų teisės aktų nustatyta tvarka.</w:t>
      </w:r>
    </w:p>
    <w:p w14:paraId="71EB70F2" w14:textId="77777777" w:rsidR="00A1328F" w:rsidRPr="004310DA" w:rsidRDefault="00A1328F" w:rsidP="00A1328F">
      <w:pPr>
        <w:rPr>
          <w:b/>
          <w:szCs w:val="24"/>
        </w:rPr>
      </w:pPr>
    </w:p>
    <w:p w14:paraId="7058D9BD" w14:textId="77777777" w:rsidR="00A1328F" w:rsidRPr="004310DA" w:rsidRDefault="00A1328F" w:rsidP="00A1328F">
      <w:pPr>
        <w:ind w:left="-2" w:firstLine="2"/>
        <w:jc w:val="center"/>
        <w:rPr>
          <w:szCs w:val="24"/>
        </w:rPr>
      </w:pPr>
      <w:r w:rsidRPr="004310DA">
        <w:rPr>
          <w:b/>
          <w:bCs/>
          <w:szCs w:val="24"/>
        </w:rPr>
        <w:t>VIII SKYRIUS</w:t>
      </w:r>
    </w:p>
    <w:p w14:paraId="1BA6222C" w14:textId="77777777" w:rsidR="00A1328F" w:rsidRPr="004310DA" w:rsidRDefault="00A1328F" w:rsidP="00A1328F">
      <w:pPr>
        <w:spacing w:after="120"/>
        <w:jc w:val="center"/>
        <w:rPr>
          <w:b/>
          <w:szCs w:val="24"/>
        </w:rPr>
      </w:pPr>
      <w:r w:rsidRPr="004310DA">
        <w:rPr>
          <w:b/>
          <w:szCs w:val="24"/>
        </w:rPr>
        <w:t>BIBLIOTEKOS TURTAS, LĖŠOS, JŲ NAUDOJIMO TVARKA, APSKAITOS TVARKYMAS IR FINANSINĖS VEIKLOS KONTROLĖ</w:t>
      </w:r>
    </w:p>
    <w:p w14:paraId="4F79A4DC" w14:textId="77777777" w:rsidR="00A1328F" w:rsidRPr="004310DA" w:rsidRDefault="00A1328F" w:rsidP="00A1328F">
      <w:pPr>
        <w:spacing w:after="120"/>
        <w:jc w:val="center"/>
        <w:rPr>
          <w:bCs/>
          <w:szCs w:val="24"/>
        </w:rPr>
      </w:pPr>
    </w:p>
    <w:p w14:paraId="08B67294" w14:textId="77777777" w:rsidR="00A1328F" w:rsidRPr="004310DA" w:rsidRDefault="00A1328F" w:rsidP="00A1328F">
      <w:pPr>
        <w:numPr>
          <w:ilvl w:val="0"/>
          <w:numId w:val="9"/>
        </w:numPr>
        <w:tabs>
          <w:tab w:val="left" w:pos="1418"/>
        </w:tabs>
        <w:ind w:left="0" w:firstLine="851"/>
        <w:jc w:val="both"/>
        <w:rPr>
          <w:szCs w:val="24"/>
        </w:rPr>
      </w:pPr>
      <w:r w:rsidRPr="004310DA">
        <w:rPr>
          <w:szCs w:val="24"/>
        </w:rPr>
        <w:t>Savininko perduotas ir Bibliotekos įgytas turtas nuosavybės teise priklauso Savininkui, o Biblioteka šį turtą valdo, naudoja ir disponuoja juo teisės aktų ir Savininko nustatyta tvarka.</w:t>
      </w:r>
    </w:p>
    <w:p w14:paraId="5A564565"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Bibliotekos lėšų šaltiniai:</w:t>
      </w:r>
    </w:p>
    <w:p w14:paraId="3AB12549"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Savininko biudžeto lėšos;</w:t>
      </w:r>
    </w:p>
    <w:p w14:paraId="38F02315"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valstybės biudžeto lėšos;</w:t>
      </w:r>
    </w:p>
    <w:p w14:paraId="6F7EB3FE"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lėšos, skirtos tikslinėms programoms, projektams vykdyti;</w:t>
      </w:r>
    </w:p>
    <w:p w14:paraId="6ACC0F88"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lėšos, gautos už teikiamas mokamas paslaugas;</w:t>
      </w:r>
    </w:p>
    <w:p w14:paraId="317CC2C7"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paramos lėšos;</w:t>
      </w:r>
    </w:p>
    <w:p w14:paraId="1A491533"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lastRenderedPageBreak/>
        <w:t>kitos teisėtai gautos lėšos.</w:t>
      </w:r>
    </w:p>
    <w:p w14:paraId="00BF1541" w14:textId="77777777" w:rsidR="00A1328F" w:rsidRPr="004310DA" w:rsidRDefault="00A1328F" w:rsidP="00A1328F">
      <w:pPr>
        <w:numPr>
          <w:ilvl w:val="0"/>
          <w:numId w:val="9"/>
        </w:numPr>
        <w:tabs>
          <w:tab w:val="left" w:pos="1418"/>
        </w:tabs>
        <w:ind w:left="0" w:firstLine="851"/>
        <w:jc w:val="both"/>
        <w:rPr>
          <w:szCs w:val="24"/>
        </w:rPr>
      </w:pPr>
      <w:r w:rsidRPr="004310DA">
        <w:rPr>
          <w:szCs w:val="24"/>
        </w:rPr>
        <w:t>Bibliotekos išlaidas sudaro:</w:t>
      </w:r>
    </w:p>
    <w:p w14:paraId="3D9F1C48"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lėšos, skirtos darbuotojų darbo užmokesčiui ir valstybinio socialinio draudimo įmokoms;</w:t>
      </w:r>
    </w:p>
    <w:p w14:paraId="1C0CBC71"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lėšos pastatams išlaikyti, einamajam remontui atlikti, turtui įsigyti;</w:t>
      </w:r>
    </w:p>
    <w:p w14:paraId="2FA60887"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lėšos, susijusios su Bibliotekos veikla;</w:t>
      </w:r>
    </w:p>
    <w:p w14:paraId="0FA1F5D8" w14:textId="77777777" w:rsidR="00A1328F" w:rsidRPr="004310DA" w:rsidRDefault="00A1328F" w:rsidP="00A1328F">
      <w:pPr>
        <w:numPr>
          <w:ilvl w:val="1"/>
          <w:numId w:val="9"/>
        </w:numPr>
        <w:tabs>
          <w:tab w:val="left" w:pos="1418"/>
          <w:tab w:val="left" w:pos="1559"/>
        </w:tabs>
        <w:ind w:left="0" w:firstLine="851"/>
        <w:jc w:val="both"/>
        <w:rPr>
          <w:szCs w:val="24"/>
        </w:rPr>
      </w:pPr>
      <w:r w:rsidRPr="004310DA">
        <w:rPr>
          <w:szCs w:val="24"/>
        </w:rPr>
        <w:t>kitos įstatymais nedraudžiamos išlaidos.</w:t>
      </w:r>
    </w:p>
    <w:p w14:paraId="536107EE" w14:textId="77777777" w:rsidR="00A1328F" w:rsidRPr="004310DA" w:rsidRDefault="00A1328F" w:rsidP="00A1328F">
      <w:pPr>
        <w:numPr>
          <w:ilvl w:val="0"/>
          <w:numId w:val="9"/>
        </w:numPr>
        <w:tabs>
          <w:tab w:val="left" w:pos="1418"/>
        </w:tabs>
        <w:ind w:left="0" w:firstLine="851"/>
        <w:jc w:val="both"/>
        <w:rPr>
          <w:szCs w:val="24"/>
        </w:rPr>
      </w:pPr>
      <w:r w:rsidRPr="004310DA">
        <w:rPr>
          <w:szCs w:val="24"/>
        </w:rPr>
        <w:t>Visos lėšos naudojamos pagal patvirtintą sąmatą, vadovaujantis šių lėšų panaudojimą reglamentuojančių teisės aktų nuostatomis.</w:t>
      </w:r>
    </w:p>
    <w:p w14:paraId="4C7A1299" w14:textId="77777777" w:rsidR="00A1328F" w:rsidRPr="004310DA" w:rsidRDefault="00A1328F" w:rsidP="00A1328F">
      <w:pPr>
        <w:numPr>
          <w:ilvl w:val="0"/>
          <w:numId w:val="9"/>
        </w:numPr>
        <w:tabs>
          <w:tab w:val="left" w:pos="1418"/>
        </w:tabs>
        <w:ind w:left="0" w:firstLine="851"/>
        <w:jc w:val="both"/>
        <w:rPr>
          <w:szCs w:val="24"/>
        </w:rPr>
      </w:pPr>
      <w:r w:rsidRPr="004310DA">
        <w:rPr>
          <w:bCs/>
          <w:szCs w:val="24"/>
        </w:rPr>
        <w:t xml:space="preserve">Biblioteka gali gauti valstybės ir </w:t>
      </w:r>
      <w:r>
        <w:rPr>
          <w:bCs/>
          <w:szCs w:val="24"/>
        </w:rPr>
        <w:t>S</w:t>
      </w:r>
      <w:r w:rsidRPr="004310DA">
        <w:rPr>
          <w:bCs/>
          <w:szCs w:val="24"/>
        </w:rPr>
        <w:t xml:space="preserve">avivaldybės biudžeto asignavimų teisės aktų nustatyta tvarka dalyvaudama Lietuvos Respublikos kultūros ministerijos skelbiamuose ir kituose konkursuose atitinkamoms kultūrinėms veiklos programoms, finansuojamoms iš valstybės arba </w:t>
      </w:r>
      <w:r>
        <w:rPr>
          <w:bCs/>
          <w:szCs w:val="24"/>
        </w:rPr>
        <w:t>S</w:t>
      </w:r>
      <w:r w:rsidRPr="004310DA">
        <w:rPr>
          <w:bCs/>
          <w:szCs w:val="24"/>
        </w:rPr>
        <w:t>avivaldybės biudžeto, vykdyti.</w:t>
      </w:r>
    </w:p>
    <w:p w14:paraId="022848F5" w14:textId="77777777" w:rsidR="00A1328F" w:rsidRPr="004310DA" w:rsidRDefault="00A1328F" w:rsidP="00A1328F">
      <w:pPr>
        <w:numPr>
          <w:ilvl w:val="0"/>
          <w:numId w:val="9"/>
        </w:numPr>
        <w:tabs>
          <w:tab w:val="left" w:pos="1418"/>
        </w:tabs>
        <w:ind w:left="0" w:firstLine="851"/>
        <w:jc w:val="both"/>
        <w:rPr>
          <w:szCs w:val="24"/>
        </w:rPr>
      </w:pPr>
      <w:r w:rsidRPr="004310DA">
        <w:rPr>
          <w:bCs/>
          <w:szCs w:val="24"/>
        </w:rPr>
        <w:t>Už Bibliotekos finansinę veiklą, lėšų gavimą ir panaudojimo kontrolę atsako Bibliotekos direktorius.</w:t>
      </w:r>
    </w:p>
    <w:p w14:paraId="5E839C85" w14:textId="7C0C4DFD" w:rsidR="00A1328F" w:rsidRPr="004310DA" w:rsidRDefault="00A1328F" w:rsidP="00A1328F">
      <w:pPr>
        <w:numPr>
          <w:ilvl w:val="0"/>
          <w:numId w:val="9"/>
        </w:numPr>
        <w:tabs>
          <w:tab w:val="left" w:pos="1418"/>
        </w:tabs>
        <w:ind w:left="0" w:firstLine="851"/>
        <w:jc w:val="both"/>
        <w:rPr>
          <w:szCs w:val="24"/>
        </w:rPr>
      </w:pPr>
      <w:r w:rsidRPr="004310DA">
        <w:rPr>
          <w:bCs/>
          <w:szCs w:val="24"/>
        </w:rPr>
        <w:t xml:space="preserve">Bibliotekos </w:t>
      </w:r>
      <w:r w:rsidRPr="00A03371">
        <w:rPr>
          <w:bCs/>
          <w:szCs w:val="24"/>
        </w:rPr>
        <w:t>išorės finansinį, atitikties ir veiklos auditą</w:t>
      </w:r>
      <w:r>
        <w:rPr>
          <w:b/>
          <w:szCs w:val="24"/>
        </w:rPr>
        <w:t xml:space="preserve"> </w:t>
      </w:r>
      <w:r w:rsidR="00580AA0" w:rsidRPr="00580AA0">
        <w:rPr>
          <w:bCs/>
          <w:szCs w:val="24"/>
        </w:rPr>
        <w:t>teisės aktų nustatyta tvarka</w:t>
      </w:r>
      <w:r w:rsidR="00580AA0">
        <w:rPr>
          <w:b/>
          <w:szCs w:val="24"/>
        </w:rPr>
        <w:t xml:space="preserve"> </w:t>
      </w:r>
      <w:r w:rsidRPr="004310DA">
        <w:rPr>
          <w:bCs/>
          <w:szCs w:val="24"/>
        </w:rPr>
        <w:t>atlieka Jurbarko rajono savivaldybės Kontrolės ir audito tarnyba.</w:t>
      </w:r>
    </w:p>
    <w:p w14:paraId="7A187906" w14:textId="77777777" w:rsidR="00A1328F" w:rsidRPr="004310DA" w:rsidRDefault="00A1328F" w:rsidP="00A1328F">
      <w:pPr>
        <w:numPr>
          <w:ilvl w:val="0"/>
          <w:numId w:val="9"/>
        </w:numPr>
        <w:tabs>
          <w:tab w:val="left" w:pos="1418"/>
        </w:tabs>
        <w:ind w:left="0" w:firstLine="851"/>
        <w:jc w:val="both"/>
        <w:rPr>
          <w:szCs w:val="24"/>
        </w:rPr>
      </w:pPr>
      <w:r w:rsidRPr="004310DA">
        <w:rPr>
          <w:bCs/>
          <w:szCs w:val="24"/>
        </w:rPr>
        <w:t>Bibliotekos vidaus auditą atlieka Jurbarko rajono savivaldybės administracijos Centralizuoto vidaus audito skyrius, vadovaudamasis LR vidaus kontrolės ir vidaus audito įstatymu bei kitais vidaus auditą reglamentuojančiais teisės aktais.</w:t>
      </w:r>
    </w:p>
    <w:p w14:paraId="17E7E2CD" w14:textId="77777777" w:rsidR="00A1328F" w:rsidRPr="004310DA" w:rsidRDefault="00A1328F" w:rsidP="00A1328F">
      <w:pPr>
        <w:jc w:val="both"/>
        <w:rPr>
          <w:szCs w:val="24"/>
        </w:rPr>
      </w:pPr>
    </w:p>
    <w:p w14:paraId="35F4A39F" w14:textId="77777777" w:rsidR="00A1328F" w:rsidRPr="004310DA" w:rsidRDefault="00A1328F" w:rsidP="00A1328F">
      <w:pPr>
        <w:ind w:left="-2" w:firstLine="2"/>
        <w:jc w:val="center"/>
        <w:rPr>
          <w:szCs w:val="24"/>
        </w:rPr>
      </w:pPr>
      <w:r w:rsidRPr="004310DA">
        <w:rPr>
          <w:b/>
          <w:szCs w:val="24"/>
        </w:rPr>
        <w:t>IX SKYRIUS</w:t>
      </w:r>
    </w:p>
    <w:p w14:paraId="0535D9BD" w14:textId="77777777" w:rsidR="00A1328F" w:rsidRPr="004310DA" w:rsidRDefault="00A1328F" w:rsidP="00A1328F">
      <w:pPr>
        <w:jc w:val="center"/>
        <w:rPr>
          <w:b/>
          <w:szCs w:val="24"/>
        </w:rPr>
      </w:pPr>
      <w:r w:rsidRPr="004310DA">
        <w:rPr>
          <w:b/>
          <w:szCs w:val="24"/>
        </w:rPr>
        <w:t>BAIGIAMOSIOS NUOSTATOS</w:t>
      </w:r>
    </w:p>
    <w:p w14:paraId="7DEEEC5E" w14:textId="77777777" w:rsidR="00A1328F" w:rsidRPr="004310DA" w:rsidRDefault="00A1328F" w:rsidP="00A1328F">
      <w:pPr>
        <w:jc w:val="center"/>
        <w:rPr>
          <w:szCs w:val="24"/>
        </w:rPr>
      </w:pPr>
    </w:p>
    <w:p w14:paraId="51EEC1A4" w14:textId="77777777" w:rsidR="00A1328F" w:rsidRPr="004310DA" w:rsidRDefault="00A1328F" w:rsidP="00A1328F">
      <w:pPr>
        <w:numPr>
          <w:ilvl w:val="0"/>
          <w:numId w:val="9"/>
        </w:numPr>
        <w:tabs>
          <w:tab w:val="left" w:pos="1418"/>
        </w:tabs>
        <w:ind w:left="0" w:firstLine="851"/>
        <w:jc w:val="both"/>
        <w:rPr>
          <w:szCs w:val="24"/>
        </w:rPr>
      </w:pPr>
      <w:r w:rsidRPr="004310DA">
        <w:rPr>
          <w:bCs/>
          <w:szCs w:val="24"/>
        </w:rPr>
        <w:t xml:space="preserve">Pranešimai, kuriuos pagal Lietuvos Respublikos teisės aktus ar šiuos Nuostatus reikia paskelbti viešai, skelbiami Bibliotekos interneto svetainėje </w:t>
      </w:r>
      <w:hyperlink r:id="rId8" w:history="1">
        <w:r w:rsidRPr="004310DA">
          <w:rPr>
            <w:szCs w:val="24"/>
            <w:u w:val="single"/>
          </w:rPr>
          <w:t>www.jurbarko-rvb.lt</w:t>
        </w:r>
      </w:hyperlink>
      <w:r w:rsidRPr="004310DA">
        <w:rPr>
          <w:szCs w:val="24"/>
        </w:rPr>
        <w:t>, prireikus – teisės aktų nustatyta tvarka Bibliotekos Savininko interneto svetainėje.</w:t>
      </w:r>
    </w:p>
    <w:p w14:paraId="4F879535" w14:textId="77777777" w:rsidR="00A1328F" w:rsidRPr="004310DA" w:rsidRDefault="00A1328F" w:rsidP="00A1328F">
      <w:pPr>
        <w:numPr>
          <w:ilvl w:val="0"/>
          <w:numId w:val="9"/>
        </w:numPr>
        <w:tabs>
          <w:tab w:val="left" w:pos="1418"/>
        </w:tabs>
        <w:ind w:left="0" w:firstLine="851"/>
        <w:jc w:val="both"/>
        <w:rPr>
          <w:szCs w:val="24"/>
        </w:rPr>
      </w:pPr>
      <w:r w:rsidRPr="004310DA">
        <w:rPr>
          <w:szCs w:val="24"/>
        </w:rPr>
        <w:t>Nuostatai tvirtinami ir keičiami Savivaldybės tarybos sprendimu. Nuostatai įsigalioja nuo jų įregistravimo Juridinių asmenų registre dienos.</w:t>
      </w:r>
    </w:p>
    <w:p w14:paraId="1F73E9EC" w14:textId="77777777" w:rsidR="00A1328F" w:rsidRPr="004310DA" w:rsidRDefault="00A1328F" w:rsidP="00A1328F">
      <w:pPr>
        <w:numPr>
          <w:ilvl w:val="0"/>
          <w:numId w:val="9"/>
        </w:numPr>
        <w:tabs>
          <w:tab w:val="left" w:pos="1418"/>
        </w:tabs>
        <w:ind w:left="0" w:firstLine="851"/>
        <w:jc w:val="both"/>
        <w:rPr>
          <w:szCs w:val="24"/>
        </w:rPr>
      </w:pPr>
      <w:r w:rsidRPr="004310DA">
        <w:rPr>
          <w:bCs/>
          <w:szCs w:val="24"/>
        </w:rPr>
        <w:t>Apie sprendimą dėl Bibliotekos pertvarkymo ar pabaigos Lietuvos Respublikos bibliotekų įstatymo nustatyta tvarka informuojama Lietuvos Respublikos kultūros ministerija.</w:t>
      </w:r>
    </w:p>
    <w:p w14:paraId="3CE1CA24" w14:textId="77777777" w:rsidR="00A1328F" w:rsidRPr="004310DA" w:rsidRDefault="00A1328F" w:rsidP="00A1328F">
      <w:pPr>
        <w:numPr>
          <w:ilvl w:val="0"/>
          <w:numId w:val="9"/>
        </w:numPr>
        <w:tabs>
          <w:tab w:val="left" w:pos="1418"/>
        </w:tabs>
        <w:ind w:left="0" w:firstLine="851"/>
        <w:jc w:val="both"/>
        <w:rPr>
          <w:szCs w:val="24"/>
        </w:rPr>
      </w:pPr>
      <w:r w:rsidRPr="004310DA">
        <w:rPr>
          <w:bCs/>
          <w:szCs w:val="24"/>
        </w:rPr>
        <w:t>Jei pasikeičia teisės aktai, reglamentuojantys Bibliotekos veiklą, ir jei aukštesnės galios teisės aktai atitinkamus klausimus reglamentuoja kitaip nei Nuostatuose, taikomos tų teisės aktų nuostatos.</w:t>
      </w:r>
    </w:p>
    <w:p w14:paraId="3D14A4E4" w14:textId="77777777" w:rsidR="00A1328F" w:rsidRPr="004310DA" w:rsidRDefault="00A1328F" w:rsidP="00A1328F">
      <w:pPr>
        <w:numPr>
          <w:ilvl w:val="0"/>
          <w:numId w:val="9"/>
        </w:numPr>
        <w:tabs>
          <w:tab w:val="left" w:pos="1418"/>
        </w:tabs>
        <w:ind w:left="0" w:firstLine="851"/>
        <w:jc w:val="both"/>
        <w:rPr>
          <w:szCs w:val="24"/>
        </w:rPr>
      </w:pPr>
      <w:r w:rsidRPr="004310DA">
        <w:rPr>
          <w:bCs/>
          <w:szCs w:val="24"/>
        </w:rPr>
        <w:t>Tai, kas nereglamentuota šiuose Nuostatuose, sprendžiama taip, kaip numatyta Lietuvos Respublikos teisės aktuose.</w:t>
      </w:r>
    </w:p>
    <w:p w14:paraId="5C068230" w14:textId="77777777" w:rsidR="00A1328F" w:rsidRPr="006068F4" w:rsidRDefault="00A1328F" w:rsidP="00A1328F">
      <w:pPr>
        <w:numPr>
          <w:ilvl w:val="0"/>
          <w:numId w:val="9"/>
        </w:numPr>
        <w:tabs>
          <w:tab w:val="left" w:pos="1418"/>
        </w:tabs>
        <w:ind w:left="0" w:firstLine="851"/>
        <w:jc w:val="both"/>
        <w:rPr>
          <w:szCs w:val="24"/>
        </w:rPr>
      </w:pPr>
      <w:r w:rsidRPr="004310DA">
        <w:rPr>
          <w:bCs/>
          <w:szCs w:val="24"/>
        </w:rPr>
        <w:t>Už Nuostatų reikalavimų vykdymo užtikrinimą atsako Bibliotekos direktorius.</w:t>
      </w:r>
    </w:p>
    <w:p w14:paraId="1E563774" w14:textId="77777777" w:rsidR="006068F4" w:rsidRDefault="006068F4" w:rsidP="006068F4">
      <w:pPr>
        <w:tabs>
          <w:tab w:val="left" w:pos="1418"/>
        </w:tabs>
        <w:jc w:val="both"/>
        <w:rPr>
          <w:bCs/>
          <w:szCs w:val="24"/>
        </w:rPr>
      </w:pPr>
    </w:p>
    <w:p w14:paraId="6EA181E0" w14:textId="151FC298" w:rsidR="006068F4" w:rsidRPr="004310DA" w:rsidRDefault="006068F4" w:rsidP="006068F4">
      <w:pPr>
        <w:tabs>
          <w:tab w:val="left" w:pos="1418"/>
        </w:tabs>
        <w:jc w:val="center"/>
        <w:rPr>
          <w:szCs w:val="24"/>
        </w:rPr>
      </w:pPr>
      <w:r>
        <w:rPr>
          <w:bCs/>
          <w:szCs w:val="24"/>
        </w:rPr>
        <w:t>_____________________________</w:t>
      </w:r>
    </w:p>
    <w:p w14:paraId="2E78B9DA" w14:textId="77777777" w:rsidR="004310DA" w:rsidRPr="004310DA" w:rsidRDefault="004310DA" w:rsidP="004310DA"/>
    <w:p w14:paraId="687EB011" w14:textId="77777777" w:rsidR="004310DA" w:rsidRDefault="004310DA" w:rsidP="00F27C80">
      <w:pPr>
        <w:pStyle w:val="Antrats"/>
        <w:tabs>
          <w:tab w:val="clear" w:pos="4153"/>
          <w:tab w:val="clear" w:pos="8306"/>
          <w:tab w:val="left" w:pos="709"/>
        </w:tabs>
      </w:pPr>
    </w:p>
    <w:p w14:paraId="5F356E24" w14:textId="77777777" w:rsidR="004310DA" w:rsidRDefault="004310DA" w:rsidP="00F27C80">
      <w:pPr>
        <w:pStyle w:val="Antrats"/>
        <w:tabs>
          <w:tab w:val="clear" w:pos="4153"/>
          <w:tab w:val="clear" w:pos="8306"/>
          <w:tab w:val="left" w:pos="709"/>
        </w:tabs>
      </w:pPr>
    </w:p>
    <w:p w14:paraId="1FCF3F7C" w14:textId="77777777" w:rsidR="002B4E77" w:rsidRDefault="002B4E77" w:rsidP="002E1F99">
      <w:pPr>
        <w:pStyle w:val="Pavadinimas"/>
        <w:jc w:val="left"/>
        <w:rPr>
          <w:b w:val="0"/>
        </w:rPr>
      </w:pPr>
    </w:p>
    <w:p w14:paraId="09868C10" w14:textId="77777777" w:rsidR="000F1835" w:rsidRDefault="000F1835" w:rsidP="002E1F99">
      <w:pPr>
        <w:pStyle w:val="Pavadinimas"/>
        <w:jc w:val="left"/>
        <w:rPr>
          <w:b w:val="0"/>
        </w:rPr>
      </w:pPr>
    </w:p>
    <w:p w14:paraId="71DF62D4" w14:textId="77777777" w:rsidR="000F1835" w:rsidRDefault="000F1835" w:rsidP="002E1F99">
      <w:pPr>
        <w:pStyle w:val="Pavadinimas"/>
        <w:jc w:val="left"/>
        <w:rPr>
          <w:b w:val="0"/>
        </w:rPr>
      </w:pPr>
    </w:p>
    <w:p w14:paraId="0DE520AB" w14:textId="77777777" w:rsidR="000F1835" w:rsidRDefault="000F1835" w:rsidP="002E1F99">
      <w:pPr>
        <w:pStyle w:val="Pavadinimas"/>
        <w:jc w:val="left"/>
        <w:rPr>
          <w:b w:val="0"/>
        </w:rPr>
      </w:pPr>
    </w:p>
    <w:p w14:paraId="1A24638A" w14:textId="77777777" w:rsidR="000F1835" w:rsidRDefault="000F1835" w:rsidP="002E1F99">
      <w:pPr>
        <w:pStyle w:val="Pavadinimas"/>
        <w:jc w:val="left"/>
        <w:rPr>
          <w:b w:val="0"/>
        </w:rPr>
      </w:pPr>
    </w:p>
    <w:p w14:paraId="2F8919D9" w14:textId="77777777" w:rsidR="000F1835" w:rsidRDefault="000F1835" w:rsidP="002E1F99">
      <w:pPr>
        <w:pStyle w:val="Pavadinimas"/>
        <w:jc w:val="left"/>
        <w:rPr>
          <w:b w:val="0"/>
        </w:rPr>
      </w:pPr>
    </w:p>
    <w:p w14:paraId="65FD5E2F" w14:textId="77777777" w:rsidR="000F1835" w:rsidRDefault="000F1835" w:rsidP="002E1F99">
      <w:pPr>
        <w:pStyle w:val="Pavadinimas"/>
        <w:jc w:val="left"/>
        <w:rPr>
          <w:b w:val="0"/>
        </w:rPr>
      </w:pPr>
    </w:p>
    <w:p w14:paraId="2CFD7D7F" w14:textId="77777777" w:rsidR="000F1835" w:rsidRDefault="000F1835" w:rsidP="002E1F99">
      <w:pPr>
        <w:pStyle w:val="Pavadinimas"/>
        <w:jc w:val="left"/>
        <w:rPr>
          <w:b w:val="0"/>
        </w:rPr>
      </w:pPr>
    </w:p>
    <w:p w14:paraId="04E7F8F5" w14:textId="77777777" w:rsidR="006068F4" w:rsidRDefault="006068F4" w:rsidP="00B668F0">
      <w:pPr>
        <w:pStyle w:val="Pavadinimas"/>
        <w:pBdr>
          <w:bottom w:val="single" w:sz="12" w:space="1" w:color="auto"/>
        </w:pBdr>
      </w:pPr>
    </w:p>
    <w:p w14:paraId="7926BD58" w14:textId="77777777" w:rsidR="00580AA0" w:rsidRDefault="00580AA0" w:rsidP="00B668F0">
      <w:pPr>
        <w:pStyle w:val="Pavadinimas"/>
        <w:pBdr>
          <w:bottom w:val="single" w:sz="12" w:space="1" w:color="auto"/>
        </w:pBdr>
      </w:pPr>
    </w:p>
    <w:p w14:paraId="6CC33ACE" w14:textId="7F18E56F" w:rsidR="00B668F0" w:rsidRDefault="00B668F0" w:rsidP="00B668F0">
      <w:pPr>
        <w:pStyle w:val="Pavadinimas"/>
        <w:pBdr>
          <w:bottom w:val="single" w:sz="12" w:space="1" w:color="auto"/>
        </w:pBdr>
      </w:pPr>
      <w:r>
        <w:t>JURBARKO RAJONO SAVIVALDYBĖS ADMINISTRACIJOS</w:t>
      </w:r>
    </w:p>
    <w:p w14:paraId="18B3EAF9" w14:textId="77777777" w:rsidR="00B668F0" w:rsidRDefault="004A0F78" w:rsidP="004A0F78">
      <w:pPr>
        <w:pStyle w:val="Pavadinimas"/>
        <w:pBdr>
          <w:bottom w:val="single" w:sz="12" w:space="1" w:color="auto"/>
        </w:pBdr>
      </w:pPr>
      <w:r>
        <w:t xml:space="preserve">ŠVIETIMO, KULTŪROS IR SPORTO </w:t>
      </w:r>
      <w:r w:rsidR="00B668F0">
        <w:t>SKYRIUS</w:t>
      </w:r>
    </w:p>
    <w:p w14:paraId="494A08EE" w14:textId="77777777" w:rsidR="002E1F99" w:rsidRPr="008E110E" w:rsidRDefault="002E1F99" w:rsidP="002E1F99">
      <w:pPr>
        <w:pStyle w:val="Paantrat"/>
        <w:rPr>
          <w:sz w:val="22"/>
          <w:szCs w:val="22"/>
        </w:rPr>
      </w:pPr>
    </w:p>
    <w:p w14:paraId="38456E53" w14:textId="77777777" w:rsidR="002E1F99" w:rsidRDefault="002E1F99" w:rsidP="002E1F99">
      <w:pPr>
        <w:pStyle w:val="Paantrat"/>
      </w:pPr>
      <w:r>
        <w:t>AIŠKINAMASIS RAŠTAS</w:t>
      </w:r>
    </w:p>
    <w:p w14:paraId="5AA63427" w14:textId="77777777" w:rsidR="002E1F99" w:rsidRPr="008E110E" w:rsidRDefault="002E1F99" w:rsidP="002E1F99">
      <w:pPr>
        <w:jc w:val="center"/>
        <w:rPr>
          <w:caps/>
          <w:sz w:val="22"/>
          <w:szCs w:val="22"/>
        </w:rPr>
      </w:pPr>
    </w:p>
    <w:p w14:paraId="352B9961" w14:textId="3ADB36F7" w:rsidR="002E1F99" w:rsidRDefault="002E1F99" w:rsidP="002E1F99">
      <w:pPr>
        <w:jc w:val="center"/>
        <w:rPr>
          <w:b/>
          <w:bCs/>
          <w:caps/>
        </w:rPr>
      </w:pPr>
      <w:r>
        <w:rPr>
          <w:b/>
          <w:bCs/>
          <w:caps/>
        </w:rPr>
        <w:t xml:space="preserve">PRIE JURBARKO RAJONO SAVIVALDYBĖS TARYBOS SPRENDIMO </w:t>
      </w:r>
      <w:r w:rsidRPr="00FD0852">
        <w:rPr>
          <w:b/>
          <w:bCs/>
          <w:caps/>
        </w:rPr>
        <w:t>„</w:t>
      </w:r>
      <w:r w:rsidR="000F1835">
        <w:rPr>
          <w:b/>
        </w:rPr>
        <w:t>DĖL JURBARKO RAJONO SAVIVALDYBĖS</w:t>
      </w:r>
      <w:r w:rsidR="00F27041">
        <w:rPr>
          <w:b/>
        </w:rPr>
        <w:t xml:space="preserve"> VIEŠOSIOS BIBLIOTEKOS NUOSTATŲ PATVIRTINIMO</w:t>
      </w:r>
      <w:r w:rsidRPr="00FD0852">
        <w:rPr>
          <w:b/>
          <w:szCs w:val="26"/>
        </w:rPr>
        <w:t>“</w:t>
      </w:r>
      <w:r w:rsidR="00031B2B" w:rsidRPr="00FD0852">
        <w:rPr>
          <w:b/>
          <w:szCs w:val="26"/>
        </w:rPr>
        <w:t xml:space="preserve"> </w:t>
      </w:r>
      <w:r>
        <w:rPr>
          <w:b/>
          <w:bCs/>
          <w:caps/>
        </w:rPr>
        <w:t>projekto</w:t>
      </w:r>
    </w:p>
    <w:p w14:paraId="1AAB6B87" w14:textId="77777777" w:rsidR="002E1F99" w:rsidRPr="008E110E" w:rsidRDefault="002E1F99" w:rsidP="00D132A1">
      <w:pPr>
        <w:tabs>
          <w:tab w:val="left" w:pos="567"/>
        </w:tabs>
        <w:rPr>
          <w:sz w:val="22"/>
          <w:szCs w:val="22"/>
        </w:rPr>
      </w:pPr>
    </w:p>
    <w:p w14:paraId="3D48D2C4" w14:textId="5C33726A" w:rsidR="00001758" w:rsidRDefault="00D132A1" w:rsidP="002E1F99">
      <w:pPr>
        <w:tabs>
          <w:tab w:val="left" w:pos="0"/>
        </w:tabs>
        <w:jc w:val="center"/>
      </w:pPr>
      <w:r>
        <w:t xml:space="preserve">2026 m. rugsėjo </w:t>
      </w:r>
      <w:r w:rsidR="00DF1026">
        <w:t>17</w:t>
      </w:r>
      <w:r>
        <w:t xml:space="preserve"> d.</w:t>
      </w:r>
    </w:p>
    <w:p w14:paraId="2DCA6FF0" w14:textId="77777777" w:rsidR="002E1F99" w:rsidRDefault="002E1F99" w:rsidP="002E1F99">
      <w:pPr>
        <w:tabs>
          <w:tab w:val="left" w:pos="0"/>
        </w:tabs>
        <w:jc w:val="center"/>
      </w:pPr>
      <w:r>
        <w:t>Jurbarkas</w:t>
      </w:r>
    </w:p>
    <w:p w14:paraId="4A350FA5" w14:textId="77777777" w:rsidR="006A29E6" w:rsidRPr="008E110E" w:rsidRDefault="006A29E6" w:rsidP="006A29E6">
      <w:pPr>
        <w:rPr>
          <w:sz w:val="22"/>
          <w:szCs w:val="22"/>
        </w:rPr>
      </w:pPr>
    </w:p>
    <w:tbl>
      <w:tblPr>
        <w:tblW w:w="0" w:type="auto"/>
        <w:tblLook w:val="0000" w:firstRow="0" w:lastRow="0" w:firstColumn="0" w:lastColumn="0" w:noHBand="0" w:noVBand="0"/>
      </w:tblPr>
      <w:tblGrid>
        <w:gridCol w:w="9525"/>
      </w:tblGrid>
      <w:tr w:rsidR="006A29E6" w14:paraId="2E8F7F1C" w14:textId="77777777" w:rsidTr="001808D9">
        <w:tc>
          <w:tcPr>
            <w:tcW w:w="9525" w:type="dxa"/>
          </w:tcPr>
          <w:p w14:paraId="70A61564" w14:textId="77777777" w:rsidR="006A29E6" w:rsidRPr="00214E4A" w:rsidRDefault="006A29E6" w:rsidP="007371F4">
            <w:pPr>
              <w:tabs>
                <w:tab w:val="left" w:pos="0"/>
              </w:tabs>
              <w:rPr>
                <w:b/>
                <w:bCs/>
                <w:sz w:val="23"/>
                <w:szCs w:val="23"/>
              </w:rPr>
            </w:pPr>
            <w:r w:rsidRPr="00214E4A">
              <w:rPr>
                <w:b/>
                <w:bCs/>
                <w:i/>
                <w:iCs/>
                <w:sz w:val="23"/>
                <w:szCs w:val="23"/>
              </w:rPr>
              <w:t>1. Parengto projekto tikslai ir uždaviniai.</w:t>
            </w:r>
          </w:p>
        </w:tc>
      </w:tr>
      <w:tr w:rsidR="006A29E6" w14:paraId="38B394EB" w14:textId="77777777" w:rsidTr="001808D9">
        <w:tc>
          <w:tcPr>
            <w:tcW w:w="9525" w:type="dxa"/>
          </w:tcPr>
          <w:p w14:paraId="520C30A9" w14:textId="4A4D470E" w:rsidR="006A29E6" w:rsidRPr="00214E4A" w:rsidRDefault="00D132A1" w:rsidP="007371F4">
            <w:pPr>
              <w:tabs>
                <w:tab w:val="left" w:pos="0"/>
              </w:tabs>
              <w:jc w:val="both"/>
              <w:rPr>
                <w:sz w:val="23"/>
                <w:szCs w:val="23"/>
              </w:rPr>
            </w:pPr>
            <w:r w:rsidRPr="00214E4A">
              <w:rPr>
                <w:sz w:val="23"/>
                <w:szCs w:val="23"/>
              </w:rPr>
              <w:t>P</w:t>
            </w:r>
            <w:r w:rsidR="004A0F78" w:rsidRPr="00214E4A">
              <w:rPr>
                <w:sz w:val="23"/>
                <w:szCs w:val="23"/>
              </w:rPr>
              <w:t>atvirtinti Jurbarko rajono savivaldybės viešosios bibliotekos nuostatus.</w:t>
            </w:r>
          </w:p>
        </w:tc>
      </w:tr>
      <w:tr w:rsidR="006A29E6" w14:paraId="212C631F" w14:textId="77777777" w:rsidTr="001808D9">
        <w:tc>
          <w:tcPr>
            <w:tcW w:w="9525" w:type="dxa"/>
          </w:tcPr>
          <w:p w14:paraId="5C64C6D3" w14:textId="77777777" w:rsidR="006A29E6" w:rsidRPr="00214E4A" w:rsidRDefault="006A29E6" w:rsidP="007371F4">
            <w:pPr>
              <w:tabs>
                <w:tab w:val="left" w:pos="0"/>
              </w:tabs>
              <w:rPr>
                <w:b/>
                <w:bCs/>
                <w:sz w:val="23"/>
                <w:szCs w:val="23"/>
              </w:rPr>
            </w:pPr>
            <w:r w:rsidRPr="00214E4A">
              <w:rPr>
                <w:b/>
                <w:bCs/>
                <w:i/>
                <w:iCs/>
                <w:sz w:val="23"/>
                <w:szCs w:val="23"/>
              </w:rPr>
              <w:t>2. Kaip šiuo metu yra sureguliuoti projekte aptarti klausimai.</w:t>
            </w:r>
          </w:p>
        </w:tc>
      </w:tr>
      <w:tr w:rsidR="006A29E6" w14:paraId="01456358" w14:textId="77777777" w:rsidTr="001808D9">
        <w:tc>
          <w:tcPr>
            <w:tcW w:w="9525" w:type="dxa"/>
          </w:tcPr>
          <w:p w14:paraId="06BDE342" w14:textId="36527567" w:rsidR="00D132A1" w:rsidRPr="00214E4A" w:rsidRDefault="004A0F78" w:rsidP="004A0F78">
            <w:pPr>
              <w:jc w:val="both"/>
              <w:rPr>
                <w:sz w:val="23"/>
                <w:szCs w:val="23"/>
              </w:rPr>
            </w:pPr>
            <w:r w:rsidRPr="00214E4A">
              <w:rPr>
                <w:sz w:val="23"/>
                <w:szCs w:val="23"/>
              </w:rPr>
              <w:t xml:space="preserve">Sprendimo projektas parengtas ir teikiamas vadovaujantis </w:t>
            </w:r>
            <w:r w:rsidR="00D132A1" w:rsidRPr="00214E4A">
              <w:rPr>
                <w:sz w:val="23"/>
                <w:szCs w:val="23"/>
              </w:rPr>
              <w:t xml:space="preserve">Jurbarko rajono savivaldybės viešosios bibliotekos direktoriaus </w:t>
            </w:r>
            <w:r w:rsidR="00E9602A" w:rsidRPr="00214E4A">
              <w:rPr>
                <w:sz w:val="23"/>
                <w:szCs w:val="23"/>
              </w:rPr>
              <w:t>2026 m. rugpjūčio 12 d. raštu Nr. 7-85 „Dėl Jurbarko rajono savivaldybės viešosios bibliotekos nuostatų pakeitimo“</w:t>
            </w:r>
            <w:r w:rsidR="00613383" w:rsidRPr="00214E4A">
              <w:rPr>
                <w:sz w:val="23"/>
                <w:szCs w:val="23"/>
              </w:rPr>
              <w:t xml:space="preserve"> (pridedama)</w:t>
            </w:r>
            <w:r w:rsidR="00E9602A" w:rsidRPr="00214E4A">
              <w:rPr>
                <w:sz w:val="23"/>
                <w:szCs w:val="23"/>
              </w:rPr>
              <w:t xml:space="preserve">. Jurbarko rajono savivaldybės viešosios bibliotekos direktorė R. Stoškienė, atsižvelgdama į Girdžių krašto bendruomenių iniciatyvą, prašo Jurbarko rajono savivaldybės viešosios bibliotekos Girdžių bibliotekos pavadinimą pakeisti į Jurbarko rajono savivaldybės viešosios bibliotekos Aldonos Elenos Puišytės biblioteka. </w:t>
            </w:r>
          </w:p>
          <w:p w14:paraId="5985B9B9" w14:textId="18799C36" w:rsidR="00613383" w:rsidRPr="00214E4A" w:rsidRDefault="00613383" w:rsidP="004A0F78">
            <w:pPr>
              <w:jc w:val="both"/>
              <w:rPr>
                <w:sz w:val="23"/>
                <w:szCs w:val="23"/>
              </w:rPr>
            </w:pPr>
            <w:r w:rsidRPr="00214E4A">
              <w:rPr>
                <w:sz w:val="23"/>
                <w:szCs w:val="23"/>
              </w:rPr>
              <w:t>Aldonos Elenos Puišytės vardo suteikimas Girdžių bibliotekai būtų prasmingas kraštietės atminimo įamžinimas, prisidėtų prie jos kūrybinio palikimo puoselėjimo ir sklaidos, stiprintų vietos bendruomenės kultūrinę tapatybę bei Girdžių krašto istorinės ir kultūrinės atminties išsaugojimą</w:t>
            </w:r>
            <w:r w:rsidR="008E110E" w:rsidRPr="00214E4A">
              <w:rPr>
                <w:sz w:val="23"/>
                <w:szCs w:val="23"/>
              </w:rPr>
              <w:t>.</w:t>
            </w:r>
          </w:p>
          <w:p w14:paraId="1C659D04" w14:textId="41C74E1C" w:rsidR="006A29E6" w:rsidRPr="00214E4A" w:rsidRDefault="008E110E" w:rsidP="004A0F78">
            <w:pPr>
              <w:jc w:val="both"/>
              <w:rPr>
                <w:sz w:val="23"/>
                <w:szCs w:val="23"/>
              </w:rPr>
            </w:pPr>
            <w:r w:rsidRPr="00214E4A">
              <w:rPr>
                <w:sz w:val="23"/>
                <w:szCs w:val="23"/>
              </w:rPr>
              <w:t>Jurbarko rajono savivaldybės viešosios bibliotekos nuostatai peržiūrėti ir suderinti su šiuo metu galiojančiais teisės aktais.</w:t>
            </w:r>
          </w:p>
        </w:tc>
      </w:tr>
      <w:tr w:rsidR="006A29E6" w14:paraId="6383C52B" w14:textId="77777777" w:rsidTr="001808D9">
        <w:tc>
          <w:tcPr>
            <w:tcW w:w="9525" w:type="dxa"/>
          </w:tcPr>
          <w:p w14:paraId="5E00E5FB" w14:textId="77777777" w:rsidR="006A29E6" w:rsidRPr="00214E4A" w:rsidRDefault="006A29E6" w:rsidP="007371F4">
            <w:pPr>
              <w:tabs>
                <w:tab w:val="left" w:pos="0"/>
              </w:tabs>
              <w:rPr>
                <w:b/>
                <w:bCs/>
                <w:i/>
                <w:iCs/>
                <w:sz w:val="23"/>
                <w:szCs w:val="23"/>
              </w:rPr>
            </w:pPr>
            <w:r w:rsidRPr="00214E4A">
              <w:rPr>
                <w:b/>
                <w:bCs/>
                <w:i/>
                <w:iCs/>
                <w:sz w:val="23"/>
                <w:szCs w:val="23"/>
              </w:rPr>
              <w:t>3. Kokių pozityvių rezultatų laukiama.</w:t>
            </w:r>
          </w:p>
        </w:tc>
      </w:tr>
      <w:tr w:rsidR="006A29E6" w14:paraId="38709B44" w14:textId="77777777" w:rsidTr="001808D9">
        <w:tc>
          <w:tcPr>
            <w:tcW w:w="9525" w:type="dxa"/>
          </w:tcPr>
          <w:p w14:paraId="512FF902" w14:textId="11ABD18F" w:rsidR="006A29E6" w:rsidRPr="00214E4A" w:rsidRDefault="004A0F78" w:rsidP="007371F4">
            <w:pPr>
              <w:tabs>
                <w:tab w:val="left" w:pos="0"/>
              </w:tabs>
              <w:jc w:val="both"/>
              <w:rPr>
                <w:sz w:val="23"/>
                <w:szCs w:val="23"/>
              </w:rPr>
            </w:pPr>
            <w:r w:rsidRPr="00214E4A">
              <w:rPr>
                <w:sz w:val="23"/>
                <w:szCs w:val="23"/>
              </w:rPr>
              <w:t>Bus įgyvendinti teisės aktų reikalavimai</w:t>
            </w:r>
          </w:p>
        </w:tc>
      </w:tr>
      <w:tr w:rsidR="006A29E6" w14:paraId="762E1728" w14:textId="77777777" w:rsidTr="001808D9">
        <w:tc>
          <w:tcPr>
            <w:tcW w:w="9525" w:type="dxa"/>
          </w:tcPr>
          <w:p w14:paraId="53015BDD" w14:textId="77777777" w:rsidR="006A29E6" w:rsidRPr="00214E4A" w:rsidRDefault="006A29E6" w:rsidP="007371F4">
            <w:pPr>
              <w:tabs>
                <w:tab w:val="left" w:pos="0"/>
              </w:tabs>
              <w:jc w:val="both"/>
              <w:rPr>
                <w:b/>
                <w:bCs/>
                <w:i/>
                <w:iCs/>
                <w:sz w:val="23"/>
                <w:szCs w:val="23"/>
              </w:rPr>
            </w:pPr>
            <w:r w:rsidRPr="00214E4A">
              <w:rPr>
                <w:b/>
                <w:bCs/>
                <w:i/>
                <w:iCs/>
                <w:sz w:val="23"/>
                <w:szCs w:val="23"/>
              </w:rPr>
              <w:t>4. Galimos neigiamos priimto projekto pasekmės ir kokių priemonių reikėtų imtis, kad tokių pasekmių būtų išvengta.</w:t>
            </w:r>
          </w:p>
        </w:tc>
      </w:tr>
      <w:tr w:rsidR="006A29E6" w14:paraId="3AF7499A" w14:textId="77777777" w:rsidTr="001808D9">
        <w:tc>
          <w:tcPr>
            <w:tcW w:w="9525" w:type="dxa"/>
          </w:tcPr>
          <w:p w14:paraId="613B4C9F" w14:textId="56FD6D13" w:rsidR="006A29E6" w:rsidRPr="00214E4A" w:rsidRDefault="00D132A1" w:rsidP="007371F4">
            <w:pPr>
              <w:tabs>
                <w:tab w:val="left" w:pos="0"/>
              </w:tabs>
              <w:jc w:val="both"/>
              <w:rPr>
                <w:sz w:val="23"/>
                <w:szCs w:val="23"/>
              </w:rPr>
            </w:pPr>
            <w:r w:rsidRPr="00214E4A">
              <w:rPr>
                <w:sz w:val="23"/>
                <w:szCs w:val="23"/>
              </w:rPr>
              <w:t>Nenumatomos</w:t>
            </w:r>
          </w:p>
        </w:tc>
      </w:tr>
      <w:tr w:rsidR="006A29E6" w14:paraId="1F3A08CA" w14:textId="77777777" w:rsidTr="001808D9">
        <w:tc>
          <w:tcPr>
            <w:tcW w:w="9525" w:type="dxa"/>
          </w:tcPr>
          <w:p w14:paraId="3BCF6A9E" w14:textId="77777777" w:rsidR="006A29E6" w:rsidRPr="00214E4A" w:rsidRDefault="006A29E6" w:rsidP="007371F4">
            <w:pPr>
              <w:tabs>
                <w:tab w:val="left" w:pos="0"/>
              </w:tabs>
              <w:jc w:val="both"/>
              <w:rPr>
                <w:b/>
                <w:bCs/>
                <w:i/>
                <w:iCs/>
                <w:sz w:val="23"/>
                <w:szCs w:val="23"/>
              </w:rPr>
            </w:pPr>
            <w:r w:rsidRPr="00214E4A">
              <w:rPr>
                <w:b/>
                <w:bCs/>
                <w:i/>
                <w:iCs/>
                <w:sz w:val="23"/>
                <w:szCs w:val="23"/>
              </w:rPr>
              <w:t>5. Kokie šios srities aktai tebegalioja (pateikiamas aktų sąrašas) ir kokius galiojančius aktus būtina pakeisti ar panaikinti, priėmus teikiamą projektą.</w:t>
            </w:r>
          </w:p>
        </w:tc>
      </w:tr>
      <w:tr w:rsidR="006A29E6" w14:paraId="33145B6D" w14:textId="77777777" w:rsidTr="001808D9">
        <w:tc>
          <w:tcPr>
            <w:tcW w:w="9525" w:type="dxa"/>
          </w:tcPr>
          <w:p w14:paraId="106FFB9C" w14:textId="1AFE7341" w:rsidR="006A29E6" w:rsidRPr="00214E4A" w:rsidRDefault="004A0F78" w:rsidP="007371F4">
            <w:pPr>
              <w:tabs>
                <w:tab w:val="left" w:pos="0"/>
              </w:tabs>
              <w:jc w:val="both"/>
              <w:rPr>
                <w:sz w:val="23"/>
                <w:szCs w:val="23"/>
              </w:rPr>
            </w:pPr>
            <w:r w:rsidRPr="00214E4A">
              <w:rPr>
                <w:sz w:val="23"/>
                <w:szCs w:val="23"/>
              </w:rPr>
              <w:t xml:space="preserve">Priėmus teikiamą projektą </w:t>
            </w:r>
            <w:r w:rsidR="00F27041" w:rsidRPr="00F27041">
              <w:rPr>
                <w:sz w:val="23"/>
                <w:szCs w:val="23"/>
              </w:rPr>
              <w:t>bus pripažintas netekusiu galios</w:t>
            </w:r>
            <w:r w:rsidR="00F27041">
              <w:rPr>
                <w:sz w:val="23"/>
                <w:szCs w:val="23"/>
              </w:rPr>
              <w:t xml:space="preserve"> </w:t>
            </w:r>
            <w:r w:rsidRPr="00214E4A">
              <w:rPr>
                <w:sz w:val="23"/>
                <w:szCs w:val="23"/>
              </w:rPr>
              <w:t>šiuo metu galiojant</w:t>
            </w:r>
            <w:r w:rsidR="00F27041">
              <w:rPr>
                <w:sz w:val="23"/>
                <w:szCs w:val="23"/>
              </w:rPr>
              <w:t>is</w:t>
            </w:r>
            <w:r w:rsidRPr="00214E4A">
              <w:rPr>
                <w:sz w:val="23"/>
                <w:szCs w:val="23"/>
              </w:rPr>
              <w:t xml:space="preserve"> Jurbarko rajono savivaldybės tarybos </w:t>
            </w:r>
            <w:r w:rsidR="008E110E" w:rsidRPr="00214E4A">
              <w:rPr>
                <w:sz w:val="23"/>
                <w:szCs w:val="23"/>
              </w:rPr>
              <w:t>2024 m. spalio 31 d. sprendim</w:t>
            </w:r>
            <w:r w:rsidR="00F27041">
              <w:rPr>
                <w:sz w:val="23"/>
                <w:szCs w:val="23"/>
              </w:rPr>
              <w:t>as</w:t>
            </w:r>
            <w:r w:rsidR="008E110E" w:rsidRPr="00214E4A">
              <w:rPr>
                <w:sz w:val="23"/>
                <w:szCs w:val="23"/>
              </w:rPr>
              <w:t xml:space="preserve"> Nr. T2-313 „Dėl Jurbarko rajono savivaldybės viešosios bibliotekos nuostatų patvirtinimo“.</w:t>
            </w:r>
          </w:p>
        </w:tc>
      </w:tr>
      <w:tr w:rsidR="006A29E6" w14:paraId="76EFBD09" w14:textId="77777777" w:rsidTr="001808D9">
        <w:tc>
          <w:tcPr>
            <w:tcW w:w="9525" w:type="dxa"/>
          </w:tcPr>
          <w:p w14:paraId="2F043094" w14:textId="77777777" w:rsidR="006A29E6" w:rsidRPr="00214E4A" w:rsidRDefault="006A29E6" w:rsidP="007371F4">
            <w:pPr>
              <w:tabs>
                <w:tab w:val="left" w:pos="0"/>
              </w:tabs>
              <w:rPr>
                <w:b/>
                <w:bCs/>
                <w:i/>
                <w:iCs/>
                <w:sz w:val="23"/>
                <w:szCs w:val="23"/>
              </w:rPr>
            </w:pPr>
            <w:r w:rsidRPr="00214E4A">
              <w:rPr>
                <w:b/>
                <w:bCs/>
                <w:i/>
                <w:iCs/>
                <w:sz w:val="23"/>
                <w:szCs w:val="23"/>
              </w:rPr>
              <w:t>6. Projekto rengimo metu gauti specialistų vertinimai ir išvados, ekonominiai apskaičiavimai (sąmatos), konkretūs finansavimo šaltiniai.</w:t>
            </w:r>
          </w:p>
          <w:p w14:paraId="4EC85849" w14:textId="534E570E" w:rsidR="006A29E6" w:rsidRPr="00214E4A" w:rsidRDefault="007F7D2B" w:rsidP="007371F4">
            <w:pPr>
              <w:tabs>
                <w:tab w:val="left" w:pos="0"/>
              </w:tabs>
              <w:rPr>
                <w:sz w:val="23"/>
                <w:szCs w:val="23"/>
              </w:rPr>
            </w:pPr>
            <w:r w:rsidRPr="00214E4A">
              <w:rPr>
                <w:sz w:val="23"/>
                <w:szCs w:val="23"/>
              </w:rPr>
              <w:t>Negauta</w:t>
            </w:r>
          </w:p>
        </w:tc>
      </w:tr>
      <w:tr w:rsidR="006A29E6" w14:paraId="106088E0" w14:textId="77777777" w:rsidTr="001808D9">
        <w:tc>
          <w:tcPr>
            <w:tcW w:w="9525" w:type="dxa"/>
          </w:tcPr>
          <w:p w14:paraId="6633FE46" w14:textId="77777777" w:rsidR="006A29E6" w:rsidRPr="00214E4A" w:rsidRDefault="006A29E6" w:rsidP="007371F4">
            <w:pPr>
              <w:tabs>
                <w:tab w:val="left" w:pos="0"/>
              </w:tabs>
              <w:jc w:val="both"/>
              <w:rPr>
                <w:b/>
                <w:i/>
                <w:sz w:val="23"/>
                <w:szCs w:val="23"/>
              </w:rPr>
            </w:pPr>
            <w:r w:rsidRPr="00214E4A">
              <w:rPr>
                <w:b/>
                <w:i/>
                <w:sz w:val="23"/>
                <w:szCs w:val="23"/>
              </w:rPr>
              <w:t>7. Ar reikalingas projekto antikorupcinis vertinimas</w:t>
            </w:r>
            <w:r w:rsidR="00FD0852" w:rsidRPr="00214E4A">
              <w:rPr>
                <w:b/>
                <w:i/>
                <w:sz w:val="23"/>
                <w:szCs w:val="23"/>
              </w:rPr>
              <w:t>.</w:t>
            </w:r>
          </w:p>
          <w:p w14:paraId="73AEB4F1" w14:textId="7F6E962A" w:rsidR="006A29E6" w:rsidRPr="00214E4A" w:rsidRDefault="007F7D2B" w:rsidP="007371F4">
            <w:pPr>
              <w:tabs>
                <w:tab w:val="left" w:pos="0"/>
              </w:tabs>
              <w:jc w:val="both"/>
              <w:rPr>
                <w:sz w:val="23"/>
                <w:szCs w:val="23"/>
              </w:rPr>
            </w:pPr>
            <w:r w:rsidRPr="00214E4A">
              <w:rPr>
                <w:sz w:val="23"/>
                <w:szCs w:val="23"/>
              </w:rPr>
              <w:t>Nereikalingas</w:t>
            </w:r>
          </w:p>
        </w:tc>
      </w:tr>
      <w:tr w:rsidR="006A29E6" w14:paraId="718BF5C3" w14:textId="77777777" w:rsidTr="001808D9">
        <w:tc>
          <w:tcPr>
            <w:tcW w:w="9525" w:type="dxa"/>
          </w:tcPr>
          <w:p w14:paraId="626FAEA6" w14:textId="77777777" w:rsidR="006A29E6" w:rsidRPr="00214E4A" w:rsidRDefault="006A29E6" w:rsidP="007371F4">
            <w:pPr>
              <w:tabs>
                <w:tab w:val="left" w:pos="0"/>
              </w:tabs>
              <w:jc w:val="both"/>
              <w:rPr>
                <w:b/>
                <w:i/>
                <w:sz w:val="23"/>
                <w:szCs w:val="23"/>
              </w:rPr>
            </w:pPr>
            <w:r w:rsidRPr="00214E4A">
              <w:rPr>
                <w:b/>
                <w:i/>
                <w:sz w:val="23"/>
                <w:szCs w:val="23"/>
              </w:rPr>
              <w:t>8. Projekto iniciatorius, autorius ar autorių grupė.</w:t>
            </w:r>
          </w:p>
        </w:tc>
      </w:tr>
      <w:tr w:rsidR="006A29E6" w14:paraId="003B70CE" w14:textId="77777777" w:rsidTr="001808D9">
        <w:tc>
          <w:tcPr>
            <w:tcW w:w="9525" w:type="dxa"/>
          </w:tcPr>
          <w:p w14:paraId="2160236A" w14:textId="1A9A204B" w:rsidR="006A29E6" w:rsidRPr="00214E4A" w:rsidRDefault="00D132A1" w:rsidP="007371F4">
            <w:pPr>
              <w:tabs>
                <w:tab w:val="left" w:pos="0"/>
              </w:tabs>
              <w:jc w:val="both"/>
              <w:rPr>
                <w:sz w:val="23"/>
                <w:szCs w:val="23"/>
              </w:rPr>
            </w:pPr>
            <w:r w:rsidRPr="00214E4A">
              <w:rPr>
                <w:sz w:val="23"/>
                <w:szCs w:val="23"/>
              </w:rPr>
              <w:t xml:space="preserve">Jurbarko rajono savivaldybės viešosios bibliotekos direktorė Rasida Stoškienė, </w:t>
            </w:r>
            <w:r w:rsidR="007F7D2B" w:rsidRPr="00214E4A">
              <w:rPr>
                <w:sz w:val="23"/>
                <w:szCs w:val="23"/>
              </w:rPr>
              <w:t>Jurbarko rajono savivaldybės administracijos Švietimo, kultūros ir sporto skyriaus vyriausioji specialistė Aida Bliundžiuvaitienė</w:t>
            </w:r>
          </w:p>
        </w:tc>
      </w:tr>
      <w:tr w:rsidR="001808D9" w14:paraId="17AC6BD2" w14:textId="77777777" w:rsidTr="001808D9">
        <w:tc>
          <w:tcPr>
            <w:tcW w:w="9525" w:type="dxa"/>
          </w:tcPr>
          <w:p w14:paraId="69C245B8" w14:textId="77777777" w:rsidR="001808D9" w:rsidRPr="00CF361E" w:rsidRDefault="001808D9" w:rsidP="001808D9">
            <w:pPr>
              <w:tabs>
                <w:tab w:val="left" w:pos="0"/>
              </w:tabs>
              <w:rPr>
                <w:b/>
                <w:bCs/>
                <w:i/>
                <w:iCs/>
                <w:sz w:val="23"/>
                <w:szCs w:val="23"/>
              </w:rPr>
            </w:pPr>
            <w:r w:rsidRPr="00CF361E">
              <w:rPr>
                <w:b/>
                <w:bCs/>
                <w:i/>
                <w:iCs/>
                <w:sz w:val="23"/>
                <w:szCs w:val="23"/>
              </w:rPr>
              <w:t>9. Kiti, autorių nuomone, reikalingi pagrindimai ir paaiškinimai.</w:t>
            </w:r>
          </w:p>
          <w:p w14:paraId="5CF98639" w14:textId="77777777" w:rsidR="001808D9" w:rsidRPr="00CF361E" w:rsidRDefault="001808D9" w:rsidP="001808D9">
            <w:pPr>
              <w:tabs>
                <w:tab w:val="left" w:pos="0"/>
              </w:tabs>
              <w:rPr>
                <w:sz w:val="23"/>
                <w:szCs w:val="23"/>
              </w:rPr>
            </w:pPr>
            <w:r w:rsidRPr="00CF361E">
              <w:rPr>
                <w:sz w:val="23"/>
                <w:szCs w:val="23"/>
              </w:rPr>
              <w:t>Atsižvelgiant į Vyriausybės atstovo pastabas (lyginamasis variantas pridedamas):</w:t>
            </w:r>
          </w:p>
          <w:p w14:paraId="6B9F2580" w14:textId="77777777" w:rsidR="001808D9" w:rsidRPr="00CF361E" w:rsidRDefault="001808D9" w:rsidP="001808D9">
            <w:pPr>
              <w:tabs>
                <w:tab w:val="left" w:pos="0"/>
              </w:tabs>
              <w:rPr>
                <w:sz w:val="23"/>
                <w:szCs w:val="23"/>
              </w:rPr>
            </w:pPr>
            <w:r w:rsidRPr="00CF361E">
              <w:rPr>
                <w:sz w:val="23"/>
                <w:szCs w:val="23"/>
              </w:rPr>
              <w:t>1. Išbrauktas Nuostatų 8 p. „Bibliotekos veiklą koordinuoja ir kuruoja Jurbarko rajono savivaldybės administracijos Švietimo, kultūros ir sporto skyrius“, nes vadovaujantis Biudžetinių įstaigų įstatymo 5 straipsnio 2 dalimi ir Vietos savivaldos įstatymo 27 straipsnio 2 dalies 8 ir 9 punktais, koordinuoja ir kontroliuoja Savivaldybės meras ir tai yra nurodyta Nuostatų 22 punkte.</w:t>
            </w:r>
          </w:p>
          <w:p w14:paraId="536E95D0" w14:textId="77777777" w:rsidR="001808D9" w:rsidRPr="00CF361E" w:rsidRDefault="001808D9" w:rsidP="001808D9">
            <w:pPr>
              <w:tabs>
                <w:tab w:val="left" w:pos="0"/>
              </w:tabs>
              <w:rPr>
                <w:sz w:val="23"/>
                <w:szCs w:val="23"/>
              </w:rPr>
            </w:pPr>
            <w:r w:rsidRPr="00CF361E">
              <w:rPr>
                <w:sz w:val="23"/>
                <w:szCs w:val="23"/>
              </w:rPr>
              <w:t>2. Išbraukus 8 p. iš Nuostatų, pakeista tolimesnių punktų numeracija.</w:t>
            </w:r>
          </w:p>
          <w:p w14:paraId="54761F35" w14:textId="77777777" w:rsidR="001808D9" w:rsidRPr="00CF361E" w:rsidRDefault="001808D9" w:rsidP="001808D9">
            <w:pPr>
              <w:tabs>
                <w:tab w:val="left" w:pos="0"/>
              </w:tabs>
              <w:jc w:val="both"/>
              <w:rPr>
                <w:sz w:val="23"/>
                <w:szCs w:val="23"/>
              </w:rPr>
            </w:pPr>
            <w:r w:rsidRPr="00CF361E">
              <w:rPr>
                <w:sz w:val="23"/>
                <w:szCs w:val="23"/>
              </w:rPr>
              <w:lastRenderedPageBreak/>
              <w:t xml:space="preserve">3. Pakeistas Nuostatų 38.5 punktas, vietoje “suderinęs su Jurbarko rajono savivaldybės administracijos Švietimo, kultūros ir sporto skyriumi, Jurbarko rajono savivaldybės administracijos Finansų skyriumi“ įrašyta „suderinęs su Savivaldybės meru“. Po pakeitimo 38.5 p. išdėstytas </w:t>
            </w:r>
            <w:r w:rsidRPr="001808D9">
              <w:rPr>
                <w:sz w:val="23"/>
                <w:szCs w:val="23"/>
              </w:rPr>
              <w:t xml:space="preserve">taip: </w:t>
            </w:r>
            <w:r w:rsidRPr="00CF361E">
              <w:rPr>
                <w:sz w:val="23"/>
                <w:szCs w:val="23"/>
              </w:rPr>
              <w:t>„neviršydamas Bibliotekos darbo užmokesčio fondui skirtų lėšų, suderinęs su Savivaldybės meru ir vadovaudamasis teisės aktais, tvirtina Bibliotekos pareigybių (etatų) skaičių ir pareigybių sąrašą, konsultuodamasis su darbuotojų atstovais;“</w:t>
            </w:r>
          </w:p>
          <w:p w14:paraId="0FB7C27A" w14:textId="18404790" w:rsidR="001808D9" w:rsidRPr="00214E4A" w:rsidRDefault="001808D9" w:rsidP="001808D9">
            <w:pPr>
              <w:tabs>
                <w:tab w:val="left" w:pos="0"/>
              </w:tabs>
              <w:jc w:val="both"/>
              <w:rPr>
                <w:sz w:val="23"/>
                <w:szCs w:val="23"/>
              </w:rPr>
            </w:pPr>
            <w:r w:rsidRPr="00CF361E">
              <w:rPr>
                <w:sz w:val="23"/>
                <w:szCs w:val="23"/>
              </w:rPr>
              <w:t xml:space="preserve">4. Papildytas 48 p. įrašant „teisės aktų nustatyta tvarka“. </w:t>
            </w:r>
            <w:r w:rsidRPr="001808D9">
              <w:rPr>
                <w:sz w:val="23"/>
                <w:szCs w:val="23"/>
              </w:rPr>
              <w:t xml:space="preserve">Po pakeitimo </w:t>
            </w:r>
            <w:r>
              <w:rPr>
                <w:sz w:val="23"/>
                <w:szCs w:val="23"/>
              </w:rPr>
              <w:t>48</w:t>
            </w:r>
            <w:r w:rsidRPr="001808D9">
              <w:rPr>
                <w:sz w:val="23"/>
                <w:szCs w:val="23"/>
              </w:rPr>
              <w:t xml:space="preserve"> p. išdėstytas taip</w:t>
            </w:r>
            <w:r w:rsidRPr="00CF361E">
              <w:rPr>
                <w:sz w:val="23"/>
                <w:szCs w:val="23"/>
              </w:rPr>
              <w:t>: „Bibliotekos išorės finansinį, atitikties ir veiklos auditą teisės aktų nustatyta tvarka atlieka Jurbarko rajono savivaldybės Kontrolės ir audito tarnyba“.</w:t>
            </w:r>
          </w:p>
        </w:tc>
      </w:tr>
      <w:tr w:rsidR="001808D9" w14:paraId="3F2640BE" w14:textId="77777777" w:rsidTr="001808D9">
        <w:tc>
          <w:tcPr>
            <w:tcW w:w="9525" w:type="dxa"/>
          </w:tcPr>
          <w:p w14:paraId="4CB10C00" w14:textId="77777777" w:rsidR="001808D9" w:rsidRPr="00214E4A" w:rsidRDefault="001808D9" w:rsidP="001808D9">
            <w:pPr>
              <w:tabs>
                <w:tab w:val="left" w:pos="0"/>
              </w:tabs>
              <w:jc w:val="both"/>
              <w:rPr>
                <w:b/>
                <w:i/>
                <w:sz w:val="23"/>
                <w:szCs w:val="23"/>
              </w:rPr>
            </w:pPr>
            <w:r w:rsidRPr="00214E4A">
              <w:rPr>
                <w:b/>
                <w:i/>
                <w:sz w:val="23"/>
                <w:szCs w:val="23"/>
              </w:rPr>
              <w:lastRenderedPageBreak/>
              <w:t>10. Sprendimas įteikiamas (kam ir kiek egz.).</w:t>
            </w:r>
          </w:p>
        </w:tc>
      </w:tr>
      <w:tr w:rsidR="001808D9" w14:paraId="2C042CB6" w14:textId="77777777" w:rsidTr="001808D9">
        <w:tc>
          <w:tcPr>
            <w:tcW w:w="9525" w:type="dxa"/>
          </w:tcPr>
          <w:p w14:paraId="398E8800" w14:textId="32C42E1E" w:rsidR="001808D9" w:rsidRPr="00214E4A" w:rsidRDefault="001808D9" w:rsidP="001808D9">
            <w:pPr>
              <w:tabs>
                <w:tab w:val="left" w:pos="0"/>
              </w:tabs>
              <w:jc w:val="both"/>
              <w:rPr>
                <w:bCs/>
                <w:iCs/>
                <w:sz w:val="23"/>
                <w:szCs w:val="23"/>
              </w:rPr>
            </w:pPr>
            <w:r w:rsidRPr="00214E4A">
              <w:rPr>
                <w:bCs/>
                <w:iCs/>
                <w:sz w:val="23"/>
                <w:szCs w:val="23"/>
              </w:rPr>
              <w:t>Po 1 egz. Švietimo, kultūros ir sporto skyriui ir Jurbarko rajono savivaldybės viešajai bibliotekai</w:t>
            </w:r>
          </w:p>
        </w:tc>
      </w:tr>
    </w:tbl>
    <w:p w14:paraId="4779E192" w14:textId="77777777" w:rsidR="00214E4A" w:rsidRPr="006068F4" w:rsidRDefault="00214E4A" w:rsidP="00B668F0">
      <w:pPr>
        <w:rPr>
          <w:sz w:val="22"/>
          <w:szCs w:val="22"/>
        </w:rPr>
      </w:pPr>
    </w:p>
    <w:p w14:paraId="71D670BA" w14:textId="6A6889C3" w:rsidR="00B668F0" w:rsidRDefault="00B668F0" w:rsidP="00B668F0">
      <w:r>
        <w:t>Parengė</w:t>
      </w:r>
    </w:p>
    <w:p w14:paraId="0EFC352A" w14:textId="763D24E5" w:rsidR="00B668F0" w:rsidRDefault="00214E4A" w:rsidP="00B668F0">
      <w:pPr>
        <w:pStyle w:val="Antrats"/>
        <w:tabs>
          <w:tab w:val="clear" w:pos="4153"/>
          <w:tab w:val="clear" w:pos="8306"/>
        </w:tabs>
        <w:rPr>
          <w:lang w:eastAsia="de-DE"/>
        </w:rPr>
      </w:pPr>
      <w:r>
        <w:rPr>
          <w:lang w:eastAsia="de-DE"/>
        </w:rPr>
        <w:t>Aida Bliundžiuvaitienė</w:t>
      </w:r>
    </w:p>
    <w:sectPr w:rsidR="00B668F0" w:rsidSect="00FC1CD3">
      <w:headerReference w:type="even" r:id="rId9"/>
      <w:headerReference w:type="default" r:id="rId10"/>
      <w:pgSz w:w="11906" w:h="16838" w:code="9"/>
      <w:pgMar w:top="1134" w:right="680"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D00B5" w14:textId="77777777" w:rsidR="00367BBF" w:rsidRDefault="00367BBF">
      <w:r>
        <w:separator/>
      </w:r>
    </w:p>
  </w:endnote>
  <w:endnote w:type="continuationSeparator" w:id="0">
    <w:p w14:paraId="05B00FE8" w14:textId="77777777" w:rsidR="00367BBF" w:rsidRDefault="0036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9C383" w14:textId="77777777" w:rsidR="00367BBF" w:rsidRDefault="00367BBF">
      <w:r>
        <w:separator/>
      </w:r>
    </w:p>
  </w:footnote>
  <w:footnote w:type="continuationSeparator" w:id="0">
    <w:p w14:paraId="459D7F35" w14:textId="77777777" w:rsidR="00367BBF" w:rsidRDefault="00367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533E7" w14:textId="77777777" w:rsidR="00FC1CD3" w:rsidRDefault="00EF7E5A">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end"/>
    </w:r>
  </w:p>
  <w:p w14:paraId="78C50772"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BC8A9" w14:textId="77777777" w:rsidR="00FC1CD3" w:rsidRDefault="00FC1CD3">
    <w:pPr>
      <w:pStyle w:val="Antrats"/>
      <w:framePr w:wrap="around" w:vAnchor="text" w:hAnchor="margin" w:xAlign="center" w:y="1"/>
      <w:rPr>
        <w:rStyle w:val="Puslapionumeris"/>
      </w:rPr>
    </w:pPr>
  </w:p>
  <w:p w14:paraId="298DDCA7"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6957A8"/>
    <w:multiLevelType w:val="hybridMultilevel"/>
    <w:tmpl w:val="2FB0BFF4"/>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C540340"/>
    <w:multiLevelType w:val="multilevel"/>
    <w:tmpl w:val="4D24CB22"/>
    <w:lvl w:ilvl="0">
      <w:start w:val="1"/>
      <w:numFmt w:val="decimal"/>
      <w:lvlText w:val="%1."/>
      <w:lvlJc w:val="left"/>
      <w:pPr>
        <w:ind w:left="2018" w:hanging="360"/>
      </w:pPr>
    </w:lvl>
    <w:lvl w:ilvl="1">
      <w:start w:val="1"/>
      <w:numFmt w:val="decimal"/>
      <w:isLgl/>
      <w:lvlText w:val="%1.%2."/>
      <w:lvlJc w:val="left"/>
      <w:pPr>
        <w:ind w:left="2018" w:hanging="360"/>
      </w:pPr>
      <w:rPr>
        <w:rFonts w:hint="default"/>
        <w:color w:val="auto"/>
      </w:rPr>
    </w:lvl>
    <w:lvl w:ilvl="2">
      <w:start w:val="1"/>
      <w:numFmt w:val="decimal"/>
      <w:isLgl/>
      <w:lvlText w:val="%1.%2.%3."/>
      <w:lvlJc w:val="left"/>
      <w:pPr>
        <w:ind w:left="2378" w:hanging="720"/>
      </w:pPr>
      <w:rPr>
        <w:rFonts w:hint="default"/>
      </w:rPr>
    </w:lvl>
    <w:lvl w:ilvl="3">
      <w:start w:val="1"/>
      <w:numFmt w:val="decimal"/>
      <w:isLgl/>
      <w:lvlText w:val="%1.%2.%3.%4."/>
      <w:lvlJc w:val="left"/>
      <w:pPr>
        <w:ind w:left="2378" w:hanging="720"/>
      </w:pPr>
      <w:rPr>
        <w:rFonts w:hint="default"/>
      </w:rPr>
    </w:lvl>
    <w:lvl w:ilvl="4">
      <w:start w:val="1"/>
      <w:numFmt w:val="decimal"/>
      <w:isLgl/>
      <w:lvlText w:val="%1.%2.%3.%4.%5."/>
      <w:lvlJc w:val="left"/>
      <w:pPr>
        <w:ind w:left="2738" w:hanging="1080"/>
      </w:pPr>
      <w:rPr>
        <w:rFonts w:hint="default"/>
      </w:rPr>
    </w:lvl>
    <w:lvl w:ilvl="5">
      <w:start w:val="1"/>
      <w:numFmt w:val="decimal"/>
      <w:isLgl/>
      <w:lvlText w:val="%1.%2.%3.%4.%5.%6."/>
      <w:lvlJc w:val="left"/>
      <w:pPr>
        <w:ind w:left="2738" w:hanging="1080"/>
      </w:pPr>
      <w:rPr>
        <w:rFonts w:hint="default"/>
      </w:rPr>
    </w:lvl>
    <w:lvl w:ilvl="6">
      <w:start w:val="1"/>
      <w:numFmt w:val="decimal"/>
      <w:isLgl/>
      <w:lvlText w:val="%1.%2.%3.%4.%5.%6.%7."/>
      <w:lvlJc w:val="left"/>
      <w:pPr>
        <w:ind w:left="3098" w:hanging="1440"/>
      </w:pPr>
      <w:rPr>
        <w:rFonts w:hint="default"/>
      </w:rPr>
    </w:lvl>
    <w:lvl w:ilvl="7">
      <w:start w:val="1"/>
      <w:numFmt w:val="decimal"/>
      <w:isLgl/>
      <w:lvlText w:val="%1.%2.%3.%4.%5.%6.%7.%8."/>
      <w:lvlJc w:val="left"/>
      <w:pPr>
        <w:ind w:left="3098" w:hanging="1440"/>
      </w:pPr>
      <w:rPr>
        <w:rFonts w:hint="default"/>
      </w:rPr>
    </w:lvl>
    <w:lvl w:ilvl="8">
      <w:start w:val="1"/>
      <w:numFmt w:val="decimal"/>
      <w:isLgl/>
      <w:lvlText w:val="%1.%2.%3.%4.%5.%6.%7.%8.%9."/>
      <w:lvlJc w:val="left"/>
      <w:pPr>
        <w:ind w:left="3458" w:hanging="1800"/>
      </w:pPr>
      <w:rPr>
        <w:rFonts w:hint="default"/>
      </w:rPr>
    </w:lvl>
  </w:abstractNum>
  <w:abstractNum w:abstractNumId="8"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1951235758">
    <w:abstractNumId w:val="4"/>
  </w:num>
  <w:num w:numId="2" w16cid:durableId="1151874178">
    <w:abstractNumId w:val="3"/>
  </w:num>
  <w:num w:numId="3" w16cid:durableId="761413631">
    <w:abstractNumId w:val="5"/>
  </w:num>
  <w:num w:numId="4" w16cid:durableId="1890606193">
    <w:abstractNumId w:val="1"/>
  </w:num>
  <w:num w:numId="5" w16cid:durableId="849292151">
    <w:abstractNumId w:val="8"/>
  </w:num>
  <w:num w:numId="6" w16cid:durableId="747923961">
    <w:abstractNumId w:val="6"/>
  </w:num>
  <w:num w:numId="7" w16cid:durableId="132979">
    <w:abstractNumId w:val="0"/>
  </w:num>
  <w:num w:numId="8" w16cid:durableId="160588333">
    <w:abstractNumId w:val="2"/>
  </w:num>
  <w:num w:numId="9" w16cid:durableId="2833865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3"/>
    <w:rsid w:val="00001758"/>
    <w:rsid w:val="00011AE4"/>
    <w:rsid w:val="00015722"/>
    <w:rsid w:val="000258A2"/>
    <w:rsid w:val="00031B2B"/>
    <w:rsid w:val="00033A70"/>
    <w:rsid w:val="0003441C"/>
    <w:rsid w:val="00060082"/>
    <w:rsid w:val="00064F72"/>
    <w:rsid w:val="00071015"/>
    <w:rsid w:val="00073ECC"/>
    <w:rsid w:val="00076A1D"/>
    <w:rsid w:val="000773EB"/>
    <w:rsid w:val="00085739"/>
    <w:rsid w:val="000B54A7"/>
    <w:rsid w:val="000E1F44"/>
    <w:rsid w:val="000F1835"/>
    <w:rsid w:val="0010176C"/>
    <w:rsid w:val="00106CDD"/>
    <w:rsid w:val="00107C26"/>
    <w:rsid w:val="00117349"/>
    <w:rsid w:val="00124B53"/>
    <w:rsid w:val="0013367C"/>
    <w:rsid w:val="0015078A"/>
    <w:rsid w:val="00152F39"/>
    <w:rsid w:val="0016226A"/>
    <w:rsid w:val="00172D6E"/>
    <w:rsid w:val="001808D9"/>
    <w:rsid w:val="00181E5E"/>
    <w:rsid w:val="00182224"/>
    <w:rsid w:val="00186467"/>
    <w:rsid w:val="00190B66"/>
    <w:rsid w:val="001952BC"/>
    <w:rsid w:val="001D4EA6"/>
    <w:rsid w:val="001E0565"/>
    <w:rsid w:val="00203CFC"/>
    <w:rsid w:val="00207BCB"/>
    <w:rsid w:val="00214E4A"/>
    <w:rsid w:val="00226341"/>
    <w:rsid w:val="002325F6"/>
    <w:rsid w:val="00234B9B"/>
    <w:rsid w:val="00246055"/>
    <w:rsid w:val="00251454"/>
    <w:rsid w:val="00254477"/>
    <w:rsid w:val="0025473A"/>
    <w:rsid w:val="00281984"/>
    <w:rsid w:val="002B4E77"/>
    <w:rsid w:val="002E192B"/>
    <w:rsid w:val="002E1F99"/>
    <w:rsid w:val="002F084E"/>
    <w:rsid w:val="002F4A2B"/>
    <w:rsid w:val="002F7E49"/>
    <w:rsid w:val="00323FE1"/>
    <w:rsid w:val="00333FD4"/>
    <w:rsid w:val="003421EA"/>
    <w:rsid w:val="003459E5"/>
    <w:rsid w:val="00367BBF"/>
    <w:rsid w:val="00372033"/>
    <w:rsid w:val="00376143"/>
    <w:rsid w:val="003822CB"/>
    <w:rsid w:val="003859D7"/>
    <w:rsid w:val="00394FD0"/>
    <w:rsid w:val="003A0686"/>
    <w:rsid w:val="003A7F59"/>
    <w:rsid w:val="003B2523"/>
    <w:rsid w:val="003D484F"/>
    <w:rsid w:val="003E144E"/>
    <w:rsid w:val="003E1B19"/>
    <w:rsid w:val="003E54A7"/>
    <w:rsid w:val="003F1305"/>
    <w:rsid w:val="003F4037"/>
    <w:rsid w:val="004003BA"/>
    <w:rsid w:val="00417EEF"/>
    <w:rsid w:val="004310DA"/>
    <w:rsid w:val="00432E39"/>
    <w:rsid w:val="00433D3F"/>
    <w:rsid w:val="00434B34"/>
    <w:rsid w:val="00435B30"/>
    <w:rsid w:val="00445CDE"/>
    <w:rsid w:val="00446181"/>
    <w:rsid w:val="00447157"/>
    <w:rsid w:val="00454723"/>
    <w:rsid w:val="00460718"/>
    <w:rsid w:val="00461D31"/>
    <w:rsid w:val="00464077"/>
    <w:rsid w:val="0049557F"/>
    <w:rsid w:val="004A0F78"/>
    <w:rsid w:val="004A4E86"/>
    <w:rsid w:val="004B0CB9"/>
    <w:rsid w:val="004B1E88"/>
    <w:rsid w:val="004B2369"/>
    <w:rsid w:val="004B3700"/>
    <w:rsid w:val="004B7BDB"/>
    <w:rsid w:val="00501C69"/>
    <w:rsid w:val="005209D1"/>
    <w:rsid w:val="00520A16"/>
    <w:rsid w:val="005231DA"/>
    <w:rsid w:val="00542B92"/>
    <w:rsid w:val="00551276"/>
    <w:rsid w:val="00553547"/>
    <w:rsid w:val="00557C3F"/>
    <w:rsid w:val="00570AD7"/>
    <w:rsid w:val="00580AA0"/>
    <w:rsid w:val="00593FFF"/>
    <w:rsid w:val="005B2122"/>
    <w:rsid w:val="005B3740"/>
    <w:rsid w:val="005C31CD"/>
    <w:rsid w:val="005D1F24"/>
    <w:rsid w:val="005D55C9"/>
    <w:rsid w:val="005D5D46"/>
    <w:rsid w:val="006046BD"/>
    <w:rsid w:val="006068F4"/>
    <w:rsid w:val="00613383"/>
    <w:rsid w:val="00625888"/>
    <w:rsid w:val="00641E12"/>
    <w:rsid w:val="006436D3"/>
    <w:rsid w:val="00673C21"/>
    <w:rsid w:val="00686E66"/>
    <w:rsid w:val="00697D48"/>
    <w:rsid w:val="006A29E6"/>
    <w:rsid w:val="006B72D3"/>
    <w:rsid w:val="006D0181"/>
    <w:rsid w:val="006F35F0"/>
    <w:rsid w:val="006F5C8A"/>
    <w:rsid w:val="00714BFE"/>
    <w:rsid w:val="00720DD4"/>
    <w:rsid w:val="00724693"/>
    <w:rsid w:val="0073170A"/>
    <w:rsid w:val="00732616"/>
    <w:rsid w:val="00734333"/>
    <w:rsid w:val="00744E20"/>
    <w:rsid w:val="007457FF"/>
    <w:rsid w:val="00757FC1"/>
    <w:rsid w:val="0077047E"/>
    <w:rsid w:val="00771DAD"/>
    <w:rsid w:val="007738E6"/>
    <w:rsid w:val="007860A8"/>
    <w:rsid w:val="007E13A9"/>
    <w:rsid w:val="007E57D4"/>
    <w:rsid w:val="007F7D2B"/>
    <w:rsid w:val="008030DA"/>
    <w:rsid w:val="008044A1"/>
    <w:rsid w:val="0081500A"/>
    <w:rsid w:val="00832B07"/>
    <w:rsid w:val="008410DD"/>
    <w:rsid w:val="008539C1"/>
    <w:rsid w:val="008554EA"/>
    <w:rsid w:val="00857A58"/>
    <w:rsid w:val="008758B4"/>
    <w:rsid w:val="008770DC"/>
    <w:rsid w:val="00886BBC"/>
    <w:rsid w:val="00886E2F"/>
    <w:rsid w:val="00892223"/>
    <w:rsid w:val="008962CF"/>
    <w:rsid w:val="00896E6B"/>
    <w:rsid w:val="008A4BEF"/>
    <w:rsid w:val="008A7972"/>
    <w:rsid w:val="008B0D02"/>
    <w:rsid w:val="008B7173"/>
    <w:rsid w:val="008C2222"/>
    <w:rsid w:val="008C4BDA"/>
    <w:rsid w:val="008C7ADA"/>
    <w:rsid w:val="008E110E"/>
    <w:rsid w:val="008E7416"/>
    <w:rsid w:val="008F41AE"/>
    <w:rsid w:val="008F651B"/>
    <w:rsid w:val="00930BCB"/>
    <w:rsid w:val="00931D64"/>
    <w:rsid w:val="0093337F"/>
    <w:rsid w:val="00936994"/>
    <w:rsid w:val="0094440D"/>
    <w:rsid w:val="0095697A"/>
    <w:rsid w:val="0096266A"/>
    <w:rsid w:val="0096446F"/>
    <w:rsid w:val="0098095A"/>
    <w:rsid w:val="00992B19"/>
    <w:rsid w:val="009A6D33"/>
    <w:rsid w:val="009A7BF7"/>
    <w:rsid w:val="009B5344"/>
    <w:rsid w:val="009C2F1A"/>
    <w:rsid w:val="009C68F2"/>
    <w:rsid w:val="00A06BFA"/>
    <w:rsid w:val="00A1328F"/>
    <w:rsid w:val="00A1347F"/>
    <w:rsid w:val="00A151E4"/>
    <w:rsid w:val="00A16AEC"/>
    <w:rsid w:val="00A31AA9"/>
    <w:rsid w:val="00A3550D"/>
    <w:rsid w:val="00A42C92"/>
    <w:rsid w:val="00A50EB5"/>
    <w:rsid w:val="00A61F57"/>
    <w:rsid w:val="00A76FEB"/>
    <w:rsid w:val="00A85052"/>
    <w:rsid w:val="00A86602"/>
    <w:rsid w:val="00A93FA4"/>
    <w:rsid w:val="00AA3BDF"/>
    <w:rsid w:val="00AD73BE"/>
    <w:rsid w:val="00AD7C4E"/>
    <w:rsid w:val="00AE072A"/>
    <w:rsid w:val="00AE1124"/>
    <w:rsid w:val="00AE1965"/>
    <w:rsid w:val="00AE2064"/>
    <w:rsid w:val="00AE3E19"/>
    <w:rsid w:val="00AE4BED"/>
    <w:rsid w:val="00AE61D9"/>
    <w:rsid w:val="00B065A3"/>
    <w:rsid w:val="00B137E9"/>
    <w:rsid w:val="00B14102"/>
    <w:rsid w:val="00B3497C"/>
    <w:rsid w:val="00B34AD7"/>
    <w:rsid w:val="00B418C7"/>
    <w:rsid w:val="00B42A07"/>
    <w:rsid w:val="00B54A3C"/>
    <w:rsid w:val="00B57A83"/>
    <w:rsid w:val="00B668F0"/>
    <w:rsid w:val="00B728BD"/>
    <w:rsid w:val="00B81EF2"/>
    <w:rsid w:val="00B82C13"/>
    <w:rsid w:val="00B8562E"/>
    <w:rsid w:val="00B92B25"/>
    <w:rsid w:val="00B951B0"/>
    <w:rsid w:val="00BA17FD"/>
    <w:rsid w:val="00BA627E"/>
    <w:rsid w:val="00BA7260"/>
    <w:rsid w:val="00BA7D22"/>
    <w:rsid w:val="00BD73A3"/>
    <w:rsid w:val="00BF582B"/>
    <w:rsid w:val="00BF66C6"/>
    <w:rsid w:val="00C0081B"/>
    <w:rsid w:val="00C0101E"/>
    <w:rsid w:val="00C02331"/>
    <w:rsid w:val="00C0332F"/>
    <w:rsid w:val="00C04267"/>
    <w:rsid w:val="00C13615"/>
    <w:rsid w:val="00C1630A"/>
    <w:rsid w:val="00C172B7"/>
    <w:rsid w:val="00C31AC9"/>
    <w:rsid w:val="00C42389"/>
    <w:rsid w:val="00C42BD3"/>
    <w:rsid w:val="00C43EC0"/>
    <w:rsid w:val="00C45713"/>
    <w:rsid w:val="00C5051A"/>
    <w:rsid w:val="00C531AF"/>
    <w:rsid w:val="00C61D7C"/>
    <w:rsid w:val="00C7179E"/>
    <w:rsid w:val="00C76C50"/>
    <w:rsid w:val="00C800F0"/>
    <w:rsid w:val="00C83B11"/>
    <w:rsid w:val="00C95C12"/>
    <w:rsid w:val="00C97ADE"/>
    <w:rsid w:val="00CC0BB5"/>
    <w:rsid w:val="00CE2BB0"/>
    <w:rsid w:val="00CE349F"/>
    <w:rsid w:val="00D132A1"/>
    <w:rsid w:val="00D32D0D"/>
    <w:rsid w:val="00D513AA"/>
    <w:rsid w:val="00D52EF0"/>
    <w:rsid w:val="00D725CA"/>
    <w:rsid w:val="00D75F4B"/>
    <w:rsid w:val="00D82C9A"/>
    <w:rsid w:val="00DA0452"/>
    <w:rsid w:val="00DB5E47"/>
    <w:rsid w:val="00DC38E8"/>
    <w:rsid w:val="00DD58E1"/>
    <w:rsid w:val="00DE293E"/>
    <w:rsid w:val="00DF1026"/>
    <w:rsid w:val="00DF4642"/>
    <w:rsid w:val="00DF6E95"/>
    <w:rsid w:val="00E01ED7"/>
    <w:rsid w:val="00E01F65"/>
    <w:rsid w:val="00E0742E"/>
    <w:rsid w:val="00E12D82"/>
    <w:rsid w:val="00E15F15"/>
    <w:rsid w:val="00E3136B"/>
    <w:rsid w:val="00E36F1C"/>
    <w:rsid w:val="00E4352B"/>
    <w:rsid w:val="00E469D8"/>
    <w:rsid w:val="00E46E1F"/>
    <w:rsid w:val="00E56630"/>
    <w:rsid w:val="00E60183"/>
    <w:rsid w:val="00E72134"/>
    <w:rsid w:val="00E72754"/>
    <w:rsid w:val="00E771ED"/>
    <w:rsid w:val="00E9602A"/>
    <w:rsid w:val="00EA0179"/>
    <w:rsid w:val="00EA6026"/>
    <w:rsid w:val="00EB4A11"/>
    <w:rsid w:val="00ED18C9"/>
    <w:rsid w:val="00ED6209"/>
    <w:rsid w:val="00EF0DD1"/>
    <w:rsid w:val="00EF7E5A"/>
    <w:rsid w:val="00F00905"/>
    <w:rsid w:val="00F15D4D"/>
    <w:rsid w:val="00F20019"/>
    <w:rsid w:val="00F27041"/>
    <w:rsid w:val="00F27C80"/>
    <w:rsid w:val="00F320CA"/>
    <w:rsid w:val="00F40651"/>
    <w:rsid w:val="00F4093E"/>
    <w:rsid w:val="00F41A98"/>
    <w:rsid w:val="00F4316F"/>
    <w:rsid w:val="00F6384B"/>
    <w:rsid w:val="00F67640"/>
    <w:rsid w:val="00F75C89"/>
    <w:rsid w:val="00F7723D"/>
    <w:rsid w:val="00FB0BBB"/>
    <w:rsid w:val="00FB6B02"/>
    <w:rsid w:val="00FC1CD3"/>
    <w:rsid w:val="00FC495A"/>
    <w:rsid w:val="00FC58BB"/>
    <w:rsid w:val="00FC763D"/>
    <w:rsid w:val="00FD0852"/>
    <w:rsid w:val="00FD26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6729F"/>
  <w15:docId w15:val="{DE054EC3-2851-4E45-A413-56FB1D1D7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FC1CD3"/>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 w:type="paragraph" w:styleId="Sraopastraipa">
    <w:name w:val="List Paragraph"/>
    <w:basedOn w:val="prastasis"/>
    <w:qFormat/>
    <w:rsid w:val="000F18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rbarko-rvb.lt" TargetMode="External"/><Relationship Id="rId3" Type="http://schemas.openxmlformats.org/officeDocument/2006/relationships/settings" Target="settings.xml"/><Relationship Id="rId7" Type="http://schemas.openxmlformats.org/officeDocument/2006/relationships/hyperlink" Target="http://www.jurbarko-rvb.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atsakymas</Template>
  <TotalTime>1</TotalTime>
  <Pages>11</Pages>
  <Words>19015</Words>
  <Characters>10840</Characters>
  <Application>Microsoft Office Word</Application>
  <DocSecurity>0</DocSecurity>
  <Lines>90</Lines>
  <Paragraphs>59</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29796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2</cp:revision>
  <cp:lastPrinted>2019-11-12T07:11:00Z</cp:lastPrinted>
  <dcterms:created xsi:type="dcterms:W3CDTF">2026-09-17T06:49:00Z</dcterms:created>
  <dcterms:modified xsi:type="dcterms:W3CDTF">2026-09-17T06:49:00Z</dcterms:modified>
</cp:coreProperties>
</file>