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0FAE5" w14:textId="7F2F7065" w:rsidR="008A7E97" w:rsidRDefault="008A7E97" w:rsidP="008A7E97">
      <w:pPr>
        <w:jc w:val="right"/>
        <w:rPr>
          <w:lang w:val="en-US"/>
        </w:rPr>
      </w:pPr>
      <w:r>
        <w:t>Patikslintas p</w:t>
      </w:r>
      <w:r w:rsidRPr="007D312A">
        <w:t>rojektas</w:t>
      </w:r>
      <w:r>
        <w:t xml:space="preserve"> Nr.TSP-298 </w:t>
      </w:r>
    </w:p>
    <w:p w14:paraId="7CE589BD" w14:textId="77777777" w:rsidR="00F320CA" w:rsidRDefault="00F320CA">
      <w:pPr>
        <w:jc w:val="center"/>
        <w:rPr>
          <w:b/>
          <w:bCs/>
          <w:lang w:val="en-US"/>
        </w:rPr>
      </w:pPr>
    </w:p>
    <w:p w14:paraId="0CE213F8" w14:textId="77777777" w:rsidR="00FC1CD3" w:rsidRDefault="00F20019">
      <w:pPr>
        <w:jc w:val="center"/>
        <w:rPr>
          <w:b/>
        </w:rPr>
      </w:pPr>
      <w:r>
        <w:rPr>
          <w:b/>
          <w:lang w:val="en-US"/>
        </w:rPr>
        <w:t xml:space="preserve">JURBARKO RAJONO </w:t>
      </w:r>
      <w:r>
        <w:rPr>
          <w:b/>
        </w:rPr>
        <w:t>SAVIVALDYBĖS TARYBA</w:t>
      </w:r>
    </w:p>
    <w:p w14:paraId="5824D1C1" w14:textId="77777777" w:rsidR="00FC1CD3" w:rsidRDefault="00FC1CD3">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14:paraId="03297A44" w14:textId="77777777" w:rsidTr="0004565E">
        <w:trPr>
          <w:cantSplit/>
        </w:trPr>
        <w:tc>
          <w:tcPr>
            <w:tcW w:w="9660" w:type="dxa"/>
            <w:tcBorders>
              <w:top w:val="nil"/>
              <w:left w:val="nil"/>
              <w:bottom w:val="nil"/>
              <w:right w:val="nil"/>
            </w:tcBorders>
          </w:tcPr>
          <w:p w14:paraId="178FCFF4" w14:textId="37123BE8" w:rsidR="006D20AD" w:rsidRPr="006D20AD" w:rsidRDefault="00F20019" w:rsidP="006D20AD">
            <w:pPr>
              <w:pStyle w:val="Antrat1"/>
              <w:rPr>
                <w:lang w:val="lt-LT"/>
              </w:rPr>
            </w:pPr>
            <w:r>
              <w:rPr>
                <w:szCs w:val="24"/>
                <w:lang w:val="lt-LT"/>
              </w:rPr>
              <w:t>SPRENDIMAS</w:t>
            </w:r>
          </w:p>
        </w:tc>
      </w:tr>
      <w:tr w:rsidR="00FC1CD3" w14:paraId="0A7308AD" w14:textId="77777777" w:rsidTr="0004565E">
        <w:trPr>
          <w:cantSplit/>
          <w:trHeight w:val="359"/>
        </w:trPr>
        <w:tc>
          <w:tcPr>
            <w:tcW w:w="9660" w:type="dxa"/>
            <w:tcBorders>
              <w:top w:val="nil"/>
              <w:left w:val="nil"/>
              <w:bottom w:val="nil"/>
              <w:right w:val="nil"/>
            </w:tcBorders>
          </w:tcPr>
          <w:p w14:paraId="280E3860" w14:textId="688DA721" w:rsidR="0004565E" w:rsidRPr="00E64FC7" w:rsidRDefault="0004565E" w:rsidP="004B0CB9">
            <w:pPr>
              <w:pStyle w:val="Antrats"/>
              <w:tabs>
                <w:tab w:val="left" w:pos="1296"/>
              </w:tabs>
              <w:jc w:val="center"/>
              <w:rPr>
                <w:b/>
                <w:bCs/>
              </w:rPr>
            </w:pPr>
            <w:r w:rsidRPr="00E64FC7">
              <w:rPr>
                <w:b/>
                <w:bCs/>
              </w:rPr>
              <w:t>DĖL JURBARKO RAJONO SAVIVALDYBĖS TARYBOS 202</w:t>
            </w:r>
            <w:r w:rsidR="00CA5C8E">
              <w:rPr>
                <w:b/>
                <w:bCs/>
              </w:rPr>
              <w:t>6</w:t>
            </w:r>
            <w:r w:rsidRPr="00E64FC7">
              <w:rPr>
                <w:b/>
                <w:bCs/>
              </w:rPr>
              <w:t xml:space="preserve"> M. VASARIO 1</w:t>
            </w:r>
            <w:r w:rsidR="00CA5C8E">
              <w:rPr>
                <w:b/>
                <w:bCs/>
              </w:rPr>
              <w:t>1</w:t>
            </w:r>
            <w:r w:rsidRPr="00E64FC7">
              <w:rPr>
                <w:b/>
                <w:bCs/>
              </w:rPr>
              <w:t xml:space="preserve"> D. SPRENDIMO NR.</w:t>
            </w:r>
            <w:r w:rsidR="006D20AD">
              <w:rPr>
                <w:b/>
                <w:bCs/>
              </w:rPr>
              <w:t xml:space="preserve"> </w:t>
            </w:r>
            <w:r w:rsidRPr="00E64FC7">
              <w:rPr>
                <w:b/>
                <w:bCs/>
              </w:rPr>
              <w:t>T2-3</w:t>
            </w:r>
            <w:r w:rsidR="00CA5C8E">
              <w:rPr>
                <w:b/>
                <w:bCs/>
              </w:rPr>
              <w:t>5</w:t>
            </w:r>
            <w:r w:rsidRPr="00E64FC7">
              <w:rPr>
                <w:b/>
                <w:bCs/>
              </w:rPr>
              <w:t xml:space="preserve"> „DĖL JURBARKO RAJONO SAVIVALDYBĖS 202</w:t>
            </w:r>
            <w:r w:rsidR="00CA5C8E">
              <w:rPr>
                <w:b/>
                <w:bCs/>
              </w:rPr>
              <w:t>6</w:t>
            </w:r>
            <w:r w:rsidRPr="00E64FC7">
              <w:rPr>
                <w:b/>
                <w:bCs/>
              </w:rPr>
              <w:t xml:space="preserve"> METŲ</w:t>
            </w:r>
            <w:r w:rsidR="00883A4F">
              <w:rPr>
                <w:b/>
                <w:bCs/>
              </w:rPr>
              <w:t xml:space="preserve"> BIUDŽETO</w:t>
            </w:r>
            <w:r w:rsidRPr="00E64FC7">
              <w:rPr>
                <w:b/>
                <w:bCs/>
              </w:rPr>
              <w:t xml:space="preserve"> IR 202</w:t>
            </w:r>
            <w:r w:rsidR="00CA5C8E">
              <w:rPr>
                <w:b/>
                <w:bCs/>
              </w:rPr>
              <w:t>7</w:t>
            </w:r>
            <w:r w:rsidR="00B71968" w:rsidRPr="00B71968">
              <w:rPr>
                <w:b/>
                <w:bCs/>
              </w:rPr>
              <w:t>–</w:t>
            </w:r>
            <w:r w:rsidRPr="00E64FC7">
              <w:rPr>
                <w:b/>
                <w:bCs/>
              </w:rPr>
              <w:t>202</w:t>
            </w:r>
            <w:r w:rsidR="00CA5C8E">
              <w:rPr>
                <w:b/>
                <w:bCs/>
              </w:rPr>
              <w:t>8</w:t>
            </w:r>
            <w:r w:rsidRPr="00E64FC7">
              <w:rPr>
                <w:b/>
                <w:bCs/>
              </w:rPr>
              <w:t xml:space="preserve"> METŲ PAJAMŲ IR ASIGNAVIMŲ PATVIRTINIMO“ PAKEITIMO</w:t>
            </w:r>
          </w:p>
          <w:p w14:paraId="335EE73E" w14:textId="77777777" w:rsidR="0004565E" w:rsidRDefault="0004565E" w:rsidP="004B0CB9">
            <w:pPr>
              <w:pStyle w:val="Antrats"/>
              <w:tabs>
                <w:tab w:val="left" w:pos="1296"/>
              </w:tabs>
              <w:jc w:val="center"/>
            </w:pPr>
          </w:p>
          <w:p w14:paraId="71D81A3A" w14:textId="2285D7B6" w:rsidR="00FC1CD3" w:rsidRPr="00AE61D9" w:rsidRDefault="00294C25" w:rsidP="004B0CB9">
            <w:pPr>
              <w:pStyle w:val="Antrats"/>
              <w:tabs>
                <w:tab w:val="left" w:pos="1296"/>
              </w:tabs>
              <w:jc w:val="center"/>
              <w:rPr>
                <w:b/>
                <w:caps/>
              </w:rPr>
            </w:pPr>
            <w:r>
              <w:t>202</w:t>
            </w:r>
            <w:r w:rsidR="00CA5C8E">
              <w:t>6</w:t>
            </w:r>
            <w:r>
              <w:t xml:space="preserve"> m. </w:t>
            </w:r>
            <w:r w:rsidR="00690C7C">
              <w:t>rug</w:t>
            </w:r>
            <w:r w:rsidR="00EE5DE2">
              <w:t>sėjo</w:t>
            </w:r>
            <w:r>
              <w:t xml:space="preserve"> </w:t>
            </w:r>
            <w:r w:rsidR="00584883">
              <w:t xml:space="preserve">17 </w:t>
            </w:r>
            <w:r>
              <w:t xml:space="preserve">d. </w:t>
            </w:r>
            <w:r w:rsidR="00F20019" w:rsidRPr="005231DA">
              <w:t xml:space="preserve">Nr. </w:t>
            </w:r>
            <w:r>
              <w:t>TSP-</w:t>
            </w:r>
            <w:r w:rsidR="00584883">
              <w:t>306</w:t>
            </w:r>
          </w:p>
        </w:tc>
      </w:tr>
      <w:tr w:rsidR="00FC1CD3" w14:paraId="4EDB15A6" w14:textId="77777777" w:rsidTr="0004565E">
        <w:trPr>
          <w:cantSplit/>
        </w:trPr>
        <w:tc>
          <w:tcPr>
            <w:tcW w:w="9660" w:type="dxa"/>
            <w:tcBorders>
              <w:top w:val="nil"/>
              <w:left w:val="nil"/>
              <w:bottom w:val="nil"/>
              <w:right w:val="nil"/>
            </w:tcBorders>
          </w:tcPr>
          <w:p w14:paraId="7A209402" w14:textId="77777777" w:rsidR="00FC1CD3" w:rsidRDefault="00F20019">
            <w:pPr>
              <w:jc w:val="center"/>
            </w:pPr>
            <w:r>
              <w:t>Jurbarkas</w:t>
            </w:r>
          </w:p>
        </w:tc>
      </w:tr>
    </w:tbl>
    <w:p w14:paraId="0CC98F30" w14:textId="77777777" w:rsidR="00FC1CD3" w:rsidRDefault="00FC1CD3">
      <w:pPr>
        <w:jc w:val="both"/>
      </w:pPr>
    </w:p>
    <w:p w14:paraId="2B86DF08" w14:textId="176DA8B7" w:rsidR="009C77BC" w:rsidRPr="00836743" w:rsidRDefault="009C77BC" w:rsidP="009C77BC">
      <w:pPr>
        <w:ind w:firstLine="720"/>
        <w:jc w:val="both"/>
        <w:rPr>
          <w:szCs w:val="16"/>
        </w:rPr>
      </w:pPr>
      <w:r w:rsidRPr="00836743">
        <w:rPr>
          <w:szCs w:val="16"/>
        </w:rPr>
        <w:t xml:space="preserve">Vadovaudamasi Lietuvos Respublikos vietos savivaldos įstatymo 15 straipsnio 2 dalies </w:t>
      </w:r>
      <w:r w:rsidRPr="00836743">
        <w:rPr>
          <w:szCs w:val="16"/>
        </w:rPr>
        <w:br/>
        <w:t xml:space="preserve">12 punktu, </w:t>
      </w:r>
      <w:r w:rsidRPr="00836743">
        <w:t>Jurbarko rajono savivaldybės biudžeto sudarymo ir vykdymo taisyklėmis, patvirtintomis Jurbarko rajono savivaldybės tarybos 2019 m. rugpjūčio 29 d. sprendimu</w:t>
      </w:r>
      <w:r w:rsidR="00294C25">
        <w:t xml:space="preserve"> </w:t>
      </w:r>
      <w:r w:rsidRPr="00836743">
        <w:t>Nr. T2-231 „</w:t>
      </w:r>
      <w:hyperlink r:id="rId7" w:history="1">
        <w:r w:rsidRPr="00836743">
          <w:rPr>
            <w:rStyle w:val="Hipersaitas"/>
            <w:szCs w:val="24"/>
          </w:rPr>
          <w:t>Dėl Jurbarko rajono savivaldybės biudžeto sudarymo ir vykdymo taisyklių patvirtinimo</w:t>
        </w:r>
      </w:hyperlink>
      <w:r w:rsidRPr="00836743">
        <w:rPr>
          <w:szCs w:val="24"/>
        </w:rPr>
        <w:t xml:space="preserve">“, </w:t>
      </w:r>
      <w:r w:rsidRPr="00836743">
        <w:t>ir atsižvelgdama į skirtas papildomas lėšas</w:t>
      </w:r>
      <w:r w:rsidRPr="00836743">
        <w:rPr>
          <w:szCs w:val="24"/>
        </w:rPr>
        <w:t>,</w:t>
      </w:r>
      <w:r w:rsidRPr="00836743">
        <w:t xml:space="preserve"> </w:t>
      </w:r>
      <w:r w:rsidRPr="00836743">
        <w:rPr>
          <w:szCs w:val="16"/>
        </w:rPr>
        <w:t xml:space="preserve">Jurbarko rajono savivaldybės taryba </w:t>
      </w:r>
      <w:r w:rsidRPr="00836743">
        <w:rPr>
          <w:spacing w:val="120"/>
          <w:szCs w:val="16"/>
        </w:rPr>
        <w:t>nusprendži</w:t>
      </w:r>
      <w:r w:rsidRPr="00836743">
        <w:rPr>
          <w:szCs w:val="16"/>
        </w:rPr>
        <w:t>a:</w:t>
      </w:r>
    </w:p>
    <w:p w14:paraId="70271164" w14:textId="7B3AB6A1" w:rsidR="009C77BC" w:rsidRPr="00366841" w:rsidRDefault="009C77BC" w:rsidP="009C77BC">
      <w:pPr>
        <w:ind w:firstLine="720"/>
        <w:jc w:val="both"/>
      </w:pPr>
      <w:r w:rsidRPr="00836743">
        <w:t>1. Pakeisti Jurbarko rajono savivaldybės tarybos 202</w:t>
      </w:r>
      <w:r w:rsidR="00CA5C8E">
        <w:t>6</w:t>
      </w:r>
      <w:r w:rsidRPr="00836743">
        <w:t xml:space="preserve"> m. </w:t>
      </w:r>
      <w:r w:rsidR="00DF0632">
        <w:t xml:space="preserve">vasario </w:t>
      </w:r>
      <w:r w:rsidRPr="00836743">
        <w:t>1</w:t>
      </w:r>
      <w:r w:rsidR="00CA5C8E">
        <w:t>1</w:t>
      </w:r>
      <w:r w:rsidRPr="00836743">
        <w:t xml:space="preserve"> d. sprendim</w:t>
      </w:r>
      <w:r w:rsidR="00D35492">
        <w:t>ą</w:t>
      </w:r>
      <w:r w:rsidRPr="00836743">
        <w:t xml:space="preserve"> Nr. T2-</w:t>
      </w:r>
      <w:r w:rsidR="00DF0632">
        <w:t>3</w:t>
      </w:r>
      <w:r w:rsidR="00CA5C8E">
        <w:t xml:space="preserve">5 </w:t>
      </w:r>
      <w:r w:rsidRPr="00836743">
        <w:t>„Dėl Jurbarko rajono savivaldybės 202</w:t>
      </w:r>
      <w:r w:rsidR="00CA5C8E">
        <w:t>6</w:t>
      </w:r>
      <w:r w:rsidRPr="00836743">
        <w:t xml:space="preserve"> metų </w:t>
      </w:r>
      <w:r w:rsidRPr="00366841">
        <w:t>biudžeto</w:t>
      </w:r>
      <w:r w:rsidR="00DF0632">
        <w:t xml:space="preserve"> ir 202</w:t>
      </w:r>
      <w:r w:rsidR="00CA5C8E">
        <w:t>7</w:t>
      </w:r>
      <w:r w:rsidR="00B71968" w:rsidRPr="00B71968">
        <w:rPr>
          <w:b/>
          <w:bCs/>
        </w:rPr>
        <w:t>–</w:t>
      </w:r>
      <w:r w:rsidR="00DF0632">
        <w:t>202</w:t>
      </w:r>
      <w:r w:rsidR="00CA5C8E">
        <w:t>8</w:t>
      </w:r>
      <w:r w:rsidR="00DF0632">
        <w:t xml:space="preserve"> metų pajamų ir asignavimų</w:t>
      </w:r>
      <w:r w:rsidRPr="00366841">
        <w:t xml:space="preserve"> patvirtinimo“ (toliau – Sprendimas):</w:t>
      </w:r>
    </w:p>
    <w:p w14:paraId="25D32137" w14:textId="3493E4D2" w:rsidR="009C77BC" w:rsidRPr="00366841" w:rsidRDefault="009C77BC" w:rsidP="009C77BC">
      <w:pPr>
        <w:ind w:firstLine="720"/>
        <w:jc w:val="both"/>
      </w:pPr>
      <w:r w:rsidRPr="00366841">
        <w:t xml:space="preserve">1.1. </w:t>
      </w:r>
      <w:r w:rsidR="00B71968">
        <w:t>p</w:t>
      </w:r>
      <w:r w:rsidRPr="00366841">
        <w:t>akeisti Sprendimo 1.1</w:t>
      </w:r>
      <w:r w:rsidR="00CA5C8E">
        <w:t xml:space="preserve"> </w:t>
      </w:r>
      <w:r w:rsidRPr="00366841">
        <w:t>papunktį ir jį išdėstyti taip:</w:t>
      </w:r>
    </w:p>
    <w:p w14:paraId="2FAE066F" w14:textId="640B12C2" w:rsidR="009C77BC" w:rsidRPr="006E27A1" w:rsidRDefault="009C77BC" w:rsidP="009C77BC">
      <w:pPr>
        <w:ind w:firstLine="720"/>
        <w:jc w:val="both"/>
      </w:pPr>
      <w:r w:rsidRPr="00366841">
        <w:t xml:space="preserve">„1.1. pajamos </w:t>
      </w:r>
      <w:r w:rsidRPr="006E27A1">
        <w:t>–</w:t>
      </w:r>
      <w:r w:rsidR="00DD435E">
        <w:t xml:space="preserve"> </w:t>
      </w:r>
      <w:r w:rsidR="005813B4" w:rsidRPr="005813B4">
        <w:t>64 </w:t>
      </w:r>
      <w:r w:rsidR="004D7EC1">
        <w:t>244</w:t>
      </w:r>
      <w:r w:rsidR="005813B4" w:rsidRPr="005813B4">
        <w:t xml:space="preserve"> </w:t>
      </w:r>
      <w:r w:rsidR="004D7EC1">
        <w:t>534</w:t>
      </w:r>
      <w:r w:rsidR="00EB3D1D">
        <w:t xml:space="preserve"> </w:t>
      </w:r>
      <w:r w:rsidRPr="006E27A1">
        <w:t>Eur</w:t>
      </w:r>
      <w:r w:rsidR="00DF0632">
        <w:t>, iš jų: biudžetinių įstaigų</w:t>
      </w:r>
      <w:r w:rsidR="00C43FB3">
        <w:t xml:space="preserve"> </w:t>
      </w:r>
      <w:r w:rsidR="00DF0632">
        <w:t>pajamos už teikiamas paslaugas</w:t>
      </w:r>
      <w:r w:rsidR="00C43FB3">
        <w:t xml:space="preserve"> </w:t>
      </w:r>
      <w:r w:rsidR="00D80D0B" w:rsidRPr="006E27A1">
        <w:t>–</w:t>
      </w:r>
      <w:r w:rsidR="00C43FB3">
        <w:t xml:space="preserve"> </w:t>
      </w:r>
      <w:r w:rsidR="005813B4" w:rsidRPr="00EE5DE2">
        <w:t>1 469 420</w:t>
      </w:r>
      <w:r w:rsidR="00B61E33" w:rsidRPr="00E2107C">
        <w:t xml:space="preserve"> </w:t>
      </w:r>
      <w:r w:rsidR="00C43FB3">
        <w:t xml:space="preserve">Eur </w:t>
      </w:r>
      <w:r w:rsidRPr="006E27A1">
        <w:t>(1</w:t>
      </w:r>
      <w:r w:rsidR="00C43FB3">
        <w:t xml:space="preserve"> ir 2</w:t>
      </w:r>
      <w:r w:rsidRPr="006E27A1">
        <w:t xml:space="preserve"> prieda</w:t>
      </w:r>
      <w:r w:rsidR="00C43FB3">
        <w:t>i</w:t>
      </w:r>
      <w:r w:rsidRPr="006E27A1">
        <w:t>)</w:t>
      </w:r>
      <w:r w:rsidR="00425B39">
        <w:t>;</w:t>
      </w:r>
      <w:r w:rsidRPr="006E27A1">
        <w:t>“;</w:t>
      </w:r>
    </w:p>
    <w:p w14:paraId="4239A6CB" w14:textId="1F8C1B77" w:rsidR="009C77BC" w:rsidRPr="006E27A1" w:rsidRDefault="009C77BC" w:rsidP="009C77BC">
      <w:pPr>
        <w:ind w:firstLine="720"/>
        <w:jc w:val="both"/>
      </w:pPr>
      <w:r w:rsidRPr="006E27A1">
        <w:t xml:space="preserve">1.2. </w:t>
      </w:r>
      <w:r w:rsidR="00B71968">
        <w:t>p</w:t>
      </w:r>
      <w:r w:rsidRPr="006E27A1">
        <w:t>akeisti Sprendimo 1.</w:t>
      </w:r>
      <w:r w:rsidR="00D80D0B">
        <w:t>4</w:t>
      </w:r>
      <w:r w:rsidRPr="006E27A1">
        <w:t xml:space="preserve"> papunktį ir jį išdėstyti taip: </w:t>
      </w:r>
    </w:p>
    <w:p w14:paraId="38C084C0" w14:textId="0FDF02E6" w:rsidR="009C77BC" w:rsidRPr="006E27A1" w:rsidRDefault="009C77BC" w:rsidP="009C77BC">
      <w:pPr>
        <w:ind w:firstLine="720"/>
        <w:jc w:val="both"/>
      </w:pPr>
      <w:r w:rsidRPr="006E27A1">
        <w:t>„1.</w:t>
      </w:r>
      <w:r w:rsidR="00D80D0B">
        <w:t>4</w:t>
      </w:r>
      <w:r w:rsidR="00B61E33">
        <w:t>.</w:t>
      </w:r>
      <w:r w:rsidR="00D80D0B">
        <w:t xml:space="preserve"> </w:t>
      </w:r>
      <w:r w:rsidRPr="006E27A1">
        <w:t xml:space="preserve">išlaidos pagal </w:t>
      </w:r>
      <w:r w:rsidR="00B61E33">
        <w:t xml:space="preserve">parengtas </w:t>
      </w:r>
      <w:r w:rsidRPr="006E27A1">
        <w:t>programas</w:t>
      </w:r>
      <w:r w:rsidR="00B61E33">
        <w:t>, finansavimo šaltinius ir asignavimų valdytojus</w:t>
      </w:r>
      <w:r w:rsidRPr="006E27A1">
        <w:t xml:space="preserve"> – </w:t>
      </w:r>
      <w:r w:rsidR="005813B4" w:rsidRPr="00EE5DE2">
        <w:t>68 </w:t>
      </w:r>
      <w:r w:rsidR="004D7EC1">
        <w:t>365</w:t>
      </w:r>
      <w:r w:rsidR="005813B4" w:rsidRPr="00EE5DE2">
        <w:t> </w:t>
      </w:r>
      <w:r w:rsidR="004D7EC1">
        <w:t>878</w:t>
      </w:r>
      <w:r w:rsidR="00DD435E">
        <w:t xml:space="preserve"> </w:t>
      </w:r>
      <w:r w:rsidRPr="006E27A1">
        <w:t>Eur (</w:t>
      </w:r>
      <w:r w:rsidR="00B61E33">
        <w:t>3</w:t>
      </w:r>
      <w:r w:rsidRPr="006E27A1">
        <w:t xml:space="preserve"> priedas), iš jų:“;</w:t>
      </w:r>
    </w:p>
    <w:p w14:paraId="4CB18CC5" w14:textId="56E841CB" w:rsidR="009C77BC" w:rsidRPr="006E27A1" w:rsidRDefault="009C77BC" w:rsidP="009C77BC">
      <w:pPr>
        <w:ind w:firstLine="720"/>
        <w:jc w:val="both"/>
      </w:pPr>
      <w:r w:rsidRPr="006E27A1">
        <w:t xml:space="preserve">1.3. </w:t>
      </w:r>
      <w:r w:rsidR="00B71968">
        <w:t>p</w:t>
      </w:r>
      <w:r w:rsidRPr="006E27A1">
        <w:t>akeisti Sprendimo 1.</w:t>
      </w:r>
      <w:r w:rsidR="00D80D0B">
        <w:t>4</w:t>
      </w:r>
      <w:r w:rsidR="00B61E33">
        <w:t>.</w:t>
      </w:r>
      <w:r w:rsidR="00D80D0B">
        <w:t>1</w:t>
      </w:r>
      <w:r w:rsidRPr="006E27A1">
        <w:t xml:space="preserve"> papunktį ir jį išdėstyti taip:</w:t>
      </w:r>
    </w:p>
    <w:p w14:paraId="5272454C" w14:textId="2BC101C0" w:rsidR="009C77BC" w:rsidRDefault="009C77BC" w:rsidP="009C77BC">
      <w:pPr>
        <w:ind w:firstLine="720"/>
        <w:jc w:val="both"/>
      </w:pPr>
      <w:r w:rsidRPr="006E27A1">
        <w:t>„1.</w:t>
      </w:r>
      <w:r w:rsidR="00D80D0B">
        <w:t>4</w:t>
      </w:r>
      <w:r w:rsidR="00EC2202">
        <w:t>.</w:t>
      </w:r>
      <w:r w:rsidR="00D80D0B">
        <w:t>1</w:t>
      </w:r>
      <w:r w:rsidRPr="006E27A1">
        <w:t xml:space="preserve">. asignavimai – </w:t>
      </w:r>
      <w:r w:rsidR="005813B4" w:rsidRPr="00EE5DE2">
        <w:t>67 </w:t>
      </w:r>
      <w:r w:rsidR="00832553">
        <w:t>444</w:t>
      </w:r>
      <w:r w:rsidR="005813B4" w:rsidRPr="00EE5DE2">
        <w:t> </w:t>
      </w:r>
      <w:r w:rsidR="00832553">
        <w:t>478</w:t>
      </w:r>
      <w:r w:rsidR="00DD435E">
        <w:t xml:space="preserve"> </w:t>
      </w:r>
      <w:r w:rsidRPr="006E27A1">
        <w:t>Eur</w:t>
      </w:r>
      <w:r w:rsidR="00D80D0B">
        <w:t>;</w:t>
      </w:r>
      <w:r w:rsidRPr="006E27A1">
        <w:t>“</w:t>
      </w:r>
      <w:r w:rsidR="00425B39">
        <w:t>;</w:t>
      </w:r>
    </w:p>
    <w:p w14:paraId="04D94563" w14:textId="3CD93731" w:rsidR="009C77BC" w:rsidRPr="00366841" w:rsidRDefault="009C77BC" w:rsidP="009C77BC">
      <w:pPr>
        <w:ind w:firstLine="720"/>
        <w:jc w:val="both"/>
      </w:pPr>
      <w:r w:rsidRPr="007D312A">
        <w:t>1.</w:t>
      </w:r>
      <w:r w:rsidR="005813B4">
        <w:t>4</w:t>
      </w:r>
      <w:r w:rsidRPr="007D312A">
        <w:t xml:space="preserve">. </w:t>
      </w:r>
      <w:r w:rsidR="00B71968">
        <w:t>p</w:t>
      </w:r>
      <w:r w:rsidRPr="007D312A">
        <w:t>akeisti Sprendimo 1</w:t>
      </w:r>
      <w:r w:rsidR="00DD435E">
        <w:t xml:space="preserve">, </w:t>
      </w:r>
      <w:r w:rsidR="005813B4">
        <w:t>2</w:t>
      </w:r>
      <w:r w:rsidR="00DD435E">
        <w:t xml:space="preserve"> ir </w:t>
      </w:r>
      <w:r w:rsidR="005813B4">
        <w:t>3</w:t>
      </w:r>
      <w:r w:rsidRPr="00366841">
        <w:t xml:space="preserve"> priedus ir išdėstyti juos nauja redakcija (pridedama).</w:t>
      </w:r>
    </w:p>
    <w:p w14:paraId="1E47931A" w14:textId="77777777" w:rsidR="009C77BC" w:rsidRPr="00836743" w:rsidRDefault="009C77BC" w:rsidP="009C77BC">
      <w:pPr>
        <w:jc w:val="both"/>
      </w:pPr>
      <w:r w:rsidRPr="00366841">
        <w:tab/>
        <w:t>2. Paskelbti šį sprendimą Teisės aktų registre</w:t>
      </w:r>
      <w:r w:rsidRPr="005E689F">
        <w:t xml:space="preserve"> ir savivaldybės interneto svetainėje.</w:t>
      </w:r>
    </w:p>
    <w:tbl>
      <w:tblPr>
        <w:tblW w:w="0" w:type="auto"/>
        <w:tblInd w:w="108" w:type="dxa"/>
        <w:tblLook w:val="0000" w:firstRow="0" w:lastRow="0" w:firstColumn="0" w:lastColumn="0" w:noHBand="0" w:noVBand="0"/>
      </w:tblPr>
      <w:tblGrid>
        <w:gridCol w:w="4410"/>
        <w:gridCol w:w="4410"/>
      </w:tblGrid>
      <w:tr w:rsidR="00FC1CD3" w14:paraId="79105E24" w14:textId="77777777">
        <w:trPr>
          <w:trHeight w:val="180"/>
        </w:trPr>
        <w:tc>
          <w:tcPr>
            <w:tcW w:w="4410" w:type="dxa"/>
          </w:tcPr>
          <w:p w14:paraId="6FE1107A" w14:textId="77777777" w:rsidR="006D5A0C" w:rsidRDefault="006D5A0C"/>
          <w:p w14:paraId="3CFA69CA" w14:textId="78910E5D" w:rsidR="00FC1CD3" w:rsidRDefault="00F4316F">
            <w:r>
              <w:t>Savivaldybės meras</w:t>
            </w:r>
          </w:p>
        </w:tc>
        <w:tc>
          <w:tcPr>
            <w:tcW w:w="4410" w:type="dxa"/>
          </w:tcPr>
          <w:p w14:paraId="6DB94EC9" w14:textId="77777777" w:rsidR="00FC1CD3" w:rsidRDefault="00FC1CD3">
            <w:pPr>
              <w:jc w:val="right"/>
            </w:pPr>
          </w:p>
        </w:tc>
      </w:tr>
    </w:tbl>
    <w:p w14:paraId="1394CCB2" w14:textId="77777777" w:rsidR="006D5A0C" w:rsidRDefault="006D5A0C"/>
    <w:p w14:paraId="34549B8E" w14:textId="77777777" w:rsidR="00F5627B" w:rsidRDefault="00F5627B"/>
    <w:p w14:paraId="375D2D41" w14:textId="77777777" w:rsidR="00F5627B" w:rsidRDefault="00F5627B"/>
    <w:p w14:paraId="4F87D906" w14:textId="59B04A84" w:rsidR="00F320CA" w:rsidRDefault="006D5A0C">
      <w:r>
        <w:t>Derin</w:t>
      </w:r>
      <w:r w:rsidR="00A174FC">
        <w:t>o</w:t>
      </w:r>
      <w:r w:rsidR="00F320CA">
        <w:t xml:space="preserve">: </w:t>
      </w:r>
    </w:p>
    <w:p w14:paraId="0D37D0CB" w14:textId="20839165" w:rsidR="00B71968" w:rsidRDefault="00B71968">
      <w:r>
        <w:t>Vicemerė G. Lukošienė</w:t>
      </w:r>
    </w:p>
    <w:p w14:paraId="299D8DD4" w14:textId="77777777" w:rsidR="007457FF" w:rsidRDefault="007457FF" w:rsidP="007457FF">
      <w:r>
        <w:t xml:space="preserve">Administracijos direktorė R. </w:t>
      </w:r>
      <w:proofErr w:type="spellStart"/>
      <w:r>
        <w:t>Vančienė</w:t>
      </w:r>
      <w:proofErr w:type="spellEnd"/>
    </w:p>
    <w:p w14:paraId="1C56BEE8" w14:textId="0015F0C6" w:rsidR="00DE293E" w:rsidRDefault="00190B66" w:rsidP="00190B66">
      <w:r>
        <w:t xml:space="preserve">Teisės ir civilinės metrikacijos skyriaus </w:t>
      </w:r>
      <w:r w:rsidR="00A174FC">
        <w:t>vyr. specialistė</w:t>
      </w:r>
      <w:r w:rsidR="00AB10C2">
        <w:t xml:space="preserve"> </w:t>
      </w:r>
      <w:r w:rsidR="00A174FC">
        <w:t>L</w:t>
      </w:r>
      <w:r w:rsidR="00AB10C2">
        <w:t>.</w:t>
      </w:r>
      <w:r w:rsidR="00B71968">
        <w:t xml:space="preserve"> </w:t>
      </w:r>
      <w:proofErr w:type="spellStart"/>
      <w:r w:rsidR="00A174FC">
        <w:t>Merzlikina</w:t>
      </w:r>
      <w:proofErr w:type="spellEnd"/>
    </w:p>
    <w:p w14:paraId="46E6894C" w14:textId="77777777" w:rsidR="00190B66" w:rsidRDefault="00C04267" w:rsidP="00190B66">
      <w:r>
        <w:t>Tarybos posėdžių sekretorė</w:t>
      </w:r>
      <w:r w:rsidR="00190B66">
        <w:t xml:space="preserve"> </w:t>
      </w:r>
      <w:r w:rsidR="005D5D46">
        <w:t>D</w:t>
      </w:r>
      <w:r w:rsidR="00190B66">
        <w:t xml:space="preserve">. </w:t>
      </w:r>
      <w:r w:rsidR="005D5D46">
        <w:t>Dačkauskaitė</w:t>
      </w:r>
    </w:p>
    <w:p w14:paraId="068AE5B7" w14:textId="77777777" w:rsidR="00B71968" w:rsidRPr="00B71968" w:rsidRDefault="00B71968" w:rsidP="00B71968">
      <w:r w:rsidRPr="00B71968">
        <w:t>Dokumentų ir viešųjų ryšių skyriaus vyr. specialistas A. Gvildys</w:t>
      </w:r>
    </w:p>
    <w:p w14:paraId="2D26E999" w14:textId="77777777" w:rsidR="00D95DCE" w:rsidRDefault="00D95DCE"/>
    <w:p w14:paraId="1C7BC5CF" w14:textId="77777777" w:rsidR="00F5627B" w:rsidRDefault="00F5627B"/>
    <w:p w14:paraId="0736EF7B" w14:textId="77777777" w:rsidR="00F5627B" w:rsidRDefault="00F5627B"/>
    <w:p w14:paraId="465742DC" w14:textId="77777777" w:rsidR="00D445B8" w:rsidRDefault="00D445B8"/>
    <w:p w14:paraId="254240D1" w14:textId="77777777" w:rsidR="00F5627B" w:rsidRDefault="00F5627B"/>
    <w:p w14:paraId="2A1FD766" w14:textId="71228AEB" w:rsidR="00FC32F1" w:rsidRDefault="00F320CA" w:rsidP="00F320CA">
      <w:r>
        <w:t>Parengė</w:t>
      </w:r>
    </w:p>
    <w:p w14:paraId="5D6FC84C" w14:textId="5E0701BE" w:rsidR="002E1F99" w:rsidRDefault="000B2BBE" w:rsidP="000B2BBE">
      <w:pPr>
        <w:pStyle w:val="Antrats"/>
        <w:tabs>
          <w:tab w:val="clear" w:pos="4153"/>
          <w:tab w:val="clear" w:pos="8306"/>
        </w:tabs>
        <w:rPr>
          <w:lang w:eastAsia="de-DE"/>
        </w:rPr>
      </w:pPr>
      <w:r>
        <w:rPr>
          <w:lang w:eastAsia="de-DE"/>
        </w:rPr>
        <w:t xml:space="preserve">Ada </w:t>
      </w:r>
      <w:proofErr w:type="spellStart"/>
      <w:r>
        <w:rPr>
          <w:lang w:eastAsia="de-DE"/>
        </w:rPr>
        <w:t>Samuilienė</w:t>
      </w:r>
      <w:proofErr w:type="spellEnd"/>
      <w:r w:rsidR="00B3497C">
        <w:rPr>
          <w:lang w:eastAsia="de-DE"/>
        </w:rPr>
        <w:t xml:space="preserve">, tel. </w:t>
      </w:r>
      <w:r>
        <w:rPr>
          <w:lang w:eastAsia="de-DE"/>
        </w:rPr>
        <w:t>+370 610 24078</w:t>
      </w:r>
      <w:r w:rsidR="00B3497C">
        <w:rPr>
          <w:lang w:eastAsia="de-DE"/>
        </w:rPr>
        <w:t xml:space="preserve">, el. p. </w:t>
      </w:r>
      <w:r>
        <w:rPr>
          <w:lang w:eastAsia="de-DE"/>
        </w:rPr>
        <w:t>ada.samuiliene@jurbarkas.lt</w:t>
      </w:r>
    </w:p>
    <w:p w14:paraId="1A7988BB" w14:textId="77777777" w:rsidR="00B20124" w:rsidRDefault="00B20124" w:rsidP="00E64FC7">
      <w:pPr>
        <w:pStyle w:val="Pavadinimas"/>
        <w:pBdr>
          <w:bottom w:val="single" w:sz="12" w:space="0" w:color="auto"/>
        </w:pBdr>
      </w:pPr>
    </w:p>
    <w:p w14:paraId="0635D229" w14:textId="77777777" w:rsidR="006D5A0C" w:rsidRPr="00A779CB" w:rsidRDefault="006D5A0C" w:rsidP="00E64FC7">
      <w:pPr>
        <w:pStyle w:val="Pavadinimas"/>
        <w:pBdr>
          <w:bottom w:val="single" w:sz="12" w:space="0" w:color="auto"/>
        </w:pBdr>
      </w:pPr>
    </w:p>
    <w:p w14:paraId="70E8D59C" w14:textId="77777777" w:rsidR="00B267DB" w:rsidRPr="00A779CB" w:rsidRDefault="00B267DB" w:rsidP="00E64FC7">
      <w:pPr>
        <w:pStyle w:val="Pavadinimas"/>
        <w:pBdr>
          <w:bottom w:val="single" w:sz="12" w:space="0" w:color="auto"/>
        </w:pBdr>
      </w:pPr>
    </w:p>
    <w:p w14:paraId="07F7A349" w14:textId="77777777" w:rsidR="00231EFA" w:rsidRDefault="00231EFA" w:rsidP="00E64FC7">
      <w:pPr>
        <w:pStyle w:val="Pavadinimas"/>
        <w:pBdr>
          <w:bottom w:val="single" w:sz="12" w:space="0" w:color="auto"/>
        </w:pBdr>
      </w:pPr>
    </w:p>
    <w:p w14:paraId="79E6D7DD" w14:textId="3979928B" w:rsidR="00E64FC7" w:rsidRPr="00A779CB" w:rsidRDefault="00E64FC7" w:rsidP="00E64FC7">
      <w:pPr>
        <w:pStyle w:val="Pavadinimas"/>
        <w:pBdr>
          <w:bottom w:val="single" w:sz="12" w:space="0" w:color="auto"/>
        </w:pBdr>
      </w:pPr>
      <w:r w:rsidRPr="00A779CB">
        <w:t>JURBARKO RAJONO SAVIVALDYBĖS ADMINISTRACIJOS FINANSŲ SKYRIUS</w:t>
      </w:r>
    </w:p>
    <w:p w14:paraId="2EAB5AA8" w14:textId="77777777" w:rsidR="00E64FC7" w:rsidRPr="00A779CB" w:rsidRDefault="00E64FC7" w:rsidP="002E1F99">
      <w:pPr>
        <w:pStyle w:val="Paantrat"/>
      </w:pPr>
    </w:p>
    <w:p w14:paraId="098F99CF" w14:textId="0327F33F" w:rsidR="002E1F99" w:rsidRPr="00A779CB" w:rsidRDefault="002E1F99" w:rsidP="002E1F99">
      <w:pPr>
        <w:pStyle w:val="Paantrat"/>
      </w:pPr>
      <w:r w:rsidRPr="00A779CB">
        <w:t>AIŠKINAMASIS RAŠTAS</w:t>
      </w:r>
    </w:p>
    <w:p w14:paraId="650C5145" w14:textId="77777777" w:rsidR="002E1F99" w:rsidRPr="00A779CB" w:rsidRDefault="002E1F99" w:rsidP="002E1F99">
      <w:pPr>
        <w:jc w:val="center"/>
        <w:rPr>
          <w:caps/>
        </w:rPr>
      </w:pPr>
    </w:p>
    <w:p w14:paraId="1AA4CB84" w14:textId="7B2DB5EE" w:rsidR="00E64FC7" w:rsidRPr="00A779CB" w:rsidRDefault="00CB5D1A" w:rsidP="00E64FC7">
      <w:pPr>
        <w:pStyle w:val="Antrats"/>
        <w:tabs>
          <w:tab w:val="left" w:pos="1296"/>
        </w:tabs>
        <w:jc w:val="center"/>
        <w:rPr>
          <w:b/>
          <w:bCs/>
        </w:rPr>
      </w:pPr>
      <w:r w:rsidRPr="00A779CB">
        <w:rPr>
          <w:b/>
          <w:bCs/>
          <w:caps/>
        </w:rPr>
        <w:t>PRIE JURBARKO RAJONO SAVIVALDYBĖS TARYBOS SPRENDIMO</w:t>
      </w:r>
      <w:r w:rsidR="00E64FC7" w:rsidRPr="00A779CB">
        <w:rPr>
          <w:b/>
          <w:bCs/>
          <w:caps/>
        </w:rPr>
        <w:t xml:space="preserve"> </w:t>
      </w:r>
      <w:r w:rsidR="000B2BBE" w:rsidRPr="00A779CB">
        <w:rPr>
          <w:b/>
          <w:bCs/>
          <w:caps/>
        </w:rPr>
        <w:t>„</w:t>
      </w:r>
      <w:r w:rsidR="00484A16" w:rsidRPr="00A779CB">
        <w:rPr>
          <w:b/>
          <w:bCs/>
        </w:rPr>
        <w:t>DĖL JURBARKO RAJONO SAVIVALDYBĖS TARYBOS 2026 M. VASARIO 11 D. SPRENDIMO NR.</w:t>
      </w:r>
      <w:r w:rsidR="00925E2F">
        <w:rPr>
          <w:b/>
          <w:bCs/>
        </w:rPr>
        <w:t xml:space="preserve"> </w:t>
      </w:r>
      <w:r w:rsidR="00484A16" w:rsidRPr="00A779CB">
        <w:rPr>
          <w:b/>
          <w:bCs/>
        </w:rPr>
        <w:t>T2-35 „DĖL JURBARKO RAJONO SAVIVALDYBĖS 2026 METŲ BIUDŽETO IR 2027</w:t>
      </w:r>
      <w:r w:rsidR="00B71968" w:rsidRPr="00A779CB">
        <w:rPr>
          <w:b/>
          <w:bCs/>
        </w:rPr>
        <w:t>–</w:t>
      </w:r>
      <w:r w:rsidR="00484A16" w:rsidRPr="00A779CB">
        <w:rPr>
          <w:b/>
          <w:bCs/>
        </w:rPr>
        <w:t>2028 METŲ PAJAMŲ IR ASIGNAVIMŲ PATVIRTINIMO</w:t>
      </w:r>
      <w:r w:rsidR="000B2BBE" w:rsidRPr="00A779CB">
        <w:rPr>
          <w:b/>
          <w:bCs/>
        </w:rPr>
        <w:t>“</w:t>
      </w:r>
      <w:r w:rsidR="002F7F39">
        <w:rPr>
          <w:b/>
          <w:bCs/>
        </w:rPr>
        <w:t xml:space="preserve"> PAKEITIMO“</w:t>
      </w:r>
      <w:r w:rsidR="000B2BBE" w:rsidRPr="00A779CB">
        <w:rPr>
          <w:b/>
          <w:bCs/>
        </w:rPr>
        <w:t xml:space="preserve"> PROJEKTO</w:t>
      </w:r>
    </w:p>
    <w:p w14:paraId="4B36FFFE" w14:textId="77777777" w:rsidR="002E1F99" w:rsidRPr="00A779CB" w:rsidRDefault="002E1F99" w:rsidP="002E1F99">
      <w:pPr>
        <w:tabs>
          <w:tab w:val="left" w:pos="567"/>
        </w:tabs>
        <w:jc w:val="center"/>
      </w:pPr>
    </w:p>
    <w:p w14:paraId="180797D4" w14:textId="50D6F75E" w:rsidR="00001758" w:rsidRPr="00A779CB" w:rsidRDefault="00294C25" w:rsidP="002E1F99">
      <w:pPr>
        <w:tabs>
          <w:tab w:val="left" w:pos="0"/>
        </w:tabs>
        <w:jc w:val="center"/>
      </w:pPr>
      <w:r w:rsidRPr="00A779CB">
        <w:t>202</w:t>
      </w:r>
      <w:r w:rsidR="00484A16" w:rsidRPr="00A779CB">
        <w:t>6</w:t>
      </w:r>
      <w:r w:rsidRPr="00A779CB">
        <w:t xml:space="preserve"> m. </w:t>
      </w:r>
      <w:r w:rsidR="009C43C3" w:rsidRPr="00A779CB">
        <w:t>rug</w:t>
      </w:r>
      <w:r w:rsidR="00D445B8">
        <w:t>sėjo</w:t>
      </w:r>
      <w:r w:rsidRPr="00A779CB">
        <w:t xml:space="preserve"> </w:t>
      </w:r>
      <w:r w:rsidR="00584883">
        <w:t xml:space="preserve">17 </w:t>
      </w:r>
      <w:r w:rsidRPr="00A779CB">
        <w:t>d.</w:t>
      </w:r>
    </w:p>
    <w:p w14:paraId="765870B6" w14:textId="77777777" w:rsidR="002E1F99" w:rsidRPr="00A779CB" w:rsidRDefault="002E1F99" w:rsidP="002E1F99">
      <w:pPr>
        <w:tabs>
          <w:tab w:val="left" w:pos="0"/>
        </w:tabs>
        <w:jc w:val="center"/>
      </w:pPr>
      <w:r w:rsidRPr="00A779CB">
        <w:t>Jurbarkas</w:t>
      </w:r>
    </w:p>
    <w:p w14:paraId="3719722A" w14:textId="77777777" w:rsidR="002E1F99" w:rsidRPr="00A779CB" w:rsidRDefault="002E1F99" w:rsidP="002E1F99">
      <w:pPr>
        <w:tabs>
          <w:tab w:val="left" w:pos="0"/>
        </w:tabs>
        <w:jc w:val="center"/>
      </w:pPr>
    </w:p>
    <w:tbl>
      <w:tblPr>
        <w:tblW w:w="0" w:type="auto"/>
        <w:tblLook w:val="0000" w:firstRow="0" w:lastRow="0" w:firstColumn="0" w:lastColumn="0" w:noHBand="0" w:noVBand="0"/>
      </w:tblPr>
      <w:tblGrid>
        <w:gridCol w:w="9525"/>
      </w:tblGrid>
      <w:tr w:rsidR="00CB5D1A" w:rsidRPr="00A779CB" w14:paraId="5FD04479" w14:textId="77777777" w:rsidTr="00012A5F">
        <w:tc>
          <w:tcPr>
            <w:tcW w:w="9525" w:type="dxa"/>
          </w:tcPr>
          <w:p w14:paraId="663D7C23" w14:textId="77777777" w:rsidR="00CB5D1A" w:rsidRPr="00A779CB" w:rsidRDefault="00CB5D1A" w:rsidP="00F102A6">
            <w:pPr>
              <w:tabs>
                <w:tab w:val="left" w:pos="0"/>
              </w:tabs>
              <w:rPr>
                <w:b/>
                <w:bCs/>
                <w:sz w:val="22"/>
                <w:szCs w:val="22"/>
              </w:rPr>
            </w:pPr>
            <w:r w:rsidRPr="00A779CB">
              <w:rPr>
                <w:b/>
                <w:bCs/>
                <w:i/>
                <w:iCs/>
                <w:sz w:val="22"/>
                <w:szCs w:val="22"/>
              </w:rPr>
              <w:t>1. Parengto projekto tikslai ir uždaviniai.</w:t>
            </w:r>
          </w:p>
        </w:tc>
      </w:tr>
      <w:tr w:rsidR="00CB5D1A" w:rsidRPr="00A779CB" w14:paraId="485C4BCA" w14:textId="77777777" w:rsidTr="00012A5F">
        <w:tc>
          <w:tcPr>
            <w:tcW w:w="9525" w:type="dxa"/>
          </w:tcPr>
          <w:p w14:paraId="53DFB62A" w14:textId="77777777" w:rsidR="00CB5D1A" w:rsidRPr="00A779CB" w:rsidRDefault="00CB5D1A" w:rsidP="00F102A6">
            <w:pPr>
              <w:tabs>
                <w:tab w:val="left" w:pos="0"/>
              </w:tabs>
              <w:jc w:val="both"/>
              <w:rPr>
                <w:sz w:val="22"/>
                <w:szCs w:val="22"/>
              </w:rPr>
            </w:pPr>
            <w:r w:rsidRPr="00A779CB">
              <w:rPr>
                <w:sz w:val="22"/>
                <w:szCs w:val="22"/>
              </w:rPr>
              <w:t>Padidinti Jurbarko rajono savivaldybės biudžeto pajamų ir išlaidų planą papildomais valstybės ir savivaldybės biudžeto tiksliniais asignavimais.</w:t>
            </w:r>
          </w:p>
        </w:tc>
      </w:tr>
      <w:tr w:rsidR="00CB5D1A" w:rsidRPr="00A779CB" w14:paraId="485DABD2" w14:textId="77777777" w:rsidTr="00012A5F">
        <w:tc>
          <w:tcPr>
            <w:tcW w:w="9525" w:type="dxa"/>
          </w:tcPr>
          <w:p w14:paraId="17D458C1" w14:textId="77777777" w:rsidR="00CB5D1A" w:rsidRPr="00A779CB" w:rsidRDefault="00CB5D1A" w:rsidP="00F102A6">
            <w:pPr>
              <w:tabs>
                <w:tab w:val="left" w:pos="0"/>
              </w:tabs>
              <w:rPr>
                <w:b/>
                <w:bCs/>
                <w:sz w:val="22"/>
                <w:szCs w:val="22"/>
              </w:rPr>
            </w:pPr>
            <w:r w:rsidRPr="00A779CB">
              <w:rPr>
                <w:b/>
                <w:bCs/>
                <w:i/>
                <w:iCs/>
                <w:sz w:val="22"/>
                <w:szCs w:val="22"/>
              </w:rPr>
              <w:t>2. Kaip šiuo metu yra sureguliuoti projekte aptarti klausimai.</w:t>
            </w:r>
          </w:p>
        </w:tc>
      </w:tr>
      <w:tr w:rsidR="00CB5D1A" w:rsidRPr="00A779CB" w14:paraId="1B27BBEA" w14:textId="77777777" w:rsidTr="00012A5F">
        <w:tc>
          <w:tcPr>
            <w:tcW w:w="9525" w:type="dxa"/>
          </w:tcPr>
          <w:p w14:paraId="4C956A9C" w14:textId="6E2B1483" w:rsidR="00CB5D1A" w:rsidRPr="00A779CB" w:rsidRDefault="00CB5D1A" w:rsidP="00F102A6">
            <w:pPr>
              <w:jc w:val="both"/>
              <w:rPr>
                <w:sz w:val="22"/>
                <w:szCs w:val="22"/>
              </w:rPr>
            </w:pPr>
            <w:r w:rsidRPr="00A779CB">
              <w:rPr>
                <w:sz w:val="22"/>
                <w:szCs w:val="22"/>
              </w:rPr>
              <w:t>Jurbarko rajono savivaldybės 202</w:t>
            </w:r>
            <w:r w:rsidR="00484A16" w:rsidRPr="00A779CB">
              <w:rPr>
                <w:sz w:val="22"/>
                <w:szCs w:val="22"/>
              </w:rPr>
              <w:t>6</w:t>
            </w:r>
            <w:r w:rsidRPr="00A779CB">
              <w:rPr>
                <w:sz w:val="22"/>
                <w:szCs w:val="22"/>
              </w:rPr>
              <w:t xml:space="preserve"> m. biudžetas patvirtintas 202</w:t>
            </w:r>
            <w:r w:rsidR="00484A16" w:rsidRPr="00A779CB">
              <w:rPr>
                <w:sz w:val="22"/>
                <w:szCs w:val="22"/>
              </w:rPr>
              <w:t>6</w:t>
            </w:r>
            <w:r w:rsidRPr="00A779CB">
              <w:rPr>
                <w:sz w:val="22"/>
                <w:szCs w:val="22"/>
              </w:rPr>
              <w:t>-0</w:t>
            </w:r>
            <w:r w:rsidR="00B61E33" w:rsidRPr="00A779CB">
              <w:rPr>
                <w:sz w:val="22"/>
                <w:szCs w:val="22"/>
              </w:rPr>
              <w:t>2</w:t>
            </w:r>
            <w:r w:rsidRPr="00A779CB">
              <w:rPr>
                <w:sz w:val="22"/>
                <w:szCs w:val="22"/>
              </w:rPr>
              <w:t>-</w:t>
            </w:r>
            <w:r w:rsidR="00B61E33" w:rsidRPr="00A779CB">
              <w:rPr>
                <w:sz w:val="22"/>
                <w:szCs w:val="22"/>
              </w:rPr>
              <w:t>1</w:t>
            </w:r>
            <w:r w:rsidR="00484A16" w:rsidRPr="00A779CB">
              <w:rPr>
                <w:sz w:val="22"/>
                <w:szCs w:val="22"/>
              </w:rPr>
              <w:t>1</w:t>
            </w:r>
            <w:r w:rsidRPr="00A779CB">
              <w:rPr>
                <w:sz w:val="22"/>
                <w:szCs w:val="22"/>
              </w:rPr>
              <w:t xml:space="preserve"> sprendimu Nr. T2-</w:t>
            </w:r>
            <w:r w:rsidR="00B61E33" w:rsidRPr="00A779CB">
              <w:rPr>
                <w:sz w:val="22"/>
                <w:szCs w:val="22"/>
              </w:rPr>
              <w:t>3</w:t>
            </w:r>
            <w:r w:rsidR="00484A16" w:rsidRPr="00A779CB">
              <w:rPr>
                <w:sz w:val="22"/>
                <w:szCs w:val="22"/>
              </w:rPr>
              <w:t>5</w:t>
            </w:r>
            <w:r w:rsidRPr="00A779CB">
              <w:rPr>
                <w:sz w:val="22"/>
                <w:szCs w:val="22"/>
              </w:rPr>
              <w:t>.</w:t>
            </w:r>
          </w:p>
        </w:tc>
      </w:tr>
      <w:tr w:rsidR="00CB5D1A" w:rsidRPr="00A779CB" w14:paraId="40BDF79B" w14:textId="77777777" w:rsidTr="00012A5F">
        <w:tc>
          <w:tcPr>
            <w:tcW w:w="9525" w:type="dxa"/>
          </w:tcPr>
          <w:p w14:paraId="5E60C04B" w14:textId="77777777" w:rsidR="00CB5D1A" w:rsidRPr="00A779CB" w:rsidRDefault="00CB5D1A" w:rsidP="00F102A6">
            <w:pPr>
              <w:tabs>
                <w:tab w:val="left" w:pos="0"/>
              </w:tabs>
              <w:rPr>
                <w:b/>
                <w:bCs/>
                <w:i/>
                <w:iCs/>
                <w:sz w:val="22"/>
                <w:szCs w:val="22"/>
              </w:rPr>
            </w:pPr>
            <w:r w:rsidRPr="00A779CB">
              <w:rPr>
                <w:b/>
                <w:bCs/>
                <w:i/>
                <w:iCs/>
                <w:sz w:val="22"/>
                <w:szCs w:val="22"/>
              </w:rPr>
              <w:t>3. Kokių pozityvių rezultatų laukiama.</w:t>
            </w:r>
          </w:p>
        </w:tc>
      </w:tr>
      <w:tr w:rsidR="00CB5D1A" w:rsidRPr="00A779CB" w14:paraId="23E294F8" w14:textId="77777777" w:rsidTr="00012A5F">
        <w:tc>
          <w:tcPr>
            <w:tcW w:w="9525" w:type="dxa"/>
          </w:tcPr>
          <w:p w14:paraId="52D0C089" w14:textId="28F2D7AB" w:rsidR="008D39A5" w:rsidRPr="00A779CB" w:rsidRDefault="00CB5D1A" w:rsidP="00F102A6">
            <w:pPr>
              <w:pStyle w:val="Porat"/>
              <w:tabs>
                <w:tab w:val="clear" w:pos="4153"/>
                <w:tab w:val="clear" w:pos="8306"/>
              </w:tabs>
              <w:jc w:val="both"/>
              <w:rPr>
                <w:b/>
                <w:bCs/>
                <w:sz w:val="22"/>
                <w:szCs w:val="22"/>
                <w:u w:val="single"/>
              </w:rPr>
            </w:pPr>
            <w:r w:rsidRPr="00A779CB">
              <w:rPr>
                <w:b/>
                <w:bCs/>
                <w:sz w:val="22"/>
                <w:szCs w:val="22"/>
                <w:u w:val="single"/>
              </w:rPr>
              <w:t>Savivaldybės biudžeto pajamos ir išlaidos didinamos</w:t>
            </w:r>
            <w:r w:rsidR="00FD5D21" w:rsidRPr="00A779CB">
              <w:rPr>
                <w:b/>
                <w:bCs/>
                <w:sz w:val="22"/>
                <w:szCs w:val="22"/>
                <w:u w:val="single"/>
              </w:rPr>
              <w:t xml:space="preserve"> </w:t>
            </w:r>
            <w:r w:rsidR="004D7EC1">
              <w:rPr>
                <w:b/>
                <w:bCs/>
                <w:sz w:val="22"/>
                <w:szCs w:val="22"/>
                <w:u w:val="single"/>
              </w:rPr>
              <w:t>837</w:t>
            </w:r>
            <w:r w:rsidR="001D78A2" w:rsidRPr="00A779CB">
              <w:rPr>
                <w:b/>
                <w:bCs/>
                <w:sz w:val="22"/>
                <w:szCs w:val="22"/>
                <w:u w:val="single"/>
              </w:rPr>
              <w:t xml:space="preserve"> </w:t>
            </w:r>
            <w:r w:rsidR="004D7EC1">
              <w:rPr>
                <w:b/>
                <w:bCs/>
                <w:sz w:val="22"/>
                <w:szCs w:val="22"/>
                <w:u w:val="single"/>
              </w:rPr>
              <w:t>287</w:t>
            </w:r>
            <w:r w:rsidRPr="00A779CB">
              <w:rPr>
                <w:b/>
                <w:bCs/>
                <w:sz w:val="22"/>
                <w:szCs w:val="22"/>
                <w:u w:val="single"/>
              </w:rPr>
              <w:t xml:space="preserve"> Eur, iš jų:</w:t>
            </w:r>
          </w:p>
          <w:p w14:paraId="2D772FB2" w14:textId="297FC666" w:rsidR="008D39A5" w:rsidRDefault="00012A5F" w:rsidP="008D39A5">
            <w:pPr>
              <w:pStyle w:val="Porat"/>
              <w:numPr>
                <w:ilvl w:val="0"/>
                <w:numId w:val="8"/>
              </w:numPr>
              <w:tabs>
                <w:tab w:val="clear" w:pos="4153"/>
                <w:tab w:val="clear" w:pos="8306"/>
              </w:tabs>
              <w:jc w:val="both"/>
              <w:rPr>
                <w:sz w:val="22"/>
                <w:szCs w:val="22"/>
              </w:rPr>
            </w:pPr>
            <w:r>
              <w:rPr>
                <w:sz w:val="22"/>
                <w:szCs w:val="22"/>
              </w:rPr>
              <w:t>708</w:t>
            </w:r>
            <w:r w:rsidR="00E01D4E" w:rsidRPr="00A779CB">
              <w:rPr>
                <w:sz w:val="22"/>
                <w:szCs w:val="22"/>
              </w:rPr>
              <w:t xml:space="preserve"> </w:t>
            </w:r>
            <w:r>
              <w:rPr>
                <w:sz w:val="22"/>
                <w:szCs w:val="22"/>
              </w:rPr>
              <w:t>911</w:t>
            </w:r>
            <w:r w:rsidR="00084AD1" w:rsidRPr="00A779CB">
              <w:rPr>
                <w:sz w:val="22"/>
                <w:szCs w:val="22"/>
              </w:rPr>
              <w:t xml:space="preserve"> </w:t>
            </w:r>
            <w:r w:rsidR="008D39A5" w:rsidRPr="00A779CB">
              <w:rPr>
                <w:sz w:val="22"/>
                <w:szCs w:val="22"/>
              </w:rPr>
              <w:t xml:space="preserve">Eur Europos Sąjungos paramos lėšos projektams finansuoti (gautos lėšos </w:t>
            </w:r>
            <w:r w:rsidR="00883B02">
              <w:rPr>
                <w:sz w:val="22"/>
                <w:szCs w:val="22"/>
              </w:rPr>
              <w:t>8</w:t>
            </w:r>
            <w:r w:rsidR="008D39A5" w:rsidRPr="00A779CB">
              <w:rPr>
                <w:sz w:val="22"/>
                <w:szCs w:val="22"/>
              </w:rPr>
              <w:t xml:space="preserve"> projekt</w:t>
            </w:r>
            <w:r w:rsidR="00E2131F" w:rsidRPr="00A779CB">
              <w:rPr>
                <w:sz w:val="22"/>
                <w:szCs w:val="22"/>
              </w:rPr>
              <w:t>ams</w:t>
            </w:r>
            <w:r w:rsidR="008D39A5" w:rsidRPr="00A779CB">
              <w:rPr>
                <w:sz w:val="22"/>
                <w:szCs w:val="22"/>
              </w:rPr>
              <w:t xml:space="preserve"> vykdyti)</w:t>
            </w:r>
            <w:r w:rsidR="00A174FC" w:rsidRPr="00A779CB">
              <w:rPr>
                <w:sz w:val="22"/>
                <w:szCs w:val="22"/>
              </w:rPr>
              <w:t>.</w:t>
            </w:r>
          </w:p>
          <w:p w14:paraId="5BD866F8" w14:textId="77777777" w:rsidR="003317A1" w:rsidRDefault="003317A1" w:rsidP="003317A1">
            <w:pPr>
              <w:pStyle w:val="Porat"/>
              <w:tabs>
                <w:tab w:val="clear" w:pos="4153"/>
                <w:tab w:val="clear" w:pos="8306"/>
              </w:tabs>
              <w:ind w:left="720"/>
              <w:jc w:val="both"/>
              <w:rPr>
                <w:sz w:val="22"/>
                <w:szCs w:val="22"/>
              </w:rPr>
            </w:pPr>
          </w:p>
          <w:tbl>
            <w:tblPr>
              <w:tblStyle w:val="Lentelstinklelis"/>
              <w:tblW w:w="0" w:type="auto"/>
              <w:tblLook w:val="04A0" w:firstRow="1" w:lastRow="0" w:firstColumn="1" w:lastColumn="0" w:noHBand="0" w:noVBand="1"/>
            </w:tblPr>
            <w:tblGrid>
              <w:gridCol w:w="528"/>
              <w:gridCol w:w="4236"/>
              <w:gridCol w:w="1460"/>
              <w:gridCol w:w="3075"/>
            </w:tblGrid>
            <w:tr w:rsidR="003317A1" w14:paraId="415D2BCE" w14:textId="77777777" w:rsidTr="002F027E">
              <w:tc>
                <w:tcPr>
                  <w:tcW w:w="528" w:type="dxa"/>
                </w:tcPr>
                <w:p w14:paraId="1F862FC4" w14:textId="77777777" w:rsidR="003317A1" w:rsidRPr="00E94FFC" w:rsidRDefault="003317A1" w:rsidP="003317A1">
                  <w:pPr>
                    <w:jc w:val="center"/>
                    <w:rPr>
                      <w:sz w:val="22"/>
                      <w:szCs w:val="22"/>
                    </w:rPr>
                  </w:pPr>
                  <w:r w:rsidRPr="00E94FFC">
                    <w:rPr>
                      <w:sz w:val="22"/>
                      <w:szCs w:val="22"/>
                    </w:rPr>
                    <w:t>Eil.</w:t>
                  </w:r>
                </w:p>
                <w:p w14:paraId="79E33616" w14:textId="77777777" w:rsidR="003317A1" w:rsidRPr="00E94FFC" w:rsidRDefault="003317A1" w:rsidP="003317A1">
                  <w:pPr>
                    <w:jc w:val="center"/>
                    <w:rPr>
                      <w:sz w:val="22"/>
                      <w:szCs w:val="22"/>
                    </w:rPr>
                  </w:pPr>
                  <w:r w:rsidRPr="00E94FFC">
                    <w:rPr>
                      <w:sz w:val="22"/>
                      <w:szCs w:val="22"/>
                    </w:rPr>
                    <w:t>Nr.</w:t>
                  </w:r>
                </w:p>
                <w:p w14:paraId="1C9ED990" w14:textId="77777777" w:rsidR="003317A1" w:rsidRDefault="003317A1" w:rsidP="003317A1">
                  <w:pPr>
                    <w:pStyle w:val="Porat"/>
                    <w:tabs>
                      <w:tab w:val="clear" w:pos="4153"/>
                      <w:tab w:val="clear" w:pos="8306"/>
                    </w:tabs>
                    <w:jc w:val="center"/>
                    <w:rPr>
                      <w:sz w:val="22"/>
                      <w:szCs w:val="22"/>
                    </w:rPr>
                  </w:pPr>
                </w:p>
              </w:tc>
              <w:tc>
                <w:tcPr>
                  <w:tcW w:w="4236" w:type="dxa"/>
                </w:tcPr>
                <w:p w14:paraId="150D2EA0" w14:textId="77777777" w:rsidR="003317A1" w:rsidRDefault="003317A1" w:rsidP="003317A1">
                  <w:pPr>
                    <w:pStyle w:val="Porat"/>
                    <w:tabs>
                      <w:tab w:val="clear" w:pos="4153"/>
                      <w:tab w:val="clear" w:pos="8306"/>
                    </w:tabs>
                    <w:jc w:val="center"/>
                    <w:rPr>
                      <w:sz w:val="22"/>
                      <w:szCs w:val="22"/>
                    </w:rPr>
                  </w:pPr>
                  <w:r w:rsidRPr="00E94FFC">
                    <w:rPr>
                      <w:sz w:val="22"/>
                      <w:szCs w:val="22"/>
                    </w:rPr>
                    <w:t>Projekto pavadinimas</w:t>
                  </w:r>
                </w:p>
              </w:tc>
              <w:tc>
                <w:tcPr>
                  <w:tcW w:w="1460" w:type="dxa"/>
                </w:tcPr>
                <w:p w14:paraId="35C26447" w14:textId="6660A2FC" w:rsidR="003317A1" w:rsidRDefault="003317A1" w:rsidP="003317A1">
                  <w:pPr>
                    <w:pStyle w:val="Porat"/>
                    <w:tabs>
                      <w:tab w:val="clear" w:pos="4153"/>
                      <w:tab w:val="clear" w:pos="8306"/>
                    </w:tabs>
                    <w:jc w:val="center"/>
                    <w:rPr>
                      <w:sz w:val="22"/>
                      <w:szCs w:val="22"/>
                    </w:rPr>
                  </w:pPr>
                  <w:r w:rsidRPr="00E94FFC">
                    <w:rPr>
                      <w:sz w:val="22"/>
                      <w:szCs w:val="22"/>
                    </w:rPr>
                    <w:t>Gauta suma Europos Sąjungos ir kitos finansinės paramos lėšos projektams vykdyti</w:t>
                  </w:r>
                  <w:r w:rsidR="002F027E">
                    <w:rPr>
                      <w:sz w:val="22"/>
                      <w:szCs w:val="22"/>
                    </w:rPr>
                    <w:t xml:space="preserve"> (Eur)</w:t>
                  </w:r>
                </w:p>
              </w:tc>
              <w:tc>
                <w:tcPr>
                  <w:tcW w:w="3075" w:type="dxa"/>
                </w:tcPr>
                <w:p w14:paraId="7D8DBB73" w14:textId="77777777" w:rsidR="003317A1" w:rsidRDefault="003317A1" w:rsidP="003317A1">
                  <w:pPr>
                    <w:pStyle w:val="Porat"/>
                    <w:tabs>
                      <w:tab w:val="clear" w:pos="4153"/>
                      <w:tab w:val="clear" w:pos="8306"/>
                    </w:tabs>
                    <w:jc w:val="center"/>
                    <w:rPr>
                      <w:sz w:val="22"/>
                      <w:szCs w:val="22"/>
                    </w:rPr>
                  </w:pPr>
                  <w:r w:rsidRPr="00E94FFC">
                    <w:rPr>
                      <w:sz w:val="22"/>
                      <w:szCs w:val="22"/>
                    </w:rPr>
                    <w:t>Sprendimo 3 priede priemonė</w:t>
                  </w:r>
                </w:p>
              </w:tc>
            </w:tr>
            <w:tr w:rsidR="003317A1" w14:paraId="676DA215" w14:textId="77777777" w:rsidTr="002F027E">
              <w:tc>
                <w:tcPr>
                  <w:tcW w:w="528" w:type="dxa"/>
                </w:tcPr>
                <w:p w14:paraId="2E664F96" w14:textId="77777777" w:rsidR="003317A1" w:rsidRDefault="003317A1" w:rsidP="003317A1">
                  <w:pPr>
                    <w:pStyle w:val="Porat"/>
                    <w:tabs>
                      <w:tab w:val="clear" w:pos="4153"/>
                      <w:tab w:val="clear" w:pos="8306"/>
                    </w:tabs>
                    <w:jc w:val="both"/>
                    <w:rPr>
                      <w:sz w:val="22"/>
                      <w:szCs w:val="22"/>
                    </w:rPr>
                  </w:pPr>
                  <w:r w:rsidRPr="00E94FFC">
                    <w:rPr>
                      <w:sz w:val="22"/>
                      <w:szCs w:val="22"/>
                    </w:rPr>
                    <w:t>1.</w:t>
                  </w:r>
                </w:p>
              </w:tc>
              <w:tc>
                <w:tcPr>
                  <w:tcW w:w="4236" w:type="dxa"/>
                </w:tcPr>
                <w:p w14:paraId="2607E77D" w14:textId="5AE3B108" w:rsidR="003317A1" w:rsidRDefault="001308B3" w:rsidP="003317A1">
                  <w:pPr>
                    <w:pStyle w:val="Porat"/>
                    <w:tabs>
                      <w:tab w:val="clear" w:pos="4153"/>
                      <w:tab w:val="clear" w:pos="8306"/>
                    </w:tabs>
                    <w:jc w:val="both"/>
                    <w:rPr>
                      <w:sz w:val="22"/>
                      <w:szCs w:val="22"/>
                    </w:rPr>
                  </w:pPr>
                  <w:r w:rsidRPr="001308B3">
                    <w:rPr>
                      <w:sz w:val="22"/>
                      <w:szCs w:val="22"/>
                    </w:rPr>
                    <w:t>„</w:t>
                  </w:r>
                  <w:r w:rsidR="00E9116B" w:rsidRPr="00E9116B">
                    <w:rPr>
                      <w:sz w:val="22"/>
                      <w:szCs w:val="22"/>
                    </w:rPr>
                    <w:t>Universalaus dizaino elementų ir kitų inžinerinių priemonių įrengimas Jurbarko rajono savivaldybės BUM bei visos dienos mokyklos erdvių sukūrimas ir pritaikymas ikimokyklinio, priešmokyklinio, pradinio bei pagrindinio ugdymo programas vykdančiose Jurbarko rajono savivaldybės švietimo įstaigose</w:t>
                  </w:r>
                  <w:r w:rsidRPr="001308B3">
                    <w:rPr>
                      <w:sz w:val="22"/>
                      <w:szCs w:val="22"/>
                    </w:rPr>
                    <w:t>“</w:t>
                  </w:r>
                </w:p>
              </w:tc>
              <w:tc>
                <w:tcPr>
                  <w:tcW w:w="1460" w:type="dxa"/>
                </w:tcPr>
                <w:p w14:paraId="18487084" w14:textId="42106FD4" w:rsidR="003317A1" w:rsidRDefault="00E9116B" w:rsidP="003317A1">
                  <w:pPr>
                    <w:pStyle w:val="Porat"/>
                    <w:tabs>
                      <w:tab w:val="clear" w:pos="4153"/>
                      <w:tab w:val="clear" w:pos="8306"/>
                    </w:tabs>
                    <w:jc w:val="center"/>
                    <w:rPr>
                      <w:sz w:val="22"/>
                      <w:szCs w:val="22"/>
                    </w:rPr>
                  </w:pPr>
                  <w:r>
                    <w:rPr>
                      <w:sz w:val="22"/>
                      <w:szCs w:val="22"/>
                    </w:rPr>
                    <w:t>218 900</w:t>
                  </w:r>
                </w:p>
              </w:tc>
              <w:tc>
                <w:tcPr>
                  <w:tcW w:w="3075" w:type="dxa"/>
                </w:tcPr>
                <w:p w14:paraId="2E114415" w14:textId="77777777" w:rsidR="003317A1" w:rsidRDefault="003317A1" w:rsidP="003317A1">
                  <w:pPr>
                    <w:pStyle w:val="Porat"/>
                    <w:tabs>
                      <w:tab w:val="clear" w:pos="4153"/>
                      <w:tab w:val="clear" w:pos="8306"/>
                    </w:tabs>
                    <w:jc w:val="both"/>
                    <w:rPr>
                      <w:sz w:val="22"/>
                      <w:szCs w:val="22"/>
                    </w:rPr>
                  </w:pPr>
                  <w:r w:rsidRPr="00E94FFC">
                    <w:rPr>
                      <w:sz w:val="22"/>
                      <w:szCs w:val="22"/>
                    </w:rPr>
                    <w:t>01-01-11 Ikimokyklinio, priešmokyklinio ir bendrojo ugdymo aplinkos modernizavimas</w:t>
                  </w:r>
                </w:p>
              </w:tc>
            </w:tr>
            <w:tr w:rsidR="003317A1" w14:paraId="72E102B1" w14:textId="77777777" w:rsidTr="002F027E">
              <w:tc>
                <w:tcPr>
                  <w:tcW w:w="528" w:type="dxa"/>
                </w:tcPr>
                <w:p w14:paraId="73EFF244" w14:textId="77777777" w:rsidR="003317A1" w:rsidRDefault="003317A1" w:rsidP="003317A1">
                  <w:pPr>
                    <w:pStyle w:val="Porat"/>
                    <w:tabs>
                      <w:tab w:val="clear" w:pos="4153"/>
                      <w:tab w:val="clear" w:pos="8306"/>
                    </w:tabs>
                    <w:jc w:val="both"/>
                    <w:rPr>
                      <w:sz w:val="22"/>
                      <w:szCs w:val="22"/>
                    </w:rPr>
                  </w:pPr>
                  <w:r w:rsidRPr="00E94FFC">
                    <w:rPr>
                      <w:sz w:val="22"/>
                      <w:szCs w:val="22"/>
                    </w:rPr>
                    <w:t>2.</w:t>
                  </w:r>
                </w:p>
              </w:tc>
              <w:tc>
                <w:tcPr>
                  <w:tcW w:w="4236" w:type="dxa"/>
                </w:tcPr>
                <w:p w14:paraId="572E1775" w14:textId="6C0B5C5E" w:rsidR="003317A1" w:rsidRDefault="001308B3" w:rsidP="003317A1">
                  <w:pPr>
                    <w:pStyle w:val="Porat"/>
                    <w:tabs>
                      <w:tab w:val="clear" w:pos="4153"/>
                      <w:tab w:val="clear" w:pos="8306"/>
                    </w:tabs>
                    <w:jc w:val="both"/>
                    <w:rPr>
                      <w:sz w:val="22"/>
                      <w:szCs w:val="22"/>
                    </w:rPr>
                  </w:pPr>
                  <w:r w:rsidRPr="001308B3">
                    <w:rPr>
                      <w:sz w:val="22"/>
                      <w:szCs w:val="22"/>
                    </w:rPr>
                    <w:t>„</w:t>
                  </w:r>
                  <w:r w:rsidR="003317A1" w:rsidRPr="00E94FFC">
                    <w:rPr>
                      <w:sz w:val="22"/>
                      <w:szCs w:val="22"/>
                    </w:rPr>
                    <w:t>Tūkstantmečio mokyklos II</w:t>
                  </w:r>
                  <w:r w:rsidRPr="001308B3">
                    <w:rPr>
                      <w:sz w:val="22"/>
                      <w:szCs w:val="22"/>
                    </w:rPr>
                    <w:t>“</w:t>
                  </w:r>
                </w:p>
              </w:tc>
              <w:tc>
                <w:tcPr>
                  <w:tcW w:w="1460" w:type="dxa"/>
                </w:tcPr>
                <w:p w14:paraId="1E46CDFB" w14:textId="56427610" w:rsidR="003317A1" w:rsidRDefault="00012A5F" w:rsidP="003317A1">
                  <w:pPr>
                    <w:pStyle w:val="Porat"/>
                    <w:tabs>
                      <w:tab w:val="clear" w:pos="4153"/>
                      <w:tab w:val="clear" w:pos="8306"/>
                    </w:tabs>
                    <w:jc w:val="center"/>
                    <w:rPr>
                      <w:sz w:val="22"/>
                      <w:szCs w:val="22"/>
                    </w:rPr>
                  </w:pPr>
                  <w:r>
                    <w:rPr>
                      <w:sz w:val="22"/>
                      <w:szCs w:val="22"/>
                    </w:rPr>
                    <w:t>32</w:t>
                  </w:r>
                  <w:r w:rsidR="00E9116B">
                    <w:rPr>
                      <w:sz w:val="22"/>
                      <w:szCs w:val="22"/>
                    </w:rPr>
                    <w:t xml:space="preserve"> </w:t>
                  </w:r>
                  <w:r>
                    <w:rPr>
                      <w:sz w:val="22"/>
                      <w:szCs w:val="22"/>
                    </w:rPr>
                    <w:t>478</w:t>
                  </w:r>
                </w:p>
              </w:tc>
              <w:tc>
                <w:tcPr>
                  <w:tcW w:w="3075" w:type="dxa"/>
                </w:tcPr>
                <w:p w14:paraId="1D58CDEF" w14:textId="77777777" w:rsidR="003317A1" w:rsidRDefault="003317A1" w:rsidP="003317A1">
                  <w:pPr>
                    <w:pStyle w:val="Porat"/>
                    <w:tabs>
                      <w:tab w:val="clear" w:pos="4153"/>
                      <w:tab w:val="clear" w:pos="8306"/>
                    </w:tabs>
                    <w:jc w:val="both"/>
                    <w:rPr>
                      <w:sz w:val="22"/>
                      <w:szCs w:val="22"/>
                    </w:rPr>
                  </w:pPr>
                  <w:r w:rsidRPr="00E94FFC">
                    <w:rPr>
                      <w:sz w:val="22"/>
                      <w:szCs w:val="22"/>
                    </w:rPr>
                    <w:t>01-01-12 Švietimo ir mokymo kokybės gerinimas</w:t>
                  </w:r>
                </w:p>
              </w:tc>
            </w:tr>
            <w:tr w:rsidR="003317A1" w14:paraId="0C5C72F6" w14:textId="77777777" w:rsidTr="002F027E">
              <w:tc>
                <w:tcPr>
                  <w:tcW w:w="528" w:type="dxa"/>
                </w:tcPr>
                <w:p w14:paraId="3D313B55" w14:textId="77777777" w:rsidR="003317A1" w:rsidRDefault="003317A1" w:rsidP="003317A1">
                  <w:pPr>
                    <w:pStyle w:val="Porat"/>
                    <w:tabs>
                      <w:tab w:val="clear" w:pos="4153"/>
                      <w:tab w:val="clear" w:pos="8306"/>
                    </w:tabs>
                    <w:jc w:val="both"/>
                    <w:rPr>
                      <w:sz w:val="22"/>
                      <w:szCs w:val="22"/>
                    </w:rPr>
                  </w:pPr>
                  <w:r w:rsidRPr="00E94FFC">
                    <w:rPr>
                      <w:sz w:val="22"/>
                      <w:szCs w:val="22"/>
                    </w:rPr>
                    <w:t>3.</w:t>
                  </w:r>
                </w:p>
              </w:tc>
              <w:tc>
                <w:tcPr>
                  <w:tcW w:w="4236" w:type="dxa"/>
                </w:tcPr>
                <w:p w14:paraId="24BE0F9C" w14:textId="50218116" w:rsidR="003317A1" w:rsidRPr="002F027E" w:rsidRDefault="002F027E" w:rsidP="003317A1">
                  <w:pPr>
                    <w:pStyle w:val="Porat"/>
                    <w:tabs>
                      <w:tab w:val="clear" w:pos="4153"/>
                      <w:tab w:val="clear" w:pos="8306"/>
                    </w:tabs>
                    <w:jc w:val="both"/>
                    <w:rPr>
                      <w:sz w:val="22"/>
                      <w:szCs w:val="22"/>
                    </w:rPr>
                  </w:pPr>
                  <w:r w:rsidRPr="002F027E">
                    <w:rPr>
                      <w:sz w:val="22"/>
                      <w:szCs w:val="22"/>
                    </w:rPr>
                    <w:t>„Užsienio kilmės Lietuvos gyventojų integracijos procesų koordinavimo plėtra Lietuvos Respublikos savivaldybėse</w:t>
                  </w:r>
                  <w:r w:rsidR="001308B3" w:rsidRPr="001308B3">
                    <w:rPr>
                      <w:sz w:val="22"/>
                      <w:szCs w:val="22"/>
                    </w:rPr>
                    <w:t>“</w:t>
                  </w:r>
                </w:p>
              </w:tc>
              <w:tc>
                <w:tcPr>
                  <w:tcW w:w="1460" w:type="dxa"/>
                </w:tcPr>
                <w:p w14:paraId="2A69A472" w14:textId="4EF30431" w:rsidR="003317A1" w:rsidRDefault="002F027E" w:rsidP="003317A1">
                  <w:pPr>
                    <w:pStyle w:val="Porat"/>
                    <w:tabs>
                      <w:tab w:val="clear" w:pos="4153"/>
                      <w:tab w:val="clear" w:pos="8306"/>
                    </w:tabs>
                    <w:jc w:val="center"/>
                    <w:rPr>
                      <w:sz w:val="22"/>
                      <w:szCs w:val="22"/>
                    </w:rPr>
                  </w:pPr>
                  <w:r>
                    <w:rPr>
                      <w:sz w:val="22"/>
                      <w:szCs w:val="22"/>
                    </w:rPr>
                    <w:t>7 588</w:t>
                  </w:r>
                </w:p>
              </w:tc>
              <w:tc>
                <w:tcPr>
                  <w:tcW w:w="3075" w:type="dxa"/>
                </w:tcPr>
                <w:p w14:paraId="31D67BE9" w14:textId="77777777" w:rsidR="003317A1" w:rsidRDefault="003317A1" w:rsidP="003317A1">
                  <w:pPr>
                    <w:pStyle w:val="Porat"/>
                    <w:tabs>
                      <w:tab w:val="clear" w:pos="4153"/>
                      <w:tab w:val="clear" w:pos="8306"/>
                    </w:tabs>
                    <w:jc w:val="both"/>
                    <w:rPr>
                      <w:sz w:val="22"/>
                      <w:szCs w:val="22"/>
                    </w:rPr>
                  </w:pPr>
                  <w:r w:rsidRPr="00E94FFC">
                    <w:rPr>
                      <w:sz w:val="22"/>
                      <w:szCs w:val="22"/>
                    </w:rPr>
                    <w:t>01-02-01 Socialinių paslaugų teikimas</w:t>
                  </w:r>
                </w:p>
              </w:tc>
            </w:tr>
            <w:tr w:rsidR="003317A1" w14:paraId="333E1A75" w14:textId="77777777" w:rsidTr="002F027E">
              <w:tc>
                <w:tcPr>
                  <w:tcW w:w="528" w:type="dxa"/>
                </w:tcPr>
                <w:p w14:paraId="51B30EA0" w14:textId="77777777" w:rsidR="003317A1" w:rsidRDefault="003317A1" w:rsidP="003317A1">
                  <w:pPr>
                    <w:pStyle w:val="Porat"/>
                    <w:tabs>
                      <w:tab w:val="clear" w:pos="4153"/>
                      <w:tab w:val="clear" w:pos="8306"/>
                    </w:tabs>
                    <w:jc w:val="both"/>
                    <w:rPr>
                      <w:sz w:val="22"/>
                      <w:szCs w:val="22"/>
                    </w:rPr>
                  </w:pPr>
                  <w:r w:rsidRPr="00E94FFC">
                    <w:rPr>
                      <w:sz w:val="22"/>
                      <w:szCs w:val="22"/>
                    </w:rPr>
                    <w:t>4.</w:t>
                  </w:r>
                </w:p>
              </w:tc>
              <w:tc>
                <w:tcPr>
                  <w:tcW w:w="4236" w:type="dxa"/>
                </w:tcPr>
                <w:p w14:paraId="5D44DFFF" w14:textId="38DD4D58" w:rsidR="003317A1" w:rsidRPr="002F027E" w:rsidRDefault="002F027E" w:rsidP="003317A1">
                  <w:pPr>
                    <w:pStyle w:val="Porat"/>
                    <w:tabs>
                      <w:tab w:val="clear" w:pos="4153"/>
                      <w:tab w:val="clear" w:pos="8306"/>
                    </w:tabs>
                    <w:jc w:val="both"/>
                    <w:rPr>
                      <w:sz w:val="22"/>
                      <w:szCs w:val="22"/>
                    </w:rPr>
                  </w:pPr>
                  <w:r w:rsidRPr="002F027E">
                    <w:rPr>
                      <w:sz w:val="22"/>
                      <w:szCs w:val="22"/>
                    </w:rPr>
                    <w:t>„Socialinio būsto fondo ir apsaugoto būsto paslaugų plėtra Ju</w:t>
                  </w:r>
                  <w:r w:rsidR="001308B3">
                    <w:rPr>
                      <w:sz w:val="22"/>
                      <w:szCs w:val="22"/>
                    </w:rPr>
                    <w:t>r</w:t>
                  </w:r>
                  <w:r w:rsidRPr="002F027E">
                    <w:rPr>
                      <w:sz w:val="22"/>
                      <w:szCs w:val="22"/>
                    </w:rPr>
                    <w:t>barko rajono savivaldybėje“</w:t>
                  </w:r>
                </w:p>
              </w:tc>
              <w:tc>
                <w:tcPr>
                  <w:tcW w:w="1460" w:type="dxa"/>
                </w:tcPr>
                <w:p w14:paraId="36522B9B" w14:textId="60945B5A" w:rsidR="003317A1" w:rsidRDefault="002F027E" w:rsidP="003317A1">
                  <w:pPr>
                    <w:pStyle w:val="Porat"/>
                    <w:tabs>
                      <w:tab w:val="clear" w:pos="4153"/>
                      <w:tab w:val="clear" w:pos="8306"/>
                    </w:tabs>
                    <w:jc w:val="center"/>
                    <w:rPr>
                      <w:sz w:val="22"/>
                      <w:szCs w:val="22"/>
                    </w:rPr>
                  </w:pPr>
                  <w:r>
                    <w:rPr>
                      <w:sz w:val="22"/>
                      <w:szCs w:val="22"/>
                    </w:rPr>
                    <w:t>150 000</w:t>
                  </w:r>
                </w:p>
              </w:tc>
              <w:tc>
                <w:tcPr>
                  <w:tcW w:w="3075" w:type="dxa"/>
                </w:tcPr>
                <w:p w14:paraId="095F975A" w14:textId="77777777" w:rsidR="003317A1" w:rsidRDefault="003317A1" w:rsidP="003317A1">
                  <w:pPr>
                    <w:pStyle w:val="Porat"/>
                    <w:tabs>
                      <w:tab w:val="clear" w:pos="4153"/>
                      <w:tab w:val="clear" w:pos="8306"/>
                    </w:tabs>
                    <w:jc w:val="both"/>
                    <w:rPr>
                      <w:sz w:val="22"/>
                      <w:szCs w:val="22"/>
                    </w:rPr>
                  </w:pPr>
                  <w:r w:rsidRPr="00E94FFC">
                    <w:rPr>
                      <w:sz w:val="22"/>
                      <w:szCs w:val="22"/>
                    </w:rPr>
                    <w:t>01-02-01 Socialinių paslaugų teikimas</w:t>
                  </w:r>
                </w:p>
              </w:tc>
            </w:tr>
            <w:tr w:rsidR="003317A1" w14:paraId="41AF376A" w14:textId="77777777" w:rsidTr="002F027E">
              <w:tc>
                <w:tcPr>
                  <w:tcW w:w="528" w:type="dxa"/>
                </w:tcPr>
                <w:p w14:paraId="7089CE45" w14:textId="77777777" w:rsidR="003317A1" w:rsidRDefault="003317A1" w:rsidP="003317A1">
                  <w:pPr>
                    <w:pStyle w:val="Porat"/>
                    <w:tabs>
                      <w:tab w:val="clear" w:pos="4153"/>
                      <w:tab w:val="clear" w:pos="8306"/>
                    </w:tabs>
                    <w:jc w:val="both"/>
                    <w:rPr>
                      <w:sz w:val="22"/>
                      <w:szCs w:val="22"/>
                    </w:rPr>
                  </w:pPr>
                  <w:r w:rsidRPr="00E94FFC">
                    <w:rPr>
                      <w:sz w:val="22"/>
                      <w:szCs w:val="22"/>
                    </w:rPr>
                    <w:t>5.</w:t>
                  </w:r>
                </w:p>
              </w:tc>
              <w:tc>
                <w:tcPr>
                  <w:tcW w:w="4236" w:type="dxa"/>
                </w:tcPr>
                <w:p w14:paraId="71BB301D" w14:textId="0AE36189" w:rsidR="003317A1" w:rsidRPr="002F027E" w:rsidRDefault="001308B3" w:rsidP="003317A1">
                  <w:pPr>
                    <w:pStyle w:val="Porat"/>
                    <w:tabs>
                      <w:tab w:val="clear" w:pos="4153"/>
                      <w:tab w:val="clear" w:pos="8306"/>
                    </w:tabs>
                    <w:jc w:val="both"/>
                    <w:rPr>
                      <w:sz w:val="22"/>
                      <w:szCs w:val="22"/>
                    </w:rPr>
                  </w:pPr>
                  <w:r w:rsidRPr="001308B3">
                    <w:rPr>
                      <w:sz w:val="22"/>
                      <w:szCs w:val="22"/>
                    </w:rPr>
                    <w:t>„</w:t>
                  </w:r>
                  <w:r w:rsidR="002F027E" w:rsidRPr="002F027E">
                    <w:rPr>
                      <w:sz w:val="22"/>
                      <w:szCs w:val="22"/>
                    </w:rPr>
                    <w:t>Pagalba vaikams su negalia Lietuvoje</w:t>
                  </w:r>
                  <w:r w:rsidRPr="001308B3">
                    <w:rPr>
                      <w:sz w:val="22"/>
                      <w:szCs w:val="22"/>
                    </w:rPr>
                    <w:t>“</w:t>
                  </w:r>
                </w:p>
              </w:tc>
              <w:tc>
                <w:tcPr>
                  <w:tcW w:w="1460" w:type="dxa"/>
                </w:tcPr>
                <w:p w14:paraId="3531BCE6" w14:textId="76E05FE7" w:rsidR="003317A1" w:rsidRDefault="003317A1" w:rsidP="003317A1">
                  <w:pPr>
                    <w:pStyle w:val="Porat"/>
                    <w:tabs>
                      <w:tab w:val="clear" w:pos="4153"/>
                      <w:tab w:val="clear" w:pos="8306"/>
                    </w:tabs>
                    <w:jc w:val="center"/>
                    <w:rPr>
                      <w:sz w:val="22"/>
                      <w:szCs w:val="22"/>
                    </w:rPr>
                  </w:pPr>
                  <w:r w:rsidRPr="00E94FFC">
                    <w:rPr>
                      <w:sz w:val="22"/>
                      <w:szCs w:val="22"/>
                    </w:rPr>
                    <w:t>5</w:t>
                  </w:r>
                  <w:r w:rsidR="002F027E">
                    <w:rPr>
                      <w:sz w:val="22"/>
                      <w:szCs w:val="22"/>
                    </w:rPr>
                    <w:t>0</w:t>
                  </w:r>
                  <w:r w:rsidRPr="00E94FFC">
                    <w:rPr>
                      <w:sz w:val="22"/>
                      <w:szCs w:val="22"/>
                    </w:rPr>
                    <w:t xml:space="preserve"> </w:t>
                  </w:r>
                  <w:r w:rsidR="002F027E">
                    <w:rPr>
                      <w:sz w:val="22"/>
                      <w:szCs w:val="22"/>
                    </w:rPr>
                    <w:t>125</w:t>
                  </w:r>
                </w:p>
              </w:tc>
              <w:tc>
                <w:tcPr>
                  <w:tcW w:w="3075" w:type="dxa"/>
                </w:tcPr>
                <w:p w14:paraId="5028A0D7" w14:textId="55C1CB83" w:rsidR="003317A1" w:rsidRDefault="002F027E" w:rsidP="003317A1">
                  <w:pPr>
                    <w:pStyle w:val="Porat"/>
                    <w:tabs>
                      <w:tab w:val="clear" w:pos="4153"/>
                      <w:tab w:val="clear" w:pos="8306"/>
                    </w:tabs>
                    <w:jc w:val="both"/>
                    <w:rPr>
                      <w:sz w:val="22"/>
                      <w:szCs w:val="22"/>
                    </w:rPr>
                  </w:pPr>
                  <w:r w:rsidRPr="00E94FFC">
                    <w:rPr>
                      <w:sz w:val="22"/>
                      <w:szCs w:val="22"/>
                    </w:rPr>
                    <w:t>01-02-01 Socialinių paslaugų teikimas</w:t>
                  </w:r>
                </w:p>
              </w:tc>
            </w:tr>
            <w:tr w:rsidR="003317A1" w14:paraId="3B6CD225" w14:textId="77777777" w:rsidTr="002F027E">
              <w:tc>
                <w:tcPr>
                  <w:tcW w:w="528" w:type="dxa"/>
                </w:tcPr>
                <w:p w14:paraId="79EDB924" w14:textId="77777777" w:rsidR="003317A1" w:rsidRDefault="003317A1" w:rsidP="003317A1">
                  <w:pPr>
                    <w:pStyle w:val="Porat"/>
                    <w:tabs>
                      <w:tab w:val="clear" w:pos="4153"/>
                      <w:tab w:val="clear" w:pos="8306"/>
                    </w:tabs>
                    <w:jc w:val="both"/>
                    <w:rPr>
                      <w:sz w:val="22"/>
                      <w:szCs w:val="22"/>
                    </w:rPr>
                  </w:pPr>
                  <w:r>
                    <w:rPr>
                      <w:sz w:val="22"/>
                      <w:szCs w:val="22"/>
                    </w:rPr>
                    <w:t>6.</w:t>
                  </w:r>
                </w:p>
              </w:tc>
              <w:tc>
                <w:tcPr>
                  <w:tcW w:w="4236" w:type="dxa"/>
                </w:tcPr>
                <w:p w14:paraId="2FE49FE7" w14:textId="30620B4D" w:rsidR="003317A1" w:rsidRPr="002F027E" w:rsidRDefault="001308B3" w:rsidP="003317A1">
                  <w:pPr>
                    <w:pStyle w:val="Porat"/>
                    <w:tabs>
                      <w:tab w:val="clear" w:pos="4153"/>
                      <w:tab w:val="clear" w:pos="8306"/>
                    </w:tabs>
                    <w:jc w:val="both"/>
                    <w:rPr>
                      <w:sz w:val="22"/>
                      <w:szCs w:val="22"/>
                    </w:rPr>
                  </w:pPr>
                  <w:r w:rsidRPr="001308B3">
                    <w:rPr>
                      <w:sz w:val="22"/>
                      <w:szCs w:val="22"/>
                    </w:rPr>
                    <w:t>„</w:t>
                  </w:r>
                  <w:r w:rsidR="002F027E" w:rsidRPr="002F027E">
                    <w:rPr>
                      <w:sz w:val="22"/>
                      <w:szCs w:val="22"/>
                    </w:rPr>
                    <w:t>Ilgalaikės priežiūros paslaugų plėtra Jurbarko  rajono savivaldybėje</w:t>
                  </w:r>
                  <w:r w:rsidRPr="001308B3">
                    <w:rPr>
                      <w:sz w:val="22"/>
                      <w:szCs w:val="22"/>
                    </w:rPr>
                    <w:t>“</w:t>
                  </w:r>
                  <w:r w:rsidR="002F027E" w:rsidRPr="002F027E">
                    <w:rPr>
                      <w:sz w:val="22"/>
                      <w:szCs w:val="22"/>
                    </w:rPr>
                    <w:t xml:space="preserve"> </w:t>
                  </w:r>
                </w:p>
              </w:tc>
              <w:tc>
                <w:tcPr>
                  <w:tcW w:w="1460" w:type="dxa"/>
                </w:tcPr>
                <w:p w14:paraId="70D72447" w14:textId="06B3C504" w:rsidR="003317A1" w:rsidRDefault="002F027E" w:rsidP="003317A1">
                  <w:pPr>
                    <w:pStyle w:val="Porat"/>
                    <w:tabs>
                      <w:tab w:val="clear" w:pos="4153"/>
                      <w:tab w:val="clear" w:pos="8306"/>
                    </w:tabs>
                    <w:jc w:val="center"/>
                    <w:rPr>
                      <w:sz w:val="22"/>
                      <w:szCs w:val="22"/>
                    </w:rPr>
                  </w:pPr>
                  <w:r>
                    <w:rPr>
                      <w:sz w:val="22"/>
                      <w:szCs w:val="22"/>
                    </w:rPr>
                    <w:t>72 054</w:t>
                  </w:r>
                </w:p>
              </w:tc>
              <w:tc>
                <w:tcPr>
                  <w:tcW w:w="3075" w:type="dxa"/>
                </w:tcPr>
                <w:p w14:paraId="08979CF3" w14:textId="77777777" w:rsidR="003317A1" w:rsidRDefault="003317A1" w:rsidP="003317A1">
                  <w:pPr>
                    <w:pStyle w:val="Porat"/>
                    <w:tabs>
                      <w:tab w:val="clear" w:pos="4153"/>
                      <w:tab w:val="clear" w:pos="8306"/>
                    </w:tabs>
                    <w:jc w:val="both"/>
                    <w:rPr>
                      <w:sz w:val="22"/>
                      <w:szCs w:val="22"/>
                    </w:rPr>
                  </w:pPr>
                  <w:r w:rsidRPr="00E94FFC">
                    <w:rPr>
                      <w:sz w:val="22"/>
                      <w:szCs w:val="22"/>
                    </w:rPr>
                    <w:t>01-03-02 Asmens sveikatos priežiūros paslaugų kokybės ir prieinamumo didinimas</w:t>
                  </w:r>
                </w:p>
              </w:tc>
            </w:tr>
            <w:tr w:rsidR="00012A5F" w14:paraId="29BAE1CA" w14:textId="77777777" w:rsidTr="002F027E">
              <w:tc>
                <w:tcPr>
                  <w:tcW w:w="528" w:type="dxa"/>
                </w:tcPr>
                <w:p w14:paraId="4880A029" w14:textId="7973BC6C" w:rsidR="00012A5F" w:rsidRPr="00E94FFC" w:rsidRDefault="00012A5F" w:rsidP="003317A1">
                  <w:pPr>
                    <w:pStyle w:val="Porat"/>
                    <w:tabs>
                      <w:tab w:val="clear" w:pos="4153"/>
                      <w:tab w:val="clear" w:pos="8306"/>
                    </w:tabs>
                    <w:jc w:val="center"/>
                    <w:rPr>
                      <w:sz w:val="22"/>
                      <w:szCs w:val="22"/>
                    </w:rPr>
                  </w:pPr>
                  <w:r>
                    <w:rPr>
                      <w:sz w:val="22"/>
                      <w:szCs w:val="22"/>
                    </w:rPr>
                    <w:lastRenderedPageBreak/>
                    <w:t>7.</w:t>
                  </w:r>
                </w:p>
              </w:tc>
              <w:tc>
                <w:tcPr>
                  <w:tcW w:w="4236" w:type="dxa"/>
                </w:tcPr>
                <w:p w14:paraId="098D11A0" w14:textId="02D31A98" w:rsidR="00012A5F" w:rsidRDefault="00012A5F" w:rsidP="00012A5F">
                  <w:pPr>
                    <w:pStyle w:val="Porat"/>
                    <w:tabs>
                      <w:tab w:val="clear" w:pos="4153"/>
                      <w:tab w:val="clear" w:pos="8306"/>
                    </w:tabs>
                    <w:rPr>
                      <w:sz w:val="22"/>
                      <w:szCs w:val="22"/>
                    </w:rPr>
                  </w:pPr>
                  <w:r w:rsidRPr="001308B3">
                    <w:rPr>
                      <w:sz w:val="22"/>
                      <w:szCs w:val="22"/>
                    </w:rPr>
                    <w:t>„</w:t>
                  </w:r>
                  <w:r w:rsidRPr="00012A5F">
                    <w:rPr>
                      <w:sz w:val="22"/>
                      <w:szCs w:val="22"/>
                    </w:rPr>
                    <w:t>Naujų ikimokyklinio ugdymo vietų kūrimas Jurbarko rajono savivaldybėje</w:t>
                  </w:r>
                  <w:r w:rsidRPr="001308B3">
                    <w:rPr>
                      <w:sz w:val="22"/>
                      <w:szCs w:val="22"/>
                    </w:rPr>
                    <w:t>“</w:t>
                  </w:r>
                </w:p>
              </w:tc>
              <w:tc>
                <w:tcPr>
                  <w:tcW w:w="1460" w:type="dxa"/>
                </w:tcPr>
                <w:p w14:paraId="03E9DA9B" w14:textId="32359112" w:rsidR="00012A5F" w:rsidRDefault="00012A5F" w:rsidP="003317A1">
                  <w:pPr>
                    <w:pStyle w:val="Porat"/>
                    <w:tabs>
                      <w:tab w:val="clear" w:pos="4153"/>
                      <w:tab w:val="clear" w:pos="8306"/>
                    </w:tabs>
                    <w:jc w:val="center"/>
                    <w:rPr>
                      <w:sz w:val="22"/>
                      <w:szCs w:val="22"/>
                    </w:rPr>
                  </w:pPr>
                  <w:r>
                    <w:rPr>
                      <w:sz w:val="22"/>
                      <w:szCs w:val="22"/>
                    </w:rPr>
                    <w:t xml:space="preserve">68 </w:t>
                  </w:r>
                  <w:r w:rsidR="004D7EC1">
                    <w:rPr>
                      <w:sz w:val="22"/>
                      <w:szCs w:val="22"/>
                    </w:rPr>
                    <w:t>421</w:t>
                  </w:r>
                </w:p>
              </w:tc>
              <w:tc>
                <w:tcPr>
                  <w:tcW w:w="3075" w:type="dxa"/>
                </w:tcPr>
                <w:p w14:paraId="3D74179E" w14:textId="09EDA7C4" w:rsidR="00012A5F" w:rsidRPr="00E94FFC" w:rsidRDefault="004D7EC1" w:rsidP="004D7EC1">
                  <w:pPr>
                    <w:pStyle w:val="Porat"/>
                    <w:tabs>
                      <w:tab w:val="clear" w:pos="4153"/>
                      <w:tab w:val="clear" w:pos="8306"/>
                    </w:tabs>
                    <w:jc w:val="both"/>
                    <w:rPr>
                      <w:sz w:val="22"/>
                      <w:szCs w:val="22"/>
                    </w:rPr>
                  </w:pPr>
                  <w:r w:rsidRPr="00E94FFC">
                    <w:rPr>
                      <w:sz w:val="22"/>
                      <w:szCs w:val="22"/>
                    </w:rPr>
                    <w:t>01-01-11 Ikimokyklinio, priešmokyklinio ir bendrojo ugdymo aplinkos modernizavimas</w:t>
                  </w:r>
                </w:p>
              </w:tc>
            </w:tr>
            <w:tr w:rsidR="00012A5F" w14:paraId="01FCB176" w14:textId="77777777" w:rsidTr="002F027E">
              <w:tc>
                <w:tcPr>
                  <w:tcW w:w="528" w:type="dxa"/>
                </w:tcPr>
                <w:p w14:paraId="5F1D7A4F" w14:textId="24C0B4C6" w:rsidR="00012A5F" w:rsidRPr="00E94FFC" w:rsidRDefault="00012A5F" w:rsidP="003317A1">
                  <w:pPr>
                    <w:pStyle w:val="Porat"/>
                    <w:tabs>
                      <w:tab w:val="clear" w:pos="4153"/>
                      <w:tab w:val="clear" w:pos="8306"/>
                    </w:tabs>
                    <w:jc w:val="center"/>
                    <w:rPr>
                      <w:sz w:val="22"/>
                      <w:szCs w:val="22"/>
                    </w:rPr>
                  </w:pPr>
                  <w:r>
                    <w:rPr>
                      <w:sz w:val="22"/>
                      <w:szCs w:val="22"/>
                    </w:rPr>
                    <w:t>8.</w:t>
                  </w:r>
                </w:p>
              </w:tc>
              <w:tc>
                <w:tcPr>
                  <w:tcW w:w="4236" w:type="dxa"/>
                </w:tcPr>
                <w:p w14:paraId="08EA11C1" w14:textId="3360171B" w:rsidR="00012A5F" w:rsidRDefault="00012A5F" w:rsidP="00012A5F">
                  <w:pPr>
                    <w:pStyle w:val="Porat"/>
                    <w:tabs>
                      <w:tab w:val="clear" w:pos="4153"/>
                      <w:tab w:val="clear" w:pos="8306"/>
                    </w:tabs>
                    <w:rPr>
                      <w:sz w:val="22"/>
                      <w:szCs w:val="22"/>
                    </w:rPr>
                  </w:pPr>
                  <w:r w:rsidRPr="001308B3">
                    <w:rPr>
                      <w:sz w:val="22"/>
                      <w:szCs w:val="22"/>
                    </w:rPr>
                    <w:t>„</w:t>
                  </w:r>
                  <w:r w:rsidRPr="00012A5F">
                    <w:rPr>
                      <w:sz w:val="22"/>
                      <w:szCs w:val="22"/>
                    </w:rPr>
                    <w:t xml:space="preserve">Jurbarko rajono </w:t>
                  </w:r>
                  <w:proofErr w:type="spellStart"/>
                  <w:r w:rsidRPr="00012A5F">
                    <w:rPr>
                      <w:sz w:val="22"/>
                      <w:szCs w:val="22"/>
                    </w:rPr>
                    <w:t>bevariklio</w:t>
                  </w:r>
                  <w:proofErr w:type="spellEnd"/>
                  <w:r w:rsidRPr="00012A5F">
                    <w:rPr>
                      <w:sz w:val="22"/>
                      <w:szCs w:val="22"/>
                    </w:rPr>
                    <w:t xml:space="preserve"> transporto infrastruktūros įrengimas</w:t>
                  </w:r>
                  <w:r w:rsidRPr="001308B3">
                    <w:rPr>
                      <w:sz w:val="22"/>
                      <w:szCs w:val="22"/>
                    </w:rPr>
                    <w:t>“</w:t>
                  </w:r>
                </w:p>
              </w:tc>
              <w:tc>
                <w:tcPr>
                  <w:tcW w:w="1460" w:type="dxa"/>
                </w:tcPr>
                <w:p w14:paraId="16B7BF8E" w14:textId="763E909A" w:rsidR="00012A5F" w:rsidRDefault="00012A5F" w:rsidP="003317A1">
                  <w:pPr>
                    <w:pStyle w:val="Porat"/>
                    <w:tabs>
                      <w:tab w:val="clear" w:pos="4153"/>
                      <w:tab w:val="clear" w:pos="8306"/>
                    </w:tabs>
                    <w:jc w:val="center"/>
                    <w:rPr>
                      <w:sz w:val="22"/>
                      <w:szCs w:val="22"/>
                    </w:rPr>
                  </w:pPr>
                  <w:r>
                    <w:rPr>
                      <w:sz w:val="22"/>
                      <w:szCs w:val="22"/>
                    </w:rPr>
                    <w:t>109 345</w:t>
                  </w:r>
                </w:p>
              </w:tc>
              <w:tc>
                <w:tcPr>
                  <w:tcW w:w="3075" w:type="dxa"/>
                </w:tcPr>
                <w:p w14:paraId="223C6508" w14:textId="30090701" w:rsidR="00012A5F" w:rsidRPr="00E94FFC" w:rsidRDefault="004D7EC1" w:rsidP="004D7EC1">
                  <w:pPr>
                    <w:pStyle w:val="Porat"/>
                    <w:tabs>
                      <w:tab w:val="clear" w:pos="4153"/>
                      <w:tab w:val="clear" w:pos="8306"/>
                    </w:tabs>
                    <w:jc w:val="both"/>
                    <w:rPr>
                      <w:sz w:val="22"/>
                      <w:szCs w:val="22"/>
                    </w:rPr>
                  </w:pPr>
                  <w:r w:rsidRPr="004D7EC1">
                    <w:rPr>
                      <w:sz w:val="22"/>
                      <w:szCs w:val="22"/>
                    </w:rPr>
                    <w:t>02-01-04 Švaros, tvarkos ir saugumo viešojo naudojimo teritorijose užtikrinimas</w:t>
                  </w:r>
                </w:p>
              </w:tc>
            </w:tr>
            <w:tr w:rsidR="003317A1" w14:paraId="04D6717A" w14:textId="77777777" w:rsidTr="002F027E">
              <w:tc>
                <w:tcPr>
                  <w:tcW w:w="528" w:type="dxa"/>
                </w:tcPr>
                <w:p w14:paraId="09BE9121" w14:textId="77777777" w:rsidR="003317A1" w:rsidRDefault="003317A1" w:rsidP="003317A1">
                  <w:pPr>
                    <w:pStyle w:val="Porat"/>
                    <w:tabs>
                      <w:tab w:val="clear" w:pos="4153"/>
                      <w:tab w:val="clear" w:pos="8306"/>
                    </w:tabs>
                    <w:jc w:val="center"/>
                    <w:rPr>
                      <w:sz w:val="22"/>
                      <w:szCs w:val="22"/>
                    </w:rPr>
                  </w:pPr>
                  <w:r w:rsidRPr="00E94FFC">
                    <w:rPr>
                      <w:sz w:val="22"/>
                      <w:szCs w:val="22"/>
                    </w:rPr>
                    <w:t>X</w:t>
                  </w:r>
                </w:p>
              </w:tc>
              <w:tc>
                <w:tcPr>
                  <w:tcW w:w="4236" w:type="dxa"/>
                </w:tcPr>
                <w:p w14:paraId="6ED264D2" w14:textId="0360E64E" w:rsidR="003317A1" w:rsidRDefault="001308B3" w:rsidP="003317A1">
                  <w:pPr>
                    <w:pStyle w:val="Porat"/>
                    <w:tabs>
                      <w:tab w:val="clear" w:pos="4153"/>
                      <w:tab w:val="clear" w:pos="8306"/>
                    </w:tabs>
                    <w:jc w:val="right"/>
                    <w:rPr>
                      <w:sz w:val="22"/>
                      <w:szCs w:val="22"/>
                    </w:rPr>
                  </w:pPr>
                  <w:r>
                    <w:rPr>
                      <w:sz w:val="22"/>
                      <w:szCs w:val="22"/>
                    </w:rPr>
                    <w:t>Iš v</w:t>
                  </w:r>
                  <w:r w:rsidR="003317A1" w:rsidRPr="00E94FFC">
                    <w:rPr>
                      <w:sz w:val="22"/>
                      <w:szCs w:val="22"/>
                    </w:rPr>
                    <w:t>iso</w:t>
                  </w:r>
                </w:p>
              </w:tc>
              <w:tc>
                <w:tcPr>
                  <w:tcW w:w="1460" w:type="dxa"/>
                </w:tcPr>
                <w:p w14:paraId="1872B138" w14:textId="48DF8389" w:rsidR="003317A1" w:rsidRDefault="00012A5F" w:rsidP="003317A1">
                  <w:pPr>
                    <w:pStyle w:val="Porat"/>
                    <w:tabs>
                      <w:tab w:val="clear" w:pos="4153"/>
                      <w:tab w:val="clear" w:pos="8306"/>
                    </w:tabs>
                    <w:jc w:val="center"/>
                    <w:rPr>
                      <w:sz w:val="22"/>
                      <w:szCs w:val="22"/>
                    </w:rPr>
                  </w:pPr>
                  <w:r>
                    <w:rPr>
                      <w:sz w:val="22"/>
                      <w:szCs w:val="22"/>
                    </w:rPr>
                    <w:t>708</w:t>
                  </w:r>
                  <w:r w:rsidR="002F027E">
                    <w:rPr>
                      <w:sz w:val="22"/>
                      <w:szCs w:val="22"/>
                    </w:rPr>
                    <w:t xml:space="preserve"> </w:t>
                  </w:r>
                  <w:r>
                    <w:rPr>
                      <w:sz w:val="22"/>
                      <w:szCs w:val="22"/>
                    </w:rPr>
                    <w:t>911</w:t>
                  </w:r>
                </w:p>
              </w:tc>
              <w:tc>
                <w:tcPr>
                  <w:tcW w:w="3075" w:type="dxa"/>
                </w:tcPr>
                <w:p w14:paraId="03057E99" w14:textId="77777777" w:rsidR="003317A1" w:rsidRDefault="003317A1" w:rsidP="003317A1">
                  <w:pPr>
                    <w:pStyle w:val="Porat"/>
                    <w:tabs>
                      <w:tab w:val="clear" w:pos="4153"/>
                      <w:tab w:val="clear" w:pos="8306"/>
                    </w:tabs>
                    <w:jc w:val="center"/>
                    <w:rPr>
                      <w:sz w:val="22"/>
                      <w:szCs w:val="22"/>
                    </w:rPr>
                  </w:pPr>
                  <w:r w:rsidRPr="00E94FFC">
                    <w:rPr>
                      <w:sz w:val="22"/>
                      <w:szCs w:val="22"/>
                    </w:rPr>
                    <w:t>X</w:t>
                  </w:r>
                </w:p>
              </w:tc>
            </w:tr>
          </w:tbl>
          <w:p w14:paraId="6F5632D5" w14:textId="77777777" w:rsidR="003317A1" w:rsidRDefault="003317A1" w:rsidP="003317A1">
            <w:pPr>
              <w:pStyle w:val="Porat"/>
              <w:tabs>
                <w:tab w:val="clear" w:pos="4153"/>
                <w:tab w:val="clear" w:pos="8306"/>
              </w:tabs>
              <w:ind w:left="720"/>
              <w:jc w:val="both"/>
              <w:rPr>
                <w:sz w:val="22"/>
                <w:szCs w:val="22"/>
              </w:rPr>
            </w:pPr>
          </w:p>
          <w:p w14:paraId="00D9A7B6" w14:textId="77777777" w:rsidR="003317A1" w:rsidRPr="00A779CB" w:rsidRDefault="003317A1" w:rsidP="003317A1">
            <w:pPr>
              <w:pStyle w:val="Porat"/>
              <w:tabs>
                <w:tab w:val="clear" w:pos="4153"/>
                <w:tab w:val="clear" w:pos="8306"/>
              </w:tabs>
              <w:ind w:left="720"/>
              <w:jc w:val="both"/>
              <w:rPr>
                <w:sz w:val="22"/>
                <w:szCs w:val="22"/>
              </w:rPr>
            </w:pPr>
          </w:p>
          <w:p w14:paraId="60A85457" w14:textId="376FF4A9" w:rsidR="00B267DB" w:rsidRPr="00A779CB" w:rsidRDefault="00310764" w:rsidP="00B267DB">
            <w:pPr>
              <w:pStyle w:val="Porat"/>
              <w:numPr>
                <w:ilvl w:val="0"/>
                <w:numId w:val="8"/>
              </w:numPr>
              <w:tabs>
                <w:tab w:val="clear" w:pos="4153"/>
                <w:tab w:val="clear" w:pos="8306"/>
              </w:tabs>
              <w:jc w:val="both"/>
              <w:rPr>
                <w:sz w:val="22"/>
                <w:szCs w:val="22"/>
              </w:rPr>
            </w:pPr>
            <w:r>
              <w:rPr>
                <w:sz w:val="22"/>
                <w:szCs w:val="22"/>
              </w:rPr>
              <w:t>53 710 Eur savivaldybės lėšos planuojamos gauti iš gyventojų pajamų mokesčio</w:t>
            </w:r>
            <w:r w:rsidR="001308B3">
              <w:rPr>
                <w:sz w:val="22"/>
                <w:szCs w:val="22"/>
              </w:rPr>
              <w:t>.</w:t>
            </w:r>
            <w:r w:rsidRPr="00A779CB">
              <w:rPr>
                <w:sz w:val="22"/>
                <w:szCs w:val="22"/>
              </w:rPr>
              <w:t xml:space="preserve"> </w:t>
            </w:r>
            <w:r w:rsidR="00B267DB" w:rsidRPr="00A779CB">
              <w:rPr>
                <w:sz w:val="22"/>
                <w:szCs w:val="22"/>
              </w:rPr>
              <w:t>Šios lėšos bus skirtos</w:t>
            </w:r>
            <w:r w:rsidR="00A174FC" w:rsidRPr="00A779CB">
              <w:rPr>
                <w:sz w:val="22"/>
                <w:szCs w:val="22"/>
              </w:rPr>
              <w:t xml:space="preserve">: </w:t>
            </w:r>
            <w:r>
              <w:rPr>
                <w:sz w:val="22"/>
                <w:szCs w:val="22"/>
              </w:rPr>
              <w:t>melioracijos fondui finansuoti</w:t>
            </w:r>
            <w:r w:rsidR="00B267DB" w:rsidRPr="00A779CB">
              <w:rPr>
                <w:sz w:val="22"/>
                <w:szCs w:val="22"/>
              </w:rPr>
              <w:t xml:space="preserve"> </w:t>
            </w:r>
            <w:r w:rsidR="00A174FC" w:rsidRPr="00A779CB">
              <w:rPr>
                <w:sz w:val="22"/>
                <w:szCs w:val="22"/>
              </w:rPr>
              <w:t>(</w:t>
            </w:r>
            <w:r>
              <w:rPr>
                <w:sz w:val="22"/>
                <w:szCs w:val="22"/>
              </w:rPr>
              <w:t>20</w:t>
            </w:r>
            <w:r w:rsidR="00B267DB" w:rsidRPr="00A779CB">
              <w:rPr>
                <w:sz w:val="22"/>
                <w:szCs w:val="22"/>
              </w:rPr>
              <w:t xml:space="preserve"> </w:t>
            </w:r>
            <w:r>
              <w:rPr>
                <w:sz w:val="22"/>
                <w:szCs w:val="22"/>
              </w:rPr>
              <w:t>000</w:t>
            </w:r>
            <w:r w:rsidR="00B267DB" w:rsidRPr="00A779CB">
              <w:rPr>
                <w:sz w:val="22"/>
                <w:szCs w:val="22"/>
              </w:rPr>
              <w:t xml:space="preserve"> Eur</w:t>
            </w:r>
            <w:r>
              <w:rPr>
                <w:sz w:val="22"/>
                <w:szCs w:val="22"/>
              </w:rPr>
              <w:t xml:space="preserve"> pagal 2026-08-27 sprendimą Nr.T2-190</w:t>
            </w:r>
            <w:r w:rsidR="00A174FC" w:rsidRPr="00A779CB">
              <w:rPr>
                <w:sz w:val="22"/>
                <w:szCs w:val="22"/>
              </w:rPr>
              <w:t>)</w:t>
            </w:r>
            <w:r w:rsidR="00B267DB" w:rsidRPr="00A779CB">
              <w:rPr>
                <w:sz w:val="22"/>
                <w:szCs w:val="22"/>
              </w:rPr>
              <w:t xml:space="preserve">, </w:t>
            </w:r>
            <w:r>
              <w:rPr>
                <w:sz w:val="22"/>
                <w:szCs w:val="22"/>
              </w:rPr>
              <w:t>žemės sklyp</w:t>
            </w:r>
            <w:r w:rsidR="00D445B8">
              <w:rPr>
                <w:sz w:val="22"/>
                <w:szCs w:val="22"/>
              </w:rPr>
              <w:t>ams</w:t>
            </w:r>
            <w:r>
              <w:rPr>
                <w:sz w:val="22"/>
                <w:szCs w:val="22"/>
              </w:rPr>
              <w:t xml:space="preserve"> su statiniais įsigyti</w:t>
            </w:r>
            <w:r w:rsidR="00B267DB" w:rsidRPr="00A779CB">
              <w:rPr>
                <w:sz w:val="22"/>
                <w:szCs w:val="22"/>
              </w:rPr>
              <w:t xml:space="preserve"> </w:t>
            </w:r>
            <w:r w:rsidR="00A174FC" w:rsidRPr="00A779CB">
              <w:rPr>
                <w:sz w:val="22"/>
                <w:szCs w:val="22"/>
              </w:rPr>
              <w:t>(</w:t>
            </w:r>
            <w:r w:rsidR="00561576">
              <w:rPr>
                <w:sz w:val="22"/>
                <w:szCs w:val="22"/>
              </w:rPr>
              <w:t>14</w:t>
            </w:r>
            <w:r w:rsidR="00B267DB" w:rsidRPr="00A779CB">
              <w:rPr>
                <w:sz w:val="22"/>
                <w:szCs w:val="22"/>
              </w:rPr>
              <w:t xml:space="preserve"> </w:t>
            </w:r>
            <w:r w:rsidR="00561576">
              <w:rPr>
                <w:sz w:val="22"/>
                <w:szCs w:val="22"/>
              </w:rPr>
              <w:t>000</w:t>
            </w:r>
            <w:r w:rsidR="00B267DB" w:rsidRPr="00A779CB">
              <w:rPr>
                <w:sz w:val="22"/>
                <w:szCs w:val="22"/>
              </w:rPr>
              <w:t xml:space="preserve"> Eur</w:t>
            </w:r>
            <w:r w:rsidR="00561576">
              <w:rPr>
                <w:sz w:val="22"/>
                <w:szCs w:val="22"/>
              </w:rPr>
              <w:t xml:space="preserve"> pagal 2026-08-27 sprendimus Nr.T2-193 ir Nr.T2-194</w:t>
            </w:r>
            <w:r w:rsidR="00A174FC" w:rsidRPr="00A779CB">
              <w:rPr>
                <w:sz w:val="22"/>
                <w:szCs w:val="22"/>
              </w:rPr>
              <w:t>)</w:t>
            </w:r>
            <w:r w:rsidR="00B267DB" w:rsidRPr="00A779CB">
              <w:rPr>
                <w:sz w:val="22"/>
                <w:szCs w:val="22"/>
              </w:rPr>
              <w:t>,</w:t>
            </w:r>
            <w:r w:rsidR="00E23302">
              <w:rPr>
                <w:sz w:val="22"/>
                <w:szCs w:val="22"/>
              </w:rPr>
              <w:t xml:space="preserve"> Vš</w:t>
            </w:r>
            <w:r w:rsidR="007D24A4">
              <w:rPr>
                <w:sz w:val="22"/>
                <w:szCs w:val="22"/>
              </w:rPr>
              <w:t>Į</w:t>
            </w:r>
            <w:r w:rsidR="00E23302">
              <w:rPr>
                <w:sz w:val="22"/>
                <w:szCs w:val="22"/>
              </w:rPr>
              <w:t xml:space="preserve"> „Žaliasis regionas“ veiklai iš dalies finansuoti (19 710 Eur)</w:t>
            </w:r>
            <w:r w:rsidR="00B267DB" w:rsidRPr="00A779CB">
              <w:rPr>
                <w:sz w:val="22"/>
                <w:szCs w:val="22"/>
              </w:rPr>
              <w:t xml:space="preserve">. </w:t>
            </w:r>
          </w:p>
          <w:p w14:paraId="7502EE2B" w14:textId="386E4A0E" w:rsidR="009F308A" w:rsidRDefault="00E23302" w:rsidP="00363276">
            <w:pPr>
              <w:pStyle w:val="Porat"/>
              <w:numPr>
                <w:ilvl w:val="0"/>
                <w:numId w:val="8"/>
              </w:numPr>
              <w:tabs>
                <w:tab w:val="clear" w:pos="4153"/>
                <w:tab w:val="clear" w:pos="8306"/>
              </w:tabs>
              <w:jc w:val="both"/>
              <w:rPr>
                <w:sz w:val="22"/>
                <w:szCs w:val="22"/>
              </w:rPr>
            </w:pPr>
            <w:r>
              <w:rPr>
                <w:sz w:val="22"/>
                <w:szCs w:val="22"/>
              </w:rPr>
              <w:t>10 2</w:t>
            </w:r>
            <w:r w:rsidR="009F308A" w:rsidRPr="00A779CB">
              <w:rPr>
                <w:sz w:val="22"/>
                <w:szCs w:val="22"/>
              </w:rPr>
              <w:t>00</w:t>
            </w:r>
            <w:r w:rsidR="00E2107C" w:rsidRPr="00A779CB">
              <w:rPr>
                <w:sz w:val="22"/>
                <w:szCs w:val="22"/>
              </w:rPr>
              <w:t xml:space="preserve"> Eur </w:t>
            </w:r>
            <w:r w:rsidRPr="00A779CB">
              <w:rPr>
                <w:sz w:val="22"/>
                <w:szCs w:val="22"/>
              </w:rPr>
              <w:t xml:space="preserve">Asmens su negalia teisių apsaugos agentūros prie </w:t>
            </w:r>
            <w:r w:rsidR="002F7F39">
              <w:rPr>
                <w:sz w:val="22"/>
                <w:szCs w:val="22"/>
              </w:rPr>
              <w:t>Lietuvos Respublikos s</w:t>
            </w:r>
            <w:r w:rsidRPr="00A779CB">
              <w:rPr>
                <w:sz w:val="22"/>
                <w:szCs w:val="22"/>
              </w:rPr>
              <w:t xml:space="preserve">ocialinės apsaugos ir darbo ministerijos lėšos, skirtos </w:t>
            </w:r>
            <w:r>
              <w:rPr>
                <w:sz w:val="22"/>
                <w:szCs w:val="22"/>
              </w:rPr>
              <w:t xml:space="preserve">asmeninei ir integraliai pagalbai </w:t>
            </w:r>
            <w:r w:rsidRPr="00A779CB">
              <w:rPr>
                <w:sz w:val="22"/>
                <w:szCs w:val="22"/>
              </w:rPr>
              <w:t>asmenims su negalia teikti</w:t>
            </w:r>
            <w:r w:rsidR="00F5627B" w:rsidRPr="00A779CB">
              <w:rPr>
                <w:sz w:val="22"/>
                <w:szCs w:val="22"/>
              </w:rPr>
              <w:t>.</w:t>
            </w:r>
          </w:p>
          <w:p w14:paraId="137131B1" w14:textId="3996A33C" w:rsidR="004D7EC1" w:rsidRPr="00A779CB" w:rsidRDefault="004D7EC1" w:rsidP="00363276">
            <w:pPr>
              <w:pStyle w:val="Porat"/>
              <w:numPr>
                <w:ilvl w:val="0"/>
                <w:numId w:val="8"/>
              </w:numPr>
              <w:tabs>
                <w:tab w:val="clear" w:pos="4153"/>
                <w:tab w:val="clear" w:pos="8306"/>
              </w:tabs>
              <w:jc w:val="both"/>
              <w:rPr>
                <w:sz w:val="22"/>
                <w:szCs w:val="22"/>
              </w:rPr>
            </w:pPr>
            <w:r>
              <w:rPr>
                <w:sz w:val="22"/>
                <w:szCs w:val="22"/>
              </w:rPr>
              <w:t>5 700 Eur Lietuvos Respublikos s</w:t>
            </w:r>
            <w:r w:rsidRPr="00A779CB">
              <w:rPr>
                <w:sz w:val="22"/>
                <w:szCs w:val="22"/>
              </w:rPr>
              <w:t>ocialinės apsaugos ir darbo ministerijos lėšos</w:t>
            </w:r>
            <w:r>
              <w:rPr>
                <w:sz w:val="22"/>
                <w:szCs w:val="22"/>
              </w:rPr>
              <w:t xml:space="preserve"> </w:t>
            </w:r>
            <w:r w:rsidRPr="004D7EC1">
              <w:rPr>
                <w:sz w:val="22"/>
                <w:szCs w:val="22"/>
              </w:rPr>
              <w:t>asmenims, pradėjusiems gauti ilgalaikę socialinę globą iki 2007-01-01 iš apskričių viršininkų perduotose įstaigose</w:t>
            </w:r>
            <w:r>
              <w:rPr>
                <w:sz w:val="22"/>
                <w:szCs w:val="22"/>
              </w:rPr>
              <w:t>.</w:t>
            </w:r>
          </w:p>
          <w:p w14:paraId="235627AA" w14:textId="389A653C" w:rsidR="00184F85" w:rsidRPr="00A779CB" w:rsidRDefault="00E23302" w:rsidP="00363276">
            <w:pPr>
              <w:pStyle w:val="Porat"/>
              <w:numPr>
                <w:ilvl w:val="0"/>
                <w:numId w:val="8"/>
              </w:numPr>
              <w:tabs>
                <w:tab w:val="clear" w:pos="4153"/>
                <w:tab w:val="clear" w:pos="8306"/>
              </w:tabs>
              <w:jc w:val="both"/>
              <w:rPr>
                <w:sz w:val="22"/>
                <w:szCs w:val="22"/>
              </w:rPr>
            </w:pPr>
            <w:r>
              <w:rPr>
                <w:sz w:val="22"/>
                <w:szCs w:val="22"/>
              </w:rPr>
              <w:t>1 266</w:t>
            </w:r>
            <w:r w:rsidR="00184F85" w:rsidRPr="00A779CB">
              <w:rPr>
                <w:sz w:val="22"/>
                <w:szCs w:val="22"/>
              </w:rPr>
              <w:t xml:space="preserve"> Eur </w:t>
            </w:r>
            <w:r w:rsidR="007D24A4" w:rsidRPr="00763DC1">
              <w:rPr>
                <w:sz w:val="22"/>
                <w:szCs w:val="22"/>
              </w:rPr>
              <w:t>biudžetinių įstaigų pajamos už ilgalaikio ir trumpalaikio materialiojo turto nuomą</w:t>
            </w:r>
            <w:r w:rsidR="007D24A4">
              <w:rPr>
                <w:sz w:val="22"/>
                <w:szCs w:val="22"/>
              </w:rPr>
              <w:t xml:space="preserve"> (VšĮ Jurbarko turizmo ir verslo informacijos centras)</w:t>
            </w:r>
            <w:r w:rsidR="00A174FC" w:rsidRPr="00A779CB">
              <w:rPr>
                <w:sz w:val="22"/>
                <w:szCs w:val="22"/>
              </w:rPr>
              <w:t>.</w:t>
            </w:r>
          </w:p>
          <w:p w14:paraId="3046518C" w14:textId="5D09C552" w:rsidR="00EB3D1D" w:rsidRPr="00A779CB" w:rsidRDefault="007D24A4" w:rsidP="00A1376B">
            <w:pPr>
              <w:pStyle w:val="Porat"/>
              <w:numPr>
                <w:ilvl w:val="0"/>
                <w:numId w:val="8"/>
              </w:numPr>
              <w:tabs>
                <w:tab w:val="clear" w:pos="4153"/>
                <w:tab w:val="clear" w:pos="8306"/>
              </w:tabs>
              <w:jc w:val="both"/>
              <w:rPr>
                <w:sz w:val="22"/>
                <w:szCs w:val="22"/>
              </w:rPr>
            </w:pPr>
            <w:r>
              <w:rPr>
                <w:sz w:val="22"/>
                <w:szCs w:val="22"/>
              </w:rPr>
              <w:t>57</w:t>
            </w:r>
            <w:r w:rsidR="00184F85" w:rsidRPr="00A779CB">
              <w:rPr>
                <w:sz w:val="22"/>
                <w:szCs w:val="22"/>
              </w:rPr>
              <w:t xml:space="preserve"> </w:t>
            </w:r>
            <w:r>
              <w:rPr>
                <w:sz w:val="22"/>
                <w:szCs w:val="22"/>
              </w:rPr>
              <w:t>50</w:t>
            </w:r>
            <w:r w:rsidR="00184F85" w:rsidRPr="00A779CB">
              <w:rPr>
                <w:sz w:val="22"/>
                <w:szCs w:val="22"/>
              </w:rPr>
              <w:t>0</w:t>
            </w:r>
            <w:r w:rsidR="00EB3D1D" w:rsidRPr="00A779CB">
              <w:rPr>
                <w:sz w:val="22"/>
                <w:szCs w:val="22"/>
              </w:rPr>
              <w:t xml:space="preserve"> Eur </w:t>
            </w:r>
            <w:r>
              <w:rPr>
                <w:sz w:val="22"/>
                <w:szCs w:val="22"/>
              </w:rPr>
              <w:t xml:space="preserve">kito materialaus ir nematerialaus turto realizavimo pajamos, kurios bus panaudotos </w:t>
            </w:r>
            <w:r w:rsidRPr="00B71968">
              <w:rPr>
                <w:sz w:val="22"/>
                <w:szCs w:val="22"/>
              </w:rPr>
              <w:t>žemės sklyp</w:t>
            </w:r>
            <w:r>
              <w:rPr>
                <w:sz w:val="22"/>
                <w:szCs w:val="22"/>
              </w:rPr>
              <w:t>am</w:t>
            </w:r>
            <w:r w:rsidR="001308B3">
              <w:rPr>
                <w:sz w:val="22"/>
                <w:szCs w:val="22"/>
              </w:rPr>
              <w:t>s</w:t>
            </w:r>
            <w:r w:rsidRPr="00B71968">
              <w:rPr>
                <w:sz w:val="22"/>
                <w:szCs w:val="22"/>
              </w:rPr>
              <w:t xml:space="preserve"> su statiniais</w:t>
            </w:r>
            <w:r>
              <w:rPr>
                <w:sz w:val="22"/>
                <w:szCs w:val="22"/>
              </w:rPr>
              <w:t xml:space="preserve"> pirkti (2026-08-27 sprendimai Nr.T2-193 ir Nr.T2-194</w:t>
            </w:r>
            <w:r w:rsidRPr="00A779CB">
              <w:rPr>
                <w:sz w:val="22"/>
                <w:szCs w:val="22"/>
              </w:rPr>
              <w:t>)</w:t>
            </w:r>
            <w:r>
              <w:rPr>
                <w:sz w:val="22"/>
                <w:szCs w:val="22"/>
              </w:rPr>
              <w:t>.</w:t>
            </w:r>
          </w:p>
          <w:p w14:paraId="4855EFF0" w14:textId="7504835C" w:rsidR="006E2BCE" w:rsidRPr="00A779CB" w:rsidRDefault="006E2BCE" w:rsidP="006E2BCE">
            <w:pPr>
              <w:pStyle w:val="Porat"/>
              <w:tabs>
                <w:tab w:val="clear" w:pos="4153"/>
                <w:tab w:val="clear" w:pos="8306"/>
              </w:tabs>
              <w:jc w:val="both"/>
              <w:rPr>
                <w:sz w:val="22"/>
                <w:szCs w:val="22"/>
              </w:rPr>
            </w:pPr>
            <w:r w:rsidRPr="00A779CB">
              <w:rPr>
                <w:sz w:val="22"/>
                <w:szCs w:val="22"/>
              </w:rPr>
              <w:t>Nauja redakcija išdėstomi Sprendimo 1</w:t>
            </w:r>
            <w:r w:rsidR="009C43C3" w:rsidRPr="00A779CB">
              <w:rPr>
                <w:sz w:val="22"/>
                <w:szCs w:val="22"/>
              </w:rPr>
              <w:t xml:space="preserve">, </w:t>
            </w:r>
            <w:r w:rsidR="007D24A4">
              <w:rPr>
                <w:sz w:val="22"/>
                <w:szCs w:val="22"/>
              </w:rPr>
              <w:t>2</w:t>
            </w:r>
            <w:r w:rsidR="009C43C3" w:rsidRPr="00A779CB">
              <w:rPr>
                <w:sz w:val="22"/>
                <w:szCs w:val="22"/>
              </w:rPr>
              <w:t xml:space="preserve"> ir </w:t>
            </w:r>
            <w:r w:rsidR="007D24A4">
              <w:rPr>
                <w:sz w:val="22"/>
                <w:szCs w:val="22"/>
              </w:rPr>
              <w:t>3</w:t>
            </w:r>
            <w:r w:rsidRPr="00A779CB">
              <w:rPr>
                <w:sz w:val="22"/>
                <w:szCs w:val="22"/>
              </w:rPr>
              <w:t xml:space="preserve"> priedai.</w:t>
            </w:r>
          </w:p>
        </w:tc>
      </w:tr>
      <w:tr w:rsidR="00CB5D1A" w:rsidRPr="00D0014C" w14:paraId="44D05D59" w14:textId="77777777" w:rsidTr="00012A5F">
        <w:tc>
          <w:tcPr>
            <w:tcW w:w="9525" w:type="dxa"/>
          </w:tcPr>
          <w:p w14:paraId="4679AC36" w14:textId="77777777" w:rsidR="00CB5D1A" w:rsidRPr="00D0014C" w:rsidRDefault="00CB5D1A" w:rsidP="00F102A6">
            <w:pPr>
              <w:tabs>
                <w:tab w:val="left" w:pos="0"/>
              </w:tabs>
              <w:jc w:val="both"/>
              <w:rPr>
                <w:b/>
                <w:bCs/>
                <w:i/>
                <w:iCs/>
                <w:sz w:val="21"/>
                <w:szCs w:val="21"/>
              </w:rPr>
            </w:pPr>
            <w:r w:rsidRPr="00D0014C">
              <w:rPr>
                <w:b/>
                <w:bCs/>
                <w:i/>
                <w:iCs/>
                <w:sz w:val="21"/>
                <w:szCs w:val="21"/>
              </w:rPr>
              <w:lastRenderedPageBreak/>
              <w:t>4. Galimos neigiamos priimto projekto pasekmės ir kokių priemonių reikėtų imtis, kad tokių pasekmių būtų išvengta.</w:t>
            </w:r>
          </w:p>
        </w:tc>
      </w:tr>
      <w:tr w:rsidR="00CB5D1A" w:rsidRPr="00D0014C" w14:paraId="1471F03F" w14:textId="77777777" w:rsidTr="00012A5F">
        <w:tc>
          <w:tcPr>
            <w:tcW w:w="9525" w:type="dxa"/>
          </w:tcPr>
          <w:p w14:paraId="0899EEFC" w14:textId="77777777" w:rsidR="00CB5D1A" w:rsidRPr="00D0014C" w:rsidRDefault="00CB5D1A" w:rsidP="00F102A6">
            <w:pPr>
              <w:tabs>
                <w:tab w:val="left" w:pos="0"/>
              </w:tabs>
              <w:jc w:val="both"/>
              <w:rPr>
                <w:sz w:val="21"/>
                <w:szCs w:val="21"/>
              </w:rPr>
            </w:pPr>
            <w:r w:rsidRPr="00D0014C">
              <w:rPr>
                <w:sz w:val="21"/>
                <w:szCs w:val="21"/>
              </w:rPr>
              <w:t>Nėra</w:t>
            </w:r>
          </w:p>
        </w:tc>
      </w:tr>
      <w:tr w:rsidR="00CB5D1A" w:rsidRPr="00D0014C" w14:paraId="7A92DDE1" w14:textId="77777777" w:rsidTr="00012A5F">
        <w:tc>
          <w:tcPr>
            <w:tcW w:w="9525" w:type="dxa"/>
          </w:tcPr>
          <w:p w14:paraId="721A6B4A" w14:textId="77777777" w:rsidR="00CB5D1A" w:rsidRPr="00D0014C" w:rsidRDefault="00CB5D1A" w:rsidP="00F102A6">
            <w:pPr>
              <w:tabs>
                <w:tab w:val="left" w:pos="0"/>
              </w:tabs>
              <w:jc w:val="both"/>
              <w:rPr>
                <w:b/>
                <w:bCs/>
                <w:i/>
                <w:iCs/>
                <w:sz w:val="21"/>
                <w:szCs w:val="21"/>
              </w:rPr>
            </w:pPr>
            <w:r w:rsidRPr="00D0014C">
              <w:rPr>
                <w:b/>
                <w:bCs/>
                <w:i/>
                <w:iCs/>
                <w:sz w:val="21"/>
                <w:szCs w:val="21"/>
              </w:rPr>
              <w:t>5. Kokie šios srities aktai tebegalioja (pateikiamas aktų sąrašas) ir kokius galiojančius aktus būtina pakeisti ar panaikinti, priėmus teikiamą projektą.</w:t>
            </w:r>
          </w:p>
        </w:tc>
      </w:tr>
      <w:tr w:rsidR="00CB5D1A" w:rsidRPr="00D0014C" w14:paraId="78786789" w14:textId="77777777" w:rsidTr="00012A5F">
        <w:tc>
          <w:tcPr>
            <w:tcW w:w="9525" w:type="dxa"/>
          </w:tcPr>
          <w:p w14:paraId="6F57056F" w14:textId="2951686E" w:rsidR="00CB5D1A" w:rsidRPr="00D0014C" w:rsidRDefault="00CB5D1A" w:rsidP="00F102A6">
            <w:pPr>
              <w:tabs>
                <w:tab w:val="left" w:pos="0"/>
              </w:tabs>
              <w:jc w:val="both"/>
              <w:rPr>
                <w:sz w:val="21"/>
                <w:szCs w:val="21"/>
              </w:rPr>
            </w:pPr>
            <w:r w:rsidRPr="00D0014C">
              <w:rPr>
                <w:sz w:val="21"/>
                <w:szCs w:val="21"/>
              </w:rPr>
              <w:t>Priėmus šį sprendimą bus tikslinamos savivaldybės biudžeto programų sąmatos</w:t>
            </w:r>
            <w:r w:rsidR="006D20AD">
              <w:rPr>
                <w:sz w:val="21"/>
                <w:szCs w:val="21"/>
              </w:rPr>
              <w:t>.</w:t>
            </w:r>
          </w:p>
        </w:tc>
      </w:tr>
      <w:tr w:rsidR="00CB5D1A" w:rsidRPr="00D0014C" w14:paraId="35A51E8E" w14:textId="77777777" w:rsidTr="00012A5F">
        <w:tc>
          <w:tcPr>
            <w:tcW w:w="9525" w:type="dxa"/>
          </w:tcPr>
          <w:p w14:paraId="3E28E87B" w14:textId="77777777" w:rsidR="00CB5D1A" w:rsidRPr="00D0014C" w:rsidRDefault="00CB5D1A" w:rsidP="00F102A6">
            <w:pPr>
              <w:tabs>
                <w:tab w:val="left" w:pos="0"/>
              </w:tabs>
              <w:rPr>
                <w:b/>
                <w:bCs/>
                <w:i/>
                <w:iCs/>
                <w:sz w:val="21"/>
                <w:szCs w:val="21"/>
              </w:rPr>
            </w:pPr>
            <w:r w:rsidRPr="00D0014C">
              <w:rPr>
                <w:b/>
                <w:bCs/>
                <w:i/>
                <w:iCs/>
                <w:sz w:val="21"/>
                <w:szCs w:val="21"/>
              </w:rPr>
              <w:t>6. Projekto rengimo metu gauti specialistų vertinimai ir išvados, ekonominiai apskaičiavimai (sąmatos), konkretūs finansavimo šaltiniai.</w:t>
            </w:r>
          </w:p>
          <w:p w14:paraId="426B9E4F" w14:textId="77777777" w:rsidR="00CB5D1A" w:rsidRPr="00D0014C" w:rsidRDefault="00CB5D1A" w:rsidP="00F102A6">
            <w:pPr>
              <w:tabs>
                <w:tab w:val="left" w:pos="0"/>
              </w:tabs>
              <w:rPr>
                <w:b/>
                <w:bCs/>
                <w:i/>
                <w:iCs/>
                <w:sz w:val="21"/>
                <w:szCs w:val="21"/>
              </w:rPr>
            </w:pPr>
            <w:r w:rsidRPr="00D0014C">
              <w:rPr>
                <w:sz w:val="21"/>
                <w:szCs w:val="21"/>
              </w:rPr>
              <w:t>Nėra</w:t>
            </w:r>
          </w:p>
        </w:tc>
      </w:tr>
      <w:tr w:rsidR="00CB5D1A" w:rsidRPr="00D0014C" w14:paraId="48A601FE" w14:textId="77777777" w:rsidTr="00012A5F">
        <w:tc>
          <w:tcPr>
            <w:tcW w:w="9525" w:type="dxa"/>
          </w:tcPr>
          <w:p w14:paraId="1A920FF8" w14:textId="77777777" w:rsidR="00CB5D1A" w:rsidRPr="00D0014C" w:rsidRDefault="00CB5D1A" w:rsidP="00F102A6">
            <w:pPr>
              <w:tabs>
                <w:tab w:val="left" w:pos="0"/>
              </w:tabs>
              <w:jc w:val="both"/>
              <w:rPr>
                <w:b/>
                <w:i/>
                <w:sz w:val="21"/>
                <w:szCs w:val="21"/>
              </w:rPr>
            </w:pPr>
            <w:r w:rsidRPr="00D0014C">
              <w:rPr>
                <w:b/>
                <w:i/>
                <w:sz w:val="21"/>
                <w:szCs w:val="21"/>
              </w:rPr>
              <w:t>7. Ar reikalingas projekto antikorupcinis vertinimas.</w:t>
            </w:r>
          </w:p>
          <w:p w14:paraId="707B6386" w14:textId="61B2E78A" w:rsidR="00CB5D1A" w:rsidRPr="00D0014C" w:rsidRDefault="00603EAD" w:rsidP="00F102A6">
            <w:pPr>
              <w:tabs>
                <w:tab w:val="left" w:pos="0"/>
              </w:tabs>
              <w:jc w:val="both"/>
              <w:rPr>
                <w:sz w:val="21"/>
                <w:szCs w:val="21"/>
              </w:rPr>
            </w:pPr>
            <w:r>
              <w:rPr>
                <w:sz w:val="21"/>
                <w:szCs w:val="21"/>
              </w:rPr>
              <w:t>Taip</w:t>
            </w:r>
          </w:p>
        </w:tc>
      </w:tr>
      <w:tr w:rsidR="00CB5D1A" w:rsidRPr="00D0014C" w14:paraId="624C019F" w14:textId="77777777" w:rsidTr="00012A5F">
        <w:tc>
          <w:tcPr>
            <w:tcW w:w="9525" w:type="dxa"/>
          </w:tcPr>
          <w:p w14:paraId="23A73FEC" w14:textId="77777777" w:rsidR="00CB5D1A" w:rsidRPr="00D0014C" w:rsidRDefault="00CB5D1A" w:rsidP="00F102A6">
            <w:pPr>
              <w:tabs>
                <w:tab w:val="left" w:pos="0"/>
              </w:tabs>
              <w:jc w:val="both"/>
              <w:rPr>
                <w:b/>
                <w:i/>
                <w:sz w:val="21"/>
                <w:szCs w:val="21"/>
              </w:rPr>
            </w:pPr>
            <w:r w:rsidRPr="00D0014C">
              <w:rPr>
                <w:b/>
                <w:i/>
                <w:sz w:val="21"/>
                <w:szCs w:val="21"/>
              </w:rPr>
              <w:t>8. Projekto iniciatorius, autorius ar autorių grupė.</w:t>
            </w:r>
          </w:p>
        </w:tc>
      </w:tr>
      <w:tr w:rsidR="00CB5D1A" w:rsidRPr="00D0014C" w14:paraId="744933B3" w14:textId="77777777" w:rsidTr="00012A5F">
        <w:tc>
          <w:tcPr>
            <w:tcW w:w="9525" w:type="dxa"/>
          </w:tcPr>
          <w:p w14:paraId="18E71624" w14:textId="77777777" w:rsidR="00CB5D1A" w:rsidRPr="00D0014C" w:rsidRDefault="00CB5D1A" w:rsidP="00F102A6">
            <w:pPr>
              <w:tabs>
                <w:tab w:val="left" w:pos="0"/>
              </w:tabs>
              <w:jc w:val="both"/>
              <w:rPr>
                <w:sz w:val="21"/>
                <w:szCs w:val="21"/>
              </w:rPr>
            </w:pPr>
            <w:r w:rsidRPr="00D0014C">
              <w:rPr>
                <w:sz w:val="21"/>
                <w:szCs w:val="21"/>
              </w:rPr>
              <w:t>Finansų skyrius</w:t>
            </w:r>
          </w:p>
        </w:tc>
      </w:tr>
      <w:tr w:rsidR="00CB5D1A" w:rsidRPr="00D0014C" w14:paraId="773C5B1E" w14:textId="77777777" w:rsidTr="00012A5F">
        <w:tc>
          <w:tcPr>
            <w:tcW w:w="9525" w:type="dxa"/>
          </w:tcPr>
          <w:p w14:paraId="0496F3D8" w14:textId="77777777" w:rsidR="00FF5AF3" w:rsidRPr="008A7E97" w:rsidRDefault="00CB5D1A" w:rsidP="00310764">
            <w:pPr>
              <w:tabs>
                <w:tab w:val="left" w:pos="0"/>
              </w:tabs>
              <w:rPr>
                <w:b/>
                <w:bCs/>
                <w:i/>
                <w:iCs/>
                <w:sz w:val="22"/>
                <w:szCs w:val="22"/>
              </w:rPr>
            </w:pPr>
            <w:r w:rsidRPr="008A7E97">
              <w:rPr>
                <w:b/>
                <w:bCs/>
                <w:i/>
                <w:iCs/>
                <w:sz w:val="22"/>
                <w:szCs w:val="22"/>
              </w:rPr>
              <w:t>9. Kiti, autorių nuomone, reikalingi pagrindimai ir paaiškinimai.</w:t>
            </w:r>
          </w:p>
          <w:p w14:paraId="40E43BC4" w14:textId="77777777" w:rsidR="008A7E97" w:rsidRPr="008A7E97" w:rsidRDefault="008A7E97" w:rsidP="00310764">
            <w:pPr>
              <w:tabs>
                <w:tab w:val="left" w:pos="0"/>
              </w:tabs>
              <w:rPr>
                <w:b/>
                <w:bCs/>
                <w:i/>
                <w:iCs/>
                <w:sz w:val="22"/>
                <w:szCs w:val="22"/>
              </w:rPr>
            </w:pPr>
          </w:p>
          <w:p w14:paraId="43CEFFE9" w14:textId="2A77AF09" w:rsidR="008A7E97" w:rsidRPr="008A7E97" w:rsidRDefault="008A7E97" w:rsidP="00310764">
            <w:pPr>
              <w:tabs>
                <w:tab w:val="left" w:pos="0"/>
              </w:tabs>
              <w:rPr>
                <w:sz w:val="22"/>
                <w:szCs w:val="22"/>
              </w:rPr>
            </w:pPr>
            <w:r w:rsidRPr="008A7E97">
              <w:rPr>
                <w:sz w:val="22"/>
                <w:szCs w:val="22"/>
              </w:rPr>
              <w:t>Patikslintas 2026 m. rugsėjo 10 d. sprendimo projektas Nr.TSP-298 šiomis sumomis:</w:t>
            </w:r>
          </w:p>
        </w:tc>
      </w:tr>
      <w:tr w:rsidR="00CB5D1A" w:rsidRPr="00D0014C" w14:paraId="1ACA195A" w14:textId="77777777" w:rsidTr="00012A5F">
        <w:tc>
          <w:tcPr>
            <w:tcW w:w="9525" w:type="dxa"/>
          </w:tcPr>
          <w:p w14:paraId="2E9225D4" w14:textId="3A5D7CB9" w:rsidR="00883B02" w:rsidRPr="008A7E97" w:rsidRDefault="00883B02" w:rsidP="00883B02">
            <w:pPr>
              <w:pStyle w:val="Porat"/>
              <w:tabs>
                <w:tab w:val="clear" w:pos="4153"/>
                <w:tab w:val="clear" w:pos="8306"/>
              </w:tabs>
              <w:jc w:val="both"/>
              <w:rPr>
                <w:sz w:val="22"/>
                <w:szCs w:val="22"/>
              </w:rPr>
            </w:pPr>
            <w:r w:rsidRPr="008A7E97">
              <w:rPr>
                <w:sz w:val="22"/>
                <w:szCs w:val="22"/>
              </w:rPr>
              <w:t>Savivaldybės biudžeto pajamos ir išlaidos didinamos 207 328 Eur, iš jų:</w:t>
            </w:r>
          </w:p>
          <w:tbl>
            <w:tblPr>
              <w:tblStyle w:val="Lentelstinklelis"/>
              <w:tblW w:w="0" w:type="auto"/>
              <w:tblLook w:val="04A0" w:firstRow="1" w:lastRow="0" w:firstColumn="1" w:lastColumn="0" w:noHBand="0" w:noVBand="1"/>
            </w:tblPr>
            <w:tblGrid>
              <w:gridCol w:w="528"/>
              <w:gridCol w:w="4236"/>
              <w:gridCol w:w="1460"/>
              <w:gridCol w:w="3075"/>
            </w:tblGrid>
            <w:tr w:rsidR="00883B02" w:rsidRPr="008A7E97" w14:paraId="08716E38" w14:textId="77777777" w:rsidTr="000F5947">
              <w:tc>
                <w:tcPr>
                  <w:tcW w:w="528" w:type="dxa"/>
                </w:tcPr>
                <w:p w14:paraId="0A43D596" w14:textId="77777777" w:rsidR="00883B02" w:rsidRPr="008A7E97" w:rsidRDefault="00883B02" w:rsidP="00883B02">
                  <w:pPr>
                    <w:jc w:val="center"/>
                    <w:rPr>
                      <w:sz w:val="22"/>
                      <w:szCs w:val="22"/>
                    </w:rPr>
                  </w:pPr>
                  <w:r w:rsidRPr="008A7E97">
                    <w:rPr>
                      <w:sz w:val="22"/>
                      <w:szCs w:val="22"/>
                    </w:rPr>
                    <w:t>Eil.</w:t>
                  </w:r>
                </w:p>
                <w:p w14:paraId="6765800E" w14:textId="77777777" w:rsidR="00883B02" w:rsidRPr="008A7E97" w:rsidRDefault="00883B02" w:rsidP="00883B02">
                  <w:pPr>
                    <w:jc w:val="center"/>
                    <w:rPr>
                      <w:sz w:val="22"/>
                      <w:szCs w:val="22"/>
                    </w:rPr>
                  </w:pPr>
                  <w:r w:rsidRPr="008A7E97">
                    <w:rPr>
                      <w:sz w:val="22"/>
                      <w:szCs w:val="22"/>
                    </w:rPr>
                    <w:t>Nr.</w:t>
                  </w:r>
                </w:p>
                <w:p w14:paraId="3BEE8B81" w14:textId="77777777" w:rsidR="00883B02" w:rsidRPr="008A7E97" w:rsidRDefault="00883B02" w:rsidP="00883B02">
                  <w:pPr>
                    <w:pStyle w:val="Porat"/>
                    <w:tabs>
                      <w:tab w:val="clear" w:pos="4153"/>
                      <w:tab w:val="clear" w:pos="8306"/>
                    </w:tabs>
                    <w:jc w:val="center"/>
                    <w:rPr>
                      <w:sz w:val="22"/>
                      <w:szCs w:val="22"/>
                    </w:rPr>
                  </w:pPr>
                </w:p>
              </w:tc>
              <w:tc>
                <w:tcPr>
                  <w:tcW w:w="4236" w:type="dxa"/>
                </w:tcPr>
                <w:p w14:paraId="496A955A" w14:textId="77777777" w:rsidR="00883B02" w:rsidRPr="008A7E97" w:rsidRDefault="00883B02" w:rsidP="00883B02">
                  <w:pPr>
                    <w:pStyle w:val="Porat"/>
                    <w:tabs>
                      <w:tab w:val="clear" w:pos="4153"/>
                      <w:tab w:val="clear" w:pos="8306"/>
                    </w:tabs>
                    <w:jc w:val="center"/>
                    <w:rPr>
                      <w:sz w:val="22"/>
                      <w:szCs w:val="22"/>
                    </w:rPr>
                  </w:pPr>
                  <w:r w:rsidRPr="008A7E97">
                    <w:rPr>
                      <w:sz w:val="22"/>
                      <w:szCs w:val="22"/>
                    </w:rPr>
                    <w:t>Projekto pavadinimas</w:t>
                  </w:r>
                </w:p>
              </w:tc>
              <w:tc>
                <w:tcPr>
                  <w:tcW w:w="1460" w:type="dxa"/>
                </w:tcPr>
                <w:p w14:paraId="18F06E19" w14:textId="77777777" w:rsidR="00883B02" w:rsidRPr="008A7E97" w:rsidRDefault="00883B02" w:rsidP="00883B02">
                  <w:pPr>
                    <w:pStyle w:val="Porat"/>
                    <w:tabs>
                      <w:tab w:val="clear" w:pos="4153"/>
                      <w:tab w:val="clear" w:pos="8306"/>
                    </w:tabs>
                    <w:jc w:val="center"/>
                    <w:rPr>
                      <w:sz w:val="22"/>
                      <w:szCs w:val="22"/>
                    </w:rPr>
                  </w:pPr>
                  <w:r w:rsidRPr="008A7E97">
                    <w:rPr>
                      <w:sz w:val="22"/>
                      <w:szCs w:val="22"/>
                    </w:rPr>
                    <w:t>Gauta suma Europos Sąjungos ir kitos finansinės paramos lėšos projektams vykdyti (Eur)</w:t>
                  </w:r>
                </w:p>
              </w:tc>
              <w:tc>
                <w:tcPr>
                  <w:tcW w:w="3075" w:type="dxa"/>
                </w:tcPr>
                <w:p w14:paraId="5ABC64BC" w14:textId="77777777" w:rsidR="00883B02" w:rsidRPr="008A7E97" w:rsidRDefault="00883B02" w:rsidP="00883B02">
                  <w:pPr>
                    <w:pStyle w:val="Porat"/>
                    <w:tabs>
                      <w:tab w:val="clear" w:pos="4153"/>
                      <w:tab w:val="clear" w:pos="8306"/>
                    </w:tabs>
                    <w:jc w:val="center"/>
                    <w:rPr>
                      <w:sz w:val="22"/>
                      <w:szCs w:val="22"/>
                    </w:rPr>
                  </w:pPr>
                  <w:r w:rsidRPr="008A7E97">
                    <w:rPr>
                      <w:sz w:val="22"/>
                      <w:szCs w:val="22"/>
                    </w:rPr>
                    <w:t>Sprendimo 3 priede priemonė</w:t>
                  </w:r>
                </w:p>
              </w:tc>
            </w:tr>
            <w:tr w:rsidR="00883B02" w:rsidRPr="008A7E97" w14:paraId="61C842C4" w14:textId="77777777" w:rsidTr="000F5947">
              <w:tc>
                <w:tcPr>
                  <w:tcW w:w="528" w:type="dxa"/>
                </w:tcPr>
                <w:p w14:paraId="029E1FBB" w14:textId="20346FC2" w:rsidR="00883B02" w:rsidRPr="008A7E97" w:rsidRDefault="008A7E97" w:rsidP="00883B02">
                  <w:pPr>
                    <w:pStyle w:val="Porat"/>
                    <w:tabs>
                      <w:tab w:val="clear" w:pos="4153"/>
                      <w:tab w:val="clear" w:pos="8306"/>
                    </w:tabs>
                    <w:jc w:val="both"/>
                    <w:rPr>
                      <w:sz w:val="22"/>
                      <w:szCs w:val="22"/>
                    </w:rPr>
                  </w:pPr>
                  <w:r w:rsidRPr="008A7E97">
                    <w:rPr>
                      <w:sz w:val="22"/>
                      <w:szCs w:val="22"/>
                    </w:rPr>
                    <w:t>1</w:t>
                  </w:r>
                  <w:r w:rsidR="00883B02" w:rsidRPr="008A7E97">
                    <w:rPr>
                      <w:sz w:val="22"/>
                      <w:szCs w:val="22"/>
                    </w:rPr>
                    <w:t>.</w:t>
                  </w:r>
                </w:p>
              </w:tc>
              <w:tc>
                <w:tcPr>
                  <w:tcW w:w="4236" w:type="dxa"/>
                </w:tcPr>
                <w:p w14:paraId="0734040E" w14:textId="68CFFECF" w:rsidR="00883B02" w:rsidRPr="008A7E97" w:rsidRDefault="00883B02" w:rsidP="00883B02">
                  <w:pPr>
                    <w:pStyle w:val="Porat"/>
                    <w:tabs>
                      <w:tab w:val="clear" w:pos="4153"/>
                      <w:tab w:val="clear" w:pos="8306"/>
                    </w:tabs>
                    <w:jc w:val="both"/>
                    <w:rPr>
                      <w:sz w:val="22"/>
                      <w:szCs w:val="22"/>
                    </w:rPr>
                  </w:pPr>
                  <w:r w:rsidRPr="008A7E97">
                    <w:rPr>
                      <w:sz w:val="22"/>
                      <w:szCs w:val="22"/>
                    </w:rPr>
                    <w:t>„Naujų ikimokyklinio ugdymo vietų kūrimas Jurbarko rajono savivaldybėje“</w:t>
                  </w:r>
                </w:p>
              </w:tc>
              <w:tc>
                <w:tcPr>
                  <w:tcW w:w="1460" w:type="dxa"/>
                </w:tcPr>
                <w:p w14:paraId="718C4CA0" w14:textId="5CF4B3E0" w:rsidR="00883B02" w:rsidRPr="008A7E97" w:rsidRDefault="00883B02" w:rsidP="00883B02">
                  <w:pPr>
                    <w:pStyle w:val="Porat"/>
                    <w:tabs>
                      <w:tab w:val="clear" w:pos="4153"/>
                      <w:tab w:val="clear" w:pos="8306"/>
                    </w:tabs>
                    <w:jc w:val="center"/>
                    <w:rPr>
                      <w:sz w:val="22"/>
                      <w:szCs w:val="22"/>
                    </w:rPr>
                  </w:pPr>
                  <w:r w:rsidRPr="008A7E97">
                    <w:rPr>
                      <w:sz w:val="22"/>
                      <w:szCs w:val="22"/>
                    </w:rPr>
                    <w:t>68 421</w:t>
                  </w:r>
                </w:p>
              </w:tc>
              <w:tc>
                <w:tcPr>
                  <w:tcW w:w="3075" w:type="dxa"/>
                </w:tcPr>
                <w:p w14:paraId="2E648828" w14:textId="128B3D97" w:rsidR="00883B02" w:rsidRPr="008A7E97" w:rsidRDefault="00883B02" w:rsidP="00883B02">
                  <w:pPr>
                    <w:pStyle w:val="Porat"/>
                    <w:tabs>
                      <w:tab w:val="clear" w:pos="4153"/>
                      <w:tab w:val="clear" w:pos="8306"/>
                    </w:tabs>
                    <w:jc w:val="both"/>
                    <w:rPr>
                      <w:sz w:val="22"/>
                      <w:szCs w:val="22"/>
                    </w:rPr>
                  </w:pPr>
                  <w:r w:rsidRPr="008A7E97">
                    <w:rPr>
                      <w:sz w:val="22"/>
                      <w:szCs w:val="22"/>
                    </w:rPr>
                    <w:t>01-01-11 Ikimokyklinio, priešmokyklinio ir bendrojo ugdymo aplinkos modernizavimas</w:t>
                  </w:r>
                </w:p>
              </w:tc>
            </w:tr>
            <w:tr w:rsidR="00883B02" w:rsidRPr="008A7E97" w14:paraId="5F5FADF5" w14:textId="77777777" w:rsidTr="000F5947">
              <w:tc>
                <w:tcPr>
                  <w:tcW w:w="528" w:type="dxa"/>
                </w:tcPr>
                <w:p w14:paraId="5AB64A0B" w14:textId="77777777" w:rsidR="00883B02" w:rsidRPr="008A7E97" w:rsidRDefault="00883B02" w:rsidP="00883B02">
                  <w:pPr>
                    <w:pStyle w:val="Porat"/>
                    <w:tabs>
                      <w:tab w:val="clear" w:pos="4153"/>
                      <w:tab w:val="clear" w:pos="8306"/>
                    </w:tabs>
                    <w:jc w:val="both"/>
                    <w:rPr>
                      <w:sz w:val="22"/>
                      <w:szCs w:val="22"/>
                    </w:rPr>
                  </w:pPr>
                  <w:r w:rsidRPr="008A7E97">
                    <w:rPr>
                      <w:sz w:val="22"/>
                      <w:szCs w:val="22"/>
                    </w:rPr>
                    <w:t>2.</w:t>
                  </w:r>
                </w:p>
              </w:tc>
              <w:tc>
                <w:tcPr>
                  <w:tcW w:w="4236" w:type="dxa"/>
                </w:tcPr>
                <w:p w14:paraId="1E4376F8" w14:textId="77777777" w:rsidR="00883B02" w:rsidRPr="008A7E97" w:rsidRDefault="00883B02" w:rsidP="00883B02">
                  <w:pPr>
                    <w:pStyle w:val="Porat"/>
                    <w:tabs>
                      <w:tab w:val="clear" w:pos="4153"/>
                      <w:tab w:val="clear" w:pos="8306"/>
                    </w:tabs>
                    <w:jc w:val="both"/>
                    <w:rPr>
                      <w:sz w:val="22"/>
                      <w:szCs w:val="22"/>
                    </w:rPr>
                  </w:pPr>
                  <w:r w:rsidRPr="008A7E97">
                    <w:rPr>
                      <w:sz w:val="22"/>
                      <w:szCs w:val="22"/>
                    </w:rPr>
                    <w:t>„Tūkstantmečio mokyklos II“</w:t>
                  </w:r>
                </w:p>
              </w:tc>
              <w:tc>
                <w:tcPr>
                  <w:tcW w:w="1460" w:type="dxa"/>
                </w:tcPr>
                <w:p w14:paraId="1D37BBF2" w14:textId="553D20DB" w:rsidR="00883B02" w:rsidRPr="008A7E97" w:rsidRDefault="00883B02" w:rsidP="00883B02">
                  <w:pPr>
                    <w:pStyle w:val="Porat"/>
                    <w:tabs>
                      <w:tab w:val="clear" w:pos="4153"/>
                      <w:tab w:val="clear" w:pos="8306"/>
                    </w:tabs>
                    <w:jc w:val="center"/>
                    <w:rPr>
                      <w:sz w:val="22"/>
                      <w:szCs w:val="22"/>
                    </w:rPr>
                  </w:pPr>
                  <w:r w:rsidRPr="008A7E97">
                    <w:rPr>
                      <w:sz w:val="22"/>
                      <w:szCs w:val="22"/>
                    </w:rPr>
                    <w:t>23 862</w:t>
                  </w:r>
                </w:p>
              </w:tc>
              <w:tc>
                <w:tcPr>
                  <w:tcW w:w="3075" w:type="dxa"/>
                </w:tcPr>
                <w:p w14:paraId="7E320110" w14:textId="77777777" w:rsidR="00883B02" w:rsidRPr="008A7E97" w:rsidRDefault="00883B02" w:rsidP="00883B02">
                  <w:pPr>
                    <w:pStyle w:val="Porat"/>
                    <w:tabs>
                      <w:tab w:val="clear" w:pos="4153"/>
                      <w:tab w:val="clear" w:pos="8306"/>
                    </w:tabs>
                    <w:jc w:val="both"/>
                    <w:rPr>
                      <w:sz w:val="22"/>
                      <w:szCs w:val="22"/>
                    </w:rPr>
                  </w:pPr>
                  <w:r w:rsidRPr="008A7E97">
                    <w:rPr>
                      <w:sz w:val="22"/>
                      <w:szCs w:val="22"/>
                    </w:rPr>
                    <w:t>01-01-12 Švietimo ir mokymo kokybės gerinimas</w:t>
                  </w:r>
                </w:p>
              </w:tc>
            </w:tr>
            <w:tr w:rsidR="00883B02" w:rsidRPr="008A7E97" w14:paraId="7E846162" w14:textId="77777777" w:rsidTr="000F5947">
              <w:tc>
                <w:tcPr>
                  <w:tcW w:w="528" w:type="dxa"/>
                </w:tcPr>
                <w:p w14:paraId="74A1869D" w14:textId="7C529EF7" w:rsidR="00883B02" w:rsidRPr="008A7E97" w:rsidRDefault="008A7E97" w:rsidP="00883B02">
                  <w:pPr>
                    <w:pStyle w:val="Porat"/>
                    <w:tabs>
                      <w:tab w:val="clear" w:pos="4153"/>
                      <w:tab w:val="clear" w:pos="8306"/>
                    </w:tabs>
                    <w:jc w:val="both"/>
                    <w:rPr>
                      <w:sz w:val="22"/>
                      <w:szCs w:val="22"/>
                    </w:rPr>
                  </w:pPr>
                  <w:r w:rsidRPr="008A7E97">
                    <w:rPr>
                      <w:sz w:val="22"/>
                      <w:szCs w:val="22"/>
                    </w:rPr>
                    <w:lastRenderedPageBreak/>
                    <w:t>3</w:t>
                  </w:r>
                  <w:r w:rsidR="00883B02" w:rsidRPr="008A7E97">
                    <w:rPr>
                      <w:sz w:val="22"/>
                      <w:szCs w:val="22"/>
                    </w:rPr>
                    <w:t>.</w:t>
                  </w:r>
                </w:p>
              </w:tc>
              <w:tc>
                <w:tcPr>
                  <w:tcW w:w="4236" w:type="dxa"/>
                </w:tcPr>
                <w:p w14:paraId="73B6237A" w14:textId="6E753BFB" w:rsidR="00883B02" w:rsidRPr="008A7E97" w:rsidRDefault="00883B02" w:rsidP="00883B02">
                  <w:pPr>
                    <w:pStyle w:val="Porat"/>
                    <w:tabs>
                      <w:tab w:val="clear" w:pos="4153"/>
                      <w:tab w:val="clear" w:pos="8306"/>
                    </w:tabs>
                    <w:jc w:val="both"/>
                    <w:rPr>
                      <w:sz w:val="22"/>
                      <w:szCs w:val="22"/>
                    </w:rPr>
                  </w:pPr>
                  <w:r w:rsidRPr="008A7E97">
                    <w:rPr>
                      <w:sz w:val="22"/>
                      <w:szCs w:val="22"/>
                    </w:rPr>
                    <w:t xml:space="preserve">„Jurbarko rajono </w:t>
                  </w:r>
                  <w:proofErr w:type="spellStart"/>
                  <w:r w:rsidRPr="008A7E97">
                    <w:rPr>
                      <w:sz w:val="22"/>
                      <w:szCs w:val="22"/>
                    </w:rPr>
                    <w:t>bevariklio</w:t>
                  </w:r>
                  <w:proofErr w:type="spellEnd"/>
                  <w:r w:rsidRPr="008A7E97">
                    <w:rPr>
                      <w:sz w:val="22"/>
                      <w:szCs w:val="22"/>
                    </w:rPr>
                    <w:t xml:space="preserve"> transporto infrastruktūros įrengimas“</w:t>
                  </w:r>
                </w:p>
              </w:tc>
              <w:tc>
                <w:tcPr>
                  <w:tcW w:w="1460" w:type="dxa"/>
                </w:tcPr>
                <w:p w14:paraId="2D7BF5A2" w14:textId="4A0293BF" w:rsidR="00883B02" w:rsidRPr="008A7E97" w:rsidRDefault="00883B02" w:rsidP="00883B02">
                  <w:pPr>
                    <w:pStyle w:val="Porat"/>
                    <w:tabs>
                      <w:tab w:val="clear" w:pos="4153"/>
                      <w:tab w:val="clear" w:pos="8306"/>
                    </w:tabs>
                    <w:jc w:val="center"/>
                    <w:rPr>
                      <w:sz w:val="22"/>
                      <w:szCs w:val="22"/>
                    </w:rPr>
                  </w:pPr>
                  <w:r w:rsidRPr="008A7E97">
                    <w:rPr>
                      <w:sz w:val="22"/>
                      <w:szCs w:val="22"/>
                    </w:rPr>
                    <w:t>109 345</w:t>
                  </w:r>
                </w:p>
              </w:tc>
              <w:tc>
                <w:tcPr>
                  <w:tcW w:w="3075" w:type="dxa"/>
                </w:tcPr>
                <w:p w14:paraId="078B1A80" w14:textId="537A6248" w:rsidR="00883B02" w:rsidRPr="008A7E97" w:rsidRDefault="00883B02" w:rsidP="00883B02">
                  <w:pPr>
                    <w:pStyle w:val="Porat"/>
                    <w:tabs>
                      <w:tab w:val="clear" w:pos="4153"/>
                      <w:tab w:val="clear" w:pos="8306"/>
                    </w:tabs>
                    <w:jc w:val="both"/>
                    <w:rPr>
                      <w:sz w:val="22"/>
                      <w:szCs w:val="22"/>
                    </w:rPr>
                  </w:pPr>
                  <w:r w:rsidRPr="008A7E97">
                    <w:rPr>
                      <w:sz w:val="22"/>
                      <w:szCs w:val="22"/>
                    </w:rPr>
                    <w:t>02-01-04 Švaros, tvarkos ir saugumo viešojo naudojimo teritorijose užtikrinimas</w:t>
                  </w:r>
                </w:p>
              </w:tc>
            </w:tr>
          </w:tbl>
          <w:p w14:paraId="66313ED1" w14:textId="77777777" w:rsidR="00883B02" w:rsidRPr="008A7E97" w:rsidRDefault="00883B02" w:rsidP="00883B02">
            <w:pPr>
              <w:pStyle w:val="Porat"/>
              <w:tabs>
                <w:tab w:val="clear" w:pos="4153"/>
                <w:tab w:val="clear" w:pos="8306"/>
              </w:tabs>
              <w:jc w:val="both"/>
              <w:rPr>
                <w:b/>
                <w:bCs/>
                <w:sz w:val="22"/>
                <w:szCs w:val="22"/>
                <w:u w:val="single"/>
              </w:rPr>
            </w:pPr>
          </w:p>
          <w:p w14:paraId="42987988" w14:textId="18B972EA" w:rsidR="00883B02" w:rsidRPr="008A7E97" w:rsidRDefault="00883B02" w:rsidP="00883B02">
            <w:pPr>
              <w:pStyle w:val="Porat"/>
              <w:tabs>
                <w:tab w:val="clear" w:pos="4153"/>
                <w:tab w:val="clear" w:pos="8306"/>
              </w:tabs>
              <w:jc w:val="both"/>
              <w:rPr>
                <w:sz w:val="22"/>
                <w:szCs w:val="22"/>
              </w:rPr>
            </w:pPr>
            <w:r w:rsidRPr="008A7E97">
              <w:rPr>
                <w:sz w:val="22"/>
                <w:szCs w:val="22"/>
              </w:rPr>
              <w:t>5 700 Eur Lietuvos Respublikos socialinės apsaugos ir darbo ministerijos lėšos asmenims, pradėjusiems gauti ilgalaikę socialinę globą iki 2007-01-01 iš apskričių viršininkų perduotose įstaigose.</w:t>
            </w:r>
          </w:p>
          <w:p w14:paraId="331B3CA8" w14:textId="77777777" w:rsidR="00883B02" w:rsidRPr="008A7E97" w:rsidRDefault="00883B02" w:rsidP="00F102A6">
            <w:pPr>
              <w:tabs>
                <w:tab w:val="left" w:pos="0"/>
              </w:tabs>
              <w:jc w:val="both"/>
              <w:rPr>
                <w:b/>
                <w:i/>
                <w:sz w:val="22"/>
                <w:szCs w:val="22"/>
              </w:rPr>
            </w:pPr>
          </w:p>
          <w:p w14:paraId="6180870E" w14:textId="614BC6EC" w:rsidR="00CB5D1A" w:rsidRPr="008A7E97" w:rsidRDefault="00CB5D1A" w:rsidP="00F102A6">
            <w:pPr>
              <w:tabs>
                <w:tab w:val="left" w:pos="0"/>
              </w:tabs>
              <w:jc w:val="both"/>
              <w:rPr>
                <w:b/>
                <w:i/>
                <w:sz w:val="22"/>
                <w:szCs w:val="22"/>
              </w:rPr>
            </w:pPr>
            <w:r w:rsidRPr="008A7E97">
              <w:rPr>
                <w:b/>
                <w:i/>
                <w:sz w:val="22"/>
                <w:szCs w:val="22"/>
              </w:rPr>
              <w:t>10. Sprendimas įteikiamas (kam ir kiek egz.).</w:t>
            </w:r>
          </w:p>
        </w:tc>
      </w:tr>
      <w:tr w:rsidR="00CB5D1A" w:rsidRPr="00D0014C" w14:paraId="3C6348F0" w14:textId="77777777" w:rsidTr="00012A5F">
        <w:tc>
          <w:tcPr>
            <w:tcW w:w="9525" w:type="dxa"/>
          </w:tcPr>
          <w:p w14:paraId="563B4F6F" w14:textId="77777777" w:rsidR="00CB5D1A" w:rsidRPr="00D0014C" w:rsidRDefault="00CB5D1A" w:rsidP="00F102A6">
            <w:pPr>
              <w:tabs>
                <w:tab w:val="left" w:pos="0"/>
              </w:tabs>
              <w:jc w:val="both"/>
              <w:rPr>
                <w:b/>
                <w:i/>
                <w:sz w:val="21"/>
                <w:szCs w:val="21"/>
              </w:rPr>
            </w:pPr>
            <w:r w:rsidRPr="00D0014C">
              <w:rPr>
                <w:sz w:val="21"/>
                <w:szCs w:val="21"/>
              </w:rPr>
              <w:lastRenderedPageBreak/>
              <w:t>Finansų skyriui – 1</w:t>
            </w:r>
          </w:p>
        </w:tc>
      </w:tr>
    </w:tbl>
    <w:p w14:paraId="55AF84A7" w14:textId="77777777" w:rsidR="00571483" w:rsidRDefault="00571483" w:rsidP="00B668F0"/>
    <w:p w14:paraId="724AC405" w14:textId="77777777" w:rsidR="00571483" w:rsidRDefault="00571483" w:rsidP="00B668F0"/>
    <w:p w14:paraId="234DA880" w14:textId="77777777" w:rsidR="00571483" w:rsidRDefault="00571483" w:rsidP="00B668F0"/>
    <w:p w14:paraId="730894EC" w14:textId="77777777" w:rsidR="00571483" w:rsidRDefault="00571483" w:rsidP="00B668F0"/>
    <w:p w14:paraId="3863760B" w14:textId="77777777" w:rsidR="00571483" w:rsidRDefault="00571483" w:rsidP="00B668F0"/>
    <w:p w14:paraId="554143C0" w14:textId="77777777" w:rsidR="00571483" w:rsidRDefault="00571483" w:rsidP="00B668F0"/>
    <w:p w14:paraId="77836C9B" w14:textId="77777777" w:rsidR="00883B02" w:rsidRDefault="00883B02" w:rsidP="00B668F0"/>
    <w:p w14:paraId="48F98F87" w14:textId="77777777" w:rsidR="00883B02" w:rsidRDefault="00883B02" w:rsidP="00B668F0"/>
    <w:p w14:paraId="18C3B0E4" w14:textId="77777777" w:rsidR="00883B02" w:rsidRDefault="00883B02" w:rsidP="00B668F0"/>
    <w:p w14:paraId="2CB66058" w14:textId="77777777" w:rsidR="00883B02" w:rsidRDefault="00883B02" w:rsidP="00B668F0"/>
    <w:p w14:paraId="2D2E883B" w14:textId="77777777" w:rsidR="00883B02" w:rsidRDefault="00883B02" w:rsidP="00B668F0"/>
    <w:p w14:paraId="753DEEF6" w14:textId="77777777" w:rsidR="00883B02" w:rsidRDefault="00883B02" w:rsidP="00B668F0"/>
    <w:p w14:paraId="3B7AD8C0" w14:textId="77777777" w:rsidR="00883B02" w:rsidRDefault="00883B02" w:rsidP="00B668F0"/>
    <w:p w14:paraId="3590D8F7" w14:textId="77777777" w:rsidR="00883B02" w:rsidRDefault="00883B02" w:rsidP="00B668F0"/>
    <w:p w14:paraId="08BB59AA" w14:textId="77777777" w:rsidR="00883B02" w:rsidRDefault="00883B02" w:rsidP="00B668F0"/>
    <w:p w14:paraId="35088E20" w14:textId="77777777" w:rsidR="00883B02" w:rsidRDefault="00883B02" w:rsidP="00B668F0"/>
    <w:p w14:paraId="74BE5F78" w14:textId="77777777" w:rsidR="00883B02" w:rsidRDefault="00883B02" w:rsidP="00B668F0"/>
    <w:p w14:paraId="24EE2DFF" w14:textId="77777777" w:rsidR="00883B02" w:rsidRDefault="00883B02" w:rsidP="00B668F0"/>
    <w:p w14:paraId="780478FC" w14:textId="77777777" w:rsidR="00883B02" w:rsidRDefault="00883B02" w:rsidP="00B668F0"/>
    <w:p w14:paraId="133CA23B" w14:textId="77777777" w:rsidR="00883B02" w:rsidRDefault="00883B02" w:rsidP="00B668F0"/>
    <w:p w14:paraId="612FAAC1" w14:textId="77777777" w:rsidR="00883B02" w:rsidRDefault="00883B02" w:rsidP="00B668F0"/>
    <w:p w14:paraId="03A9B4E0" w14:textId="77777777" w:rsidR="00883B02" w:rsidRDefault="00883B02" w:rsidP="00B668F0"/>
    <w:p w14:paraId="4D6A998F" w14:textId="77777777" w:rsidR="00883B02" w:rsidRDefault="00883B02" w:rsidP="00B668F0"/>
    <w:p w14:paraId="30D2B76B" w14:textId="77777777" w:rsidR="00883B02" w:rsidRDefault="00883B02" w:rsidP="00B668F0"/>
    <w:p w14:paraId="29D68DCC" w14:textId="77777777" w:rsidR="00883B02" w:rsidRDefault="00883B02" w:rsidP="00B668F0"/>
    <w:p w14:paraId="5AC93997" w14:textId="77777777" w:rsidR="00883B02" w:rsidRDefault="00883B02" w:rsidP="00B668F0"/>
    <w:p w14:paraId="1C8C6B0F" w14:textId="77777777" w:rsidR="00883B02" w:rsidRDefault="00883B02" w:rsidP="00B668F0"/>
    <w:p w14:paraId="12E8B5D7" w14:textId="77777777" w:rsidR="00883B02" w:rsidRDefault="00883B02" w:rsidP="00B668F0"/>
    <w:p w14:paraId="5817D181" w14:textId="77777777" w:rsidR="00883B02" w:rsidRDefault="00883B02" w:rsidP="00B668F0"/>
    <w:p w14:paraId="6E477C0E" w14:textId="77777777" w:rsidR="00883B02" w:rsidRDefault="00883B02" w:rsidP="00B668F0"/>
    <w:p w14:paraId="0E58153C" w14:textId="77777777" w:rsidR="00883B02" w:rsidRDefault="00883B02" w:rsidP="00B668F0"/>
    <w:p w14:paraId="22E1D6D5" w14:textId="77777777" w:rsidR="00883B02" w:rsidRDefault="00883B02" w:rsidP="00B668F0"/>
    <w:p w14:paraId="65258CB3" w14:textId="77777777" w:rsidR="00883B02" w:rsidRDefault="00883B02" w:rsidP="00B668F0"/>
    <w:p w14:paraId="53B9684D" w14:textId="77777777" w:rsidR="003933F6" w:rsidRDefault="003933F6" w:rsidP="00B668F0"/>
    <w:p w14:paraId="6B65914F" w14:textId="77777777" w:rsidR="003457BA" w:rsidRDefault="003457BA" w:rsidP="00B668F0"/>
    <w:p w14:paraId="1D7DAC6E" w14:textId="77777777" w:rsidR="003457BA" w:rsidRDefault="003457BA" w:rsidP="00B668F0"/>
    <w:p w14:paraId="7FB24B0B" w14:textId="77777777" w:rsidR="003933F6" w:rsidRDefault="003933F6" w:rsidP="00B668F0"/>
    <w:p w14:paraId="74F3AC72" w14:textId="77777777" w:rsidR="003933F6" w:rsidRPr="00372F42" w:rsidRDefault="003933F6" w:rsidP="00B668F0">
      <w:pPr>
        <w:rPr>
          <w:lang w:val="en-GB"/>
        </w:rPr>
      </w:pPr>
    </w:p>
    <w:p w14:paraId="2F38C639" w14:textId="75F5E233" w:rsidR="00FC32F1" w:rsidRDefault="00B668F0" w:rsidP="00B668F0">
      <w:r>
        <w:t>Parengė</w:t>
      </w:r>
      <w:r w:rsidR="00A62A3A">
        <w:t xml:space="preserve"> </w:t>
      </w:r>
      <w:r w:rsidR="00FC32F1">
        <w:t xml:space="preserve">Ada </w:t>
      </w:r>
      <w:proofErr w:type="spellStart"/>
      <w:r w:rsidR="00FC32F1">
        <w:t>Samuilienė</w:t>
      </w:r>
      <w:proofErr w:type="spellEnd"/>
    </w:p>
    <w:p w14:paraId="75F7639C" w14:textId="77777777" w:rsidR="00A62A3A" w:rsidRDefault="00A62A3A" w:rsidP="00B668F0"/>
    <w:p w14:paraId="7F324FF2" w14:textId="77777777" w:rsidR="00A62A3A" w:rsidRDefault="00A62A3A" w:rsidP="00B668F0"/>
    <w:p w14:paraId="0F7F95CB" w14:textId="77777777" w:rsidR="009C43C3" w:rsidRDefault="009C43C3" w:rsidP="00B668F0"/>
    <w:p w14:paraId="713F2844" w14:textId="77777777" w:rsidR="00D445B8" w:rsidRDefault="00D445B8" w:rsidP="00B668F0"/>
    <w:p w14:paraId="39CE8C9B" w14:textId="77777777" w:rsidR="00C701F6" w:rsidRDefault="00C701F6" w:rsidP="00FC32F1">
      <w:pPr>
        <w:jc w:val="right"/>
        <w:rPr>
          <w:b/>
          <w:bCs/>
        </w:rPr>
      </w:pPr>
    </w:p>
    <w:p w14:paraId="6C1848C9" w14:textId="72DD95F3" w:rsidR="000B2BBE" w:rsidRPr="00A50508" w:rsidRDefault="000B2BBE" w:rsidP="00FC32F1">
      <w:pPr>
        <w:jc w:val="right"/>
        <w:rPr>
          <w:b/>
          <w:bCs/>
        </w:rPr>
      </w:pPr>
      <w:r w:rsidRPr="00A50508">
        <w:rPr>
          <w:b/>
          <w:bCs/>
        </w:rPr>
        <w:t>Projekto</w:t>
      </w:r>
    </w:p>
    <w:p w14:paraId="17DDC37F" w14:textId="6B3C5BF8" w:rsidR="000B2BBE" w:rsidRPr="00A50508" w:rsidRDefault="000B2BBE" w:rsidP="000B2BBE">
      <w:pPr>
        <w:jc w:val="right"/>
        <w:rPr>
          <w:b/>
          <w:bCs/>
          <w:lang w:val="en-US"/>
        </w:rPr>
      </w:pPr>
      <w:r w:rsidRPr="00A50508">
        <w:rPr>
          <w:b/>
          <w:bCs/>
        </w:rPr>
        <w:t>lyginamasis variantas</w:t>
      </w:r>
    </w:p>
    <w:p w14:paraId="61A0AD53" w14:textId="77777777" w:rsidR="000B2BBE" w:rsidRDefault="000B2BBE" w:rsidP="000B2BBE">
      <w:pPr>
        <w:jc w:val="center"/>
        <w:rPr>
          <w:b/>
          <w:bCs/>
          <w:lang w:val="en-US"/>
        </w:rPr>
      </w:pPr>
    </w:p>
    <w:p w14:paraId="6C262D08" w14:textId="77777777" w:rsidR="000B2BBE" w:rsidRDefault="000B2BBE" w:rsidP="000B2BBE">
      <w:pPr>
        <w:jc w:val="center"/>
        <w:rPr>
          <w:b/>
          <w:bCs/>
          <w:lang w:val="en-US"/>
        </w:rPr>
      </w:pPr>
    </w:p>
    <w:p w14:paraId="0F9A6A9E" w14:textId="77777777" w:rsidR="000B2BBE" w:rsidRDefault="000B2BBE" w:rsidP="000B2BBE">
      <w:pPr>
        <w:jc w:val="center"/>
        <w:rPr>
          <w:b/>
        </w:rPr>
      </w:pPr>
      <w:r>
        <w:rPr>
          <w:b/>
          <w:lang w:val="en-US"/>
        </w:rPr>
        <w:t xml:space="preserve">JURBARKO RAJONO </w:t>
      </w:r>
      <w:r>
        <w:rPr>
          <w:b/>
        </w:rPr>
        <w:t>SAVIVALDYBĖS TARYBA</w:t>
      </w:r>
    </w:p>
    <w:p w14:paraId="31F8F9A7" w14:textId="77777777" w:rsidR="000B2BBE" w:rsidRDefault="000B2BBE" w:rsidP="000B2BBE">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883A4F" w14:paraId="24B940CA" w14:textId="77777777" w:rsidTr="00AB14A9">
        <w:trPr>
          <w:cantSplit/>
        </w:trPr>
        <w:tc>
          <w:tcPr>
            <w:tcW w:w="9660" w:type="dxa"/>
            <w:tcBorders>
              <w:top w:val="nil"/>
              <w:left w:val="nil"/>
              <w:bottom w:val="nil"/>
              <w:right w:val="nil"/>
            </w:tcBorders>
          </w:tcPr>
          <w:p w14:paraId="69E8D827" w14:textId="77777777" w:rsidR="00883A4F" w:rsidRDefault="00883A4F" w:rsidP="00AB14A9">
            <w:pPr>
              <w:pStyle w:val="Antrat1"/>
              <w:rPr>
                <w:caps/>
                <w:szCs w:val="24"/>
                <w:lang w:val="lt-LT"/>
              </w:rPr>
            </w:pPr>
            <w:r>
              <w:rPr>
                <w:szCs w:val="24"/>
                <w:lang w:val="lt-LT"/>
              </w:rPr>
              <w:t>SPRENDIMAS</w:t>
            </w:r>
          </w:p>
        </w:tc>
      </w:tr>
      <w:tr w:rsidR="00883A4F" w14:paraId="6BA90860" w14:textId="77777777" w:rsidTr="00AB14A9">
        <w:trPr>
          <w:cantSplit/>
          <w:trHeight w:val="359"/>
        </w:trPr>
        <w:tc>
          <w:tcPr>
            <w:tcW w:w="9660" w:type="dxa"/>
            <w:tcBorders>
              <w:top w:val="nil"/>
              <w:left w:val="nil"/>
              <w:bottom w:val="nil"/>
              <w:right w:val="nil"/>
            </w:tcBorders>
          </w:tcPr>
          <w:p w14:paraId="71F73915" w14:textId="70631732" w:rsidR="00883A4F" w:rsidRPr="00E64FC7" w:rsidRDefault="00883A4F" w:rsidP="00AB14A9">
            <w:pPr>
              <w:pStyle w:val="Antrats"/>
              <w:tabs>
                <w:tab w:val="left" w:pos="1296"/>
              </w:tabs>
              <w:jc w:val="center"/>
              <w:rPr>
                <w:b/>
                <w:bCs/>
              </w:rPr>
            </w:pPr>
            <w:r w:rsidRPr="00E64FC7">
              <w:rPr>
                <w:b/>
                <w:bCs/>
              </w:rPr>
              <w:t>DĖL JURBARKO RAJONO SAVIVALDYBĖS TARYBOS 202</w:t>
            </w:r>
            <w:r>
              <w:rPr>
                <w:b/>
                <w:bCs/>
              </w:rPr>
              <w:t>6</w:t>
            </w:r>
            <w:r w:rsidRPr="00E64FC7">
              <w:rPr>
                <w:b/>
                <w:bCs/>
              </w:rPr>
              <w:t xml:space="preserve"> M. VASARIO 1</w:t>
            </w:r>
            <w:r>
              <w:rPr>
                <w:b/>
                <w:bCs/>
              </w:rPr>
              <w:t>1</w:t>
            </w:r>
            <w:r w:rsidRPr="00E64FC7">
              <w:rPr>
                <w:b/>
                <w:bCs/>
              </w:rPr>
              <w:t xml:space="preserve"> D. SPRENDIMO NR.</w:t>
            </w:r>
            <w:r w:rsidR="00925E2F">
              <w:rPr>
                <w:b/>
                <w:bCs/>
              </w:rPr>
              <w:t xml:space="preserve"> </w:t>
            </w:r>
            <w:r w:rsidRPr="00E64FC7">
              <w:rPr>
                <w:b/>
                <w:bCs/>
              </w:rPr>
              <w:t>T2-3</w:t>
            </w:r>
            <w:r>
              <w:rPr>
                <w:b/>
                <w:bCs/>
              </w:rPr>
              <w:t>5</w:t>
            </w:r>
            <w:r w:rsidRPr="00E64FC7">
              <w:rPr>
                <w:b/>
                <w:bCs/>
              </w:rPr>
              <w:t xml:space="preserve"> „DĖL JURBARKO RAJONO SAVIVALDYBĖS 202</w:t>
            </w:r>
            <w:r>
              <w:rPr>
                <w:b/>
                <w:bCs/>
              </w:rPr>
              <w:t>6</w:t>
            </w:r>
            <w:r w:rsidRPr="00E64FC7">
              <w:rPr>
                <w:b/>
                <w:bCs/>
              </w:rPr>
              <w:t xml:space="preserve"> METŲ</w:t>
            </w:r>
            <w:r>
              <w:rPr>
                <w:b/>
                <w:bCs/>
              </w:rPr>
              <w:t xml:space="preserve"> BIUDŽETO</w:t>
            </w:r>
            <w:r w:rsidRPr="00E64FC7">
              <w:rPr>
                <w:b/>
                <w:bCs/>
              </w:rPr>
              <w:t xml:space="preserve"> IR 202</w:t>
            </w:r>
            <w:r>
              <w:rPr>
                <w:b/>
                <w:bCs/>
              </w:rPr>
              <w:t>7</w:t>
            </w:r>
            <w:r w:rsidR="006E2BCE" w:rsidRPr="006E2BCE">
              <w:rPr>
                <w:b/>
                <w:bCs/>
              </w:rPr>
              <w:t>–</w:t>
            </w:r>
            <w:r w:rsidRPr="00E64FC7">
              <w:rPr>
                <w:b/>
                <w:bCs/>
              </w:rPr>
              <w:t>202</w:t>
            </w:r>
            <w:r>
              <w:rPr>
                <w:b/>
                <w:bCs/>
              </w:rPr>
              <w:t>8</w:t>
            </w:r>
            <w:r w:rsidRPr="00E64FC7">
              <w:rPr>
                <w:b/>
                <w:bCs/>
              </w:rPr>
              <w:t xml:space="preserve"> METŲ PAJAMŲ IR ASIGNAVIMŲ PATVIRTINIMO“ PAKEITIMO</w:t>
            </w:r>
          </w:p>
          <w:p w14:paraId="3455C135" w14:textId="77777777" w:rsidR="00883A4F" w:rsidRDefault="00883A4F" w:rsidP="00AB14A9">
            <w:pPr>
              <w:pStyle w:val="Antrats"/>
              <w:tabs>
                <w:tab w:val="left" w:pos="1296"/>
              </w:tabs>
              <w:jc w:val="center"/>
            </w:pPr>
          </w:p>
          <w:p w14:paraId="58E1DB5B" w14:textId="6EE7E9F5" w:rsidR="00883A4F" w:rsidRPr="00AE61D9" w:rsidRDefault="00883A4F" w:rsidP="00AB14A9">
            <w:pPr>
              <w:pStyle w:val="Antrats"/>
              <w:tabs>
                <w:tab w:val="left" w:pos="1296"/>
              </w:tabs>
              <w:jc w:val="center"/>
              <w:rPr>
                <w:b/>
                <w:caps/>
              </w:rPr>
            </w:pPr>
            <w:r>
              <w:t xml:space="preserve">2026 m. </w:t>
            </w:r>
            <w:r w:rsidR="001C345E">
              <w:t>rug</w:t>
            </w:r>
            <w:r w:rsidR="00D445B8">
              <w:t>sėjo</w:t>
            </w:r>
            <w:r>
              <w:t xml:space="preserve"> </w:t>
            </w:r>
            <w:r w:rsidR="00584883">
              <w:t>17</w:t>
            </w:r>
            <w:r>
              <w:t xml:space="preserve"> d. </w:t>
            </w:r>
            <w:r w:rsidRPr="005231DA">
              <w:t xml:space="preserve">Nr. </w:t>
            </w:r>
            <w:r>
              <w:t>TSP-</w:t>
            </w:r>
            <w:r w:rsidR="00584883">
              <w:t>306</w:t>
            </w:r>
          </w:p>
        </w:tc>
      </w:tr>
      <w:tr w:rsidR="00883A4F" w14:paraId="4B0441AC" w14:textId="77777777" w:rsidTr="00AB14A9">
        <w:trPr>
          <w:cantSplit/>
        </w:trPr>
        <w:tc>
          <w:tcPr>
            <w:tcW w:w="9660" w:type="dxa"/>
            <w:tcBorders>
              <w:top w:val="nil"/>
              <w:left w:val="nil"/>
              <w:bottom w:val="nil"/>
              <w:right w:val="nil"/>
            </w:tcBorders>
          </w:tcPr>
          <w:p w14:paraId="4EB32E4E" w14:textId="77777777" w:rsidR="00883A4F" w:rsidRDefault="00883A4F" w:rsidP="00AB14A9">
            <w:pPr>
              <w:jc w:val="center"/>
            </w:pPr>
            <w:r>
              <w:t>Jurbarkas</w:t>
            </w:r>
          </w:p>
        </w:tc>
      </w:tr>
    </w:tbl>
    <w:p w14:paraId="3F9F6F05" w14:textId="77777777" w:rsidR="00883A4F" w:rsidRDefault="00883A4F" w:rsidP="00883A4F">
      <w:pPr>
        <w:jc w:val="both"/>
      </w:pPr>
    </w:p>
    <w:p w14:paraId="6272E89C" w14:textId="77777777" w:rsidR="00883A4F" w:rsidRPr="00836743" w:rsidRDefault="00883A4F" w:rsidP="00883A4F">
      <w:pPr>
        <w:ind w:firstLine="720"/>
        <w:jc w:val="both"/>
        <w:rPr>
          <w:szCs w:val="16"/>
        </w:rPr>
      </w:pPr>
      <w:r w:rsidRPr="00836743">
        <w:rPr>
          <w:szCs w:val="16"/>
        </w:rPr>
        <w:t xml:space="preserve">Vadovaudamasi Lietuvos Respublikos vietos savivaldos įstatymo 15 straipsnio 2 dalies </w:t>
      </w:r>
      <w:r w:rsidRPr="00836743">
        <w:rPr>
          <w:szCs w:val="16"/>
        </w:rPr>
        <w:br/>
        <w:t xml:space="preserve">12 punktu, </w:t>
      </w:r>
      <w:r w:rsidRPr="00836743">
        <w:t>Jurbarko rajono savivaldybės biudžeto sudarymo ir vykdymo taisyklėmis, patvirtintomis Jurbarko rajono savivaldybės tarybos 2019 m. rugpjūčio 29 d. sprendimu</w:t>
      </w:r>
      <w:r>
        <w:t xml:space="preserve"> </w:t>
      </w:r>
      <w:r w:rsidRPr="00836743">
        <w:t>Nr. T2-231 „</w:t>
      </w:r>
      <w:hyperlink r:id="rId8" w:history="1">
        <w:r w:rsidRPr="00836743">
          <w:rPr>
            <w:rStyle w:val="Hipersaitas"/>
            <w:szCs w:val="24"/>
          </w:rPr>
          <w:t>Dėl Jurbarko rajono savivaldybės biudžeto sudarymo ir vykdymo taisyklių patvirtinimo</w:t>
        </w:r>
      </w:hyperlink>
      <w:r w:rsidRPr="00836743">
        <w:rPr>
          <w:szCs w:val="24"/>
        </w:rPr>
        <w:t xml:space="preserve">“, </w:t>
      </w:r>
      <w:r w:rsidRPr="00836743">
        <w:t>ir atsižvelgdama į skirtas papildomas lėšas</w:t>
      </w:r>
      <w:r w:rsidRPr="00836743">
        <w:rPr>
          <w:szCs w:val="24"/>
        </w:rPr>
        <w:t>,</w:t>
      </w:r>
      <w:r w:rsidRPr="00836743">
        <w:t xml:space="preserve"> </w:t>
      </w:r>
      <w:r w:rsidRPr="00836743">
        <w:rPr>
          <w:szCs w:val="16"/>
        </w:rPr>
        <w:t xml:space="preserve">Jurbarko rajono savivaldybės taryba </w:t>
      </w:r>
      <w:r w:rsidRPr="00836743">
        <w:rPr>
          <w:spacing w:val="120"/>
          <w:szCs w:val="16"/>
        </w:rPr>
        <w:t>nusprendži</w:t>
      </w:r>
      <w:r w:rsidRPr="00836743">
        <w:rPr>
          <w:szCs w:val="16"/>
        </w:rPr>
        <w:t>a:</w:t>
      </w:r>
    </w:p>
    <w:p w14:paraId="6D5281AF" w14:textId="4D8F4D74" w:rsidR="00883A4F" w:rsidRPr="00366841" w:rsidRDefault="00883A4F" w:rsidP="00883A4F">
      <w:pPr>
        <w:ind w:firstLine="720"/>
        <w:jc w:val="both"/>
      </w:pPr>
      <w:r w:rsidRPr="00836743">
        <w:t>1. Pakeisti Jurbarko rajono savivaldybės tarybos 202</w:t>
      </w:r>
      <w:r>
        <w:t>6</w:t>
      </w:r>
      <w:r w:rsidRPr="00836743">
        <w:t xml:space="preserve"> m. </w:t>
      </w:r>
      <w:r>
        <w:t xml:space="preserve">vasario </w:t>
      </w:r>
      <w:r w:rsidRPr="00836743">
        <w:t>1</w:t>
      </w:r>
      <w:r>
        <w:t>1</w:t>
      </w:r>
      <w:r w:rsidRPr="00836743">
        <w:t xml:space="preserve"> d. sprendim</w:t>
      </w:r>
      <w:r>
        <w:t>ą</w:t>
      </w:r>
      <w:r w:rsidRPr="00836743">
        <w:t xml:space="preserve"> Nr. T2-</w:t>
      </w:r>
      <w:r>
        <w:t xml:space="preserve">35 </w:t>
      </w:r>
      <w:r w:rsidRPr="00836743">
        <w:t>„Dėl Jurbarko rajono savivaldybės 202</w:t>
      </w:r>
      <w:r>
        <w:t>6</w:t>
      </w:r>
      <w:r w:rsidRPr="00836743">
        <w:t xml:space="preserve"> metų </w:t>
      </w:r>
      <w:r w:rsidRPr="00366841">
        <w:t>biudžeto</w:t>
      </w:r>
      <w:r>
        <w:t xml:space="preserve"> ir 2027</w:t>
      </w:r>
      <w:r w:rsidR="006E2BCE" w:rsidRPr="006E2BCE">
        <w:rPr>
          <w:b/>
          <w:bCs/>
        </w:rPr>
        <w:t>–</w:t>
      </w:r>
      <w:r>
        <w:t>2028 metų pajamų ir asignavimų</w:t>
      </w:r>
      <w:r w:rsidRPr="00366841">
        <w:t xml:space="preserve"> patvirtinimo“ (toliau – Sprendimas):</w:t>
      </w:r>
    </w:p>
    <w:p w14:paraId="11460EB0" w14:textId="485B86F8" w:rsidR="00883A4F" w:rsidRPr="00366841" w:rsidRDefault="00883A4F" w:rsidP="00883A4F">
      <w:pPr>
        <w:ind w:firstLine="720"/>
        <w:jc w:val="both"/>
      </w:pPr>
      <w:r w:rsidRPr="00366841">
        <w:t xml:space="preserve">1.1. </w:t>
      </w:r>
      <w:r w:rsidR="006E2BCE">
        <w:t>p</w:t>
      </w:r>
      <w:r w:rsidRPr="00366841">
        <w:t>akeisti Sprendimo 1.1</w:t>
      </w:r>
      <w:r>
        <w:t xml:space="preserve"> </w:t>
      </w:r>
      <w:r w:rsidRPr="00366841">
        <w:t>papunktį ir jį išdėstyti taip:</w:t>
      </w:r>
    </w:p>
    <w:p w14:paraId="47AE3002" w14:textId="146C610E" w:rsidR="00883A4F" w:rsidRPr="006E27A1" w:rsidRDefault="00883A4F" w:rsidP="00883A4F">
      <w:pPr>
        <w:ind w:firstLine="720"/>
        <w:jc w:val="both"/>
      </w:pPr>
      <w:r w:rsidRPr="00366841">
        <w:t xml:space="preserve">„1.1. pajamos </w:t>
      </w:r>
      <w:r w:rsidRPr="006E27A1">
        <w:t>–</w:t>
      </w:r>
      <w:r w:rsidR="007D24A4">
        <w:t xml:space="preserve"> </w:t>
      </w:r>
      <w:r w:rsidR="005A2C98" w:rsidRPr="007D24A4">
        <w:rPr>
          <w:strike/>
        </w:rPr>
        <w:t>6</w:t>
      </w:r>
      <w:r w:rsidR="00B13A06" w:rsidRPr="007D24A4">
        <w:rPr>
          <w:strike/>
        </w:rPr>
        <w:t>3 407</w:t>
      </w:r>
      <w:r w:rsidR="007D24A4">
        <w:rPr>
          <w:strike/>
        </w:rPr>
        <w:t> </w:t>
      </w:r>
      <w:r w:rsidR="00B13A06" w:rsidRPr="007D24A4">
        <w:rPr>
          <w:strike/>
        </w:rPr>
        <w:t>247</w:t>
      </w:r>
      <w:r w:rsidR="007D24A4">
        <w:t xml:space="preserve"> </w:t>
      </w:r>
      <w:r w:rsidR="00832553" w:rsidRPr="00832553">
        <w:rPr>
          <w:b/>
          <w:bCs/>
        </w:rPr>
        <w:t>64 244 534</w:t>
      </w:r>
      <w:r w:rsidR="00AE543D">
        <w:t xml:space="preserve"> </w:t>
      </w:r>
      <w:r w:rsidRPr="006E27A1">
        <w:t>Eur</w:t>
      </w:r>
      <w:r>
        <w:t>, iš jų: biudžetinių įstaigų pajamos už teikiamas paslaugas</w:t>
      </w:r>
      <w:r w:rsidRPr="006E27A1">
        <w:t xml:space="preserve"> </w:t>
      </w:r>
      <w:r>
        <w:t xml:space="preserve"> </w:t>
      </w:r>
      <w:r w:rsidRPr="006E27A1">
        <w:t>–</w:t>
      </w:r>
      <w:r w:rsidR="007D24A4">
        <w:t xml:space="preserve"> </w:t>
      </w:r>
      <w:r w:rsidR="00655CC8" w:rsidRPr="005813B4">
        <w:rPr>
          <w:strike/>
        </w:rPr>
        <w:t>1 46</w:t>
      </w:r>
      <w:r w:rsidR="000C692C" w:rsidRPr="005813B4">
        <w:rPr>
          <w:strike/>
        </w:rPr>
        <w:t>8</w:t>
      </w:r>
      <w:r w:rsidR="00655CC8" w:rsidRPr="005813B4">
        <w:rPr>
          <w:strike/>
        </w:rPr>
        <w:t> 154</w:t>
      </w:r>
      <w:r w:rsidR="00655CC8">
        <w:t xml:space="preserve"> </w:t>
      </w:r>
      <w:r w:rsidR="005813B4" w:rsidRPr="005813B4">
        <w:rPr>
          <w:b/>
          <w:bCs/>
        </w:rPr>
        <w:t>1 469 420</w:t>
      </w:r>
      <w:r w:rsidR="005813B4">
        <w:t xml:space="preserve"> </w:t>
      </w:r>
      <w:r>
        <w:t xml:space="preserve">Eur </w:t>
      </w:r>
      <w:r w:rsidRPr="006E27A1">
        <w:t>(1</w:t>
      </w:r>
      <w:r>
        <w:t xml:space="preserve"> ir 2</w:t>
      </w:r>
      <w:r w:rsidRPr="006E27A1">
        <w:t xml:space="preserve"> prieda</w:t>
      </w:r>
      <w:r>
        <w:t>i</w:t>
      </w:r>
      <w:r w:rsidRPr="006E27A1">
        <w:t>)</w:t>
      </w:r>
      <w:r>
        <w:t>;</w:t>
      </w:r>
      <w:r w:rsidRPr="006E27A1">
        <w:t>“;</w:t>
      </w:r>
    </w:p>
    <w:p w14:paraId="00748DCE" w14:textId="46471C19" w:rsidR="00883A4F" w:rsidRPr="006E27A1" w:rsidRDefault="00883A4F" w:rsidP="00883A4F">
      <w:pPr>
        <w:ind w:firstLine="720"/>
        <w:jc w:val="both"/>
      </w:pPr>
      <w:r w:rsidRPr="006E27A1">
        <w:t xml:space="preserve">1.2. </w:t>
      </w:r>
      <w:r w:rsidR="006E2BCE">
        <w:t>p</w:t>
      </w:r>
      <w:r w:rsidRPr="006E27A1">
        <w:t>akeisti Sprendimo 1.</w:t>
      </w:r>
      <w:r>
        <w:t>4</w:t>
      </w:r>
      <w:r w:rsidRPr="006E27A1">
        <w:t xml:space="preserve"> papunktį ir jį išdėstyti taip: </w:t>
      </w:r>
    </w:p>
    <w:p w14:paraId="1270B97B" w14:textId="4B4884F0" w:rsidR="00883A4F" w:rsidRPr="006E27A1" w:rsidRDefault="00883A4F" w:rsidP="00883A4F">
      <w:pPr>
        <w:ind w:firstLine="720"/>
        <w:jc w:val="both"/>
      </w:pPr>
      <w:r w:rsidRPr="006E27A1">
        <w:t>„1.</w:t>
      </w:r>
      <w:r>
        <w:t xml:space="preserve">4. </w:t>
      </w:r>
      <w:r w:rsidRPr="006E27A1">
        <w:t xml:space="preserve">išlaidos pagal </w:t>
      </w:r>
      <w:r>
        <w:t xml:space="preserve">parengtas </w:t>
      </w:r>
      <w:r w:rsidRPr="006E27A1">
        <w:t>programas</w:t>
      </w:r>
      <w:r>
        <w:t>, finansavimo šaltinius ir asignavimų valdytojus</w:t>
      </w:r>
      <w:r w:rsidRPr="006E27A1">
        <w:t xml:space="preserve"> –</w:t>
      </w:r>
      <w:r w:rsidR="005A2C98" w:rsidRPr="005813B4">
        <w:rPr>
          <w:strike/>
        </w:rPr>
        <w:t>67 528 591</w:t>
      </w:r>
      <w:r w:rsidR="00655CC8" w:rsidRPr="00655CC8">
        <w:rPr>
          <w:b/>
          <w:bCs/>
        </w:rPr>
        <w:t xml:space="preserve"> </w:t>
      </w:r>
      <w:r w:rsidR="00832553" w:rsidRPr="00832553">
        <w:rPr>
          <w:b/>
          <w:bCs/>
        </w:rPr>
        <w:t>68 365 878</w:t>
      </w:r>
      <w:r w:rsidR="005813B4">
        <w:rPr>
          <w:b/>
          <w:bCs/>
        </w:rPr>
        <w:t xml:space="preserve"> </w:t>
      </w:r>
      <w:r w:rsidRPr="006E27A1">
        <w:t>Eur (</w:t>
      </w:r>
      <w:r>
        <w:t>3</w:t>
      </w:r>
      <w:r w:rsidRPr="006E27A1">
        <w:t xml:space="preserve"> priedas), iš jų:“;</w:t>
      </w:r>
    </w:p>
    <w:p w14:paraId="09886C85" w14:textId="77906BAE" w:rsidR="00883A4F" w:rsidRPr="006E27A1" w:rsidRDefault="00883A4F" w:rsidP="00883A4F">
      <w:pPr>
        <w:ind w:firstLine="720"/>
        <w:jc w:val="both"/>
      </w:pPr>
      <w:r w:rsidRPr="006E27A1">
        <w:t xml:space="preserve">1.3. </w:t>
      </w:r>
      <w:r w:rsidR="006E2BCE">
        <w:t>p</w:t>
      </w:r>
      <w:r w:rsidRPr="006E27A1">
        <w:t>akeisti Sprendimo 1.</w:t>
      </w:r>
      <w:r>
        <w:t>4.1</w:t>
      </w:r>
      <w:r w:rsidRPr="006E27A1">
        <w:t xml:space="preserve"> papunktį ir jį išdėstyti taip:</w:t>
      </w:r>
    </w:p>
    <w:p w14:paraId="51B7D836" w14:textId="1FFF0D6D" w:rsidR="00883A4F" w:rsidRDefault="00883A4F" w:rsidP="00883A4F">
      <w:pPr>
        <w:ind w:firstLine="720"/>
        <w:jc w:val="both"/>
      </w:pPr>
      <w:r w:rsidRPr="006E27A1">
        <w:t>„1.</w:t>
      </w:r>
      <w:r>
        <w:t>4.1</w:t>
      </w:r>
      <w:r w:rsidRPr="006E27A1">
        <w:t>. asignavimai –</w:t>
      </w:r>
      <w:r w:rsidR="005813B4">
        <w:t xml:space="preserve"> </w:t>
      </w:r>
      <w:r w:rsidR="00262BE4" w:rsidRPr="005813B4">
        <w:rPr>
          <w:strike/>
        </w:rPr>
        <w:t>66</w:t>
      </w:r>
      <w:r w:rsidR="005A2C98" w:rsidRPr="005813B4">
        <w:rPr>
          <w:strike/>
        </w:rPr>
        <w:t> 607 191</w:t>
      </w:r>
      <w:r w:rsidR="00655CC8">
        <w:t xml:space="preserve"> </w:t>
      </w:r>
      <w:r w:rsidR="00832553" w:rsidRPr="00832553">
        <w:rPr>
          <w:b/>
          <w:bCs/>
        </w:rPr>
        <w:t>67 444 478</w:t>
      </w:r>
      <w:r w:rsidR="005813B4">
        <w:t xml:space="preserve"> </w:t>
      </w:r>
      <w:r w:rsidRPr="006E27A1">
        <w:t>Eur</w:t>
      </w:r>
      <w:r>
        <w:t>;</w:t>
      </w:r>
      <w:r w:rsidRPr="006E27A1">
        <w:t>“</w:t>
      </w:r>
      <w:r>
        <w:t>;</w:t>
      </w:r>
    </w:p>
    <w:p w14:paraId="17CD30CD" w14:textId="6E9C0BE2" w:rsidR="009C43C3" w:rsidRPr="00366841" w:rsidRDefault="009C43C3" w:rsidP="009C43C3">
      <w:pPr>
        <w:ind w:firstLine="720"/>
        <w:jc w:val="both"/>
      </w:pPr>
      <w:r w:rsidRPr="007D312A">
        <w:t>1.</w:t>
      </w:r>
      <w:r w:rsidR="005813B4">
        <w:t>4</w:t>
      </w:r>
      <w:r w:rsidRPr="007D312A">
        <w:t xml:space="preserve">. </w:t>
      </w:r>
      <w:r>
        <w:t>p</w:t>
      </w:r>
      <w:r w:rsidRPr="007D312A">
        <w:t>akeisti Sprendimo 1</w:t>
      </w:r>
      <w:r>
        <w:t xml:space="preserve">, </w:t>
      </w:r>
      <w:r w:rsidR="005813B4">
        <w:t>2</w:t>
      </w:r>
      <w:r>
        <w:t xml:space="preserve"> ir </w:t>
      </w:r>
      <w:r w:rsidR="005813B4">
        <w:t>3</w:t>
      </w:r>
      <w:r w:rsidRPr="00366841">
        <w:t xml:space="preserve"> priedus ir išdėstyti juos nauja redakcija (pridedama).</w:t>
      </w:r>
    </w:p>
    <w:p w14:paraId="349949E1" w14:textId="77777777" w:rsidR="00883A4F" w:rsidRPr="00836743" w:rsidRDefault="00883A4F" w:rsidP="00883A4F">
      <w:pPr>
        <w:jc w:val="both"/>
      </w:pPr>
      <w:r w:rsidRPr="00366841">
        <w:tab/>
        <w:t>2. Paskelbti šį sprendimą Teisės aktų registre</w:t>
      </w:r>
      <w:r w:rsidRPr="005E689F">
        <w:t xml:space="preserve"> ir savivaldybės interneto svetainėje.</w:t>
      </w:r>
    </w:p>
    <w:p w14:paraId="28326FE4" w14:textId="77777777" w:rsidR="000B2BBE" w:rsidRDefault="000B2BBE" w:rsidP="000B2BBE">
      <w:pPr>
        <w:jc w:val="both"/>
      </w:pPr>
    </w:p>
    <w:p w14:paraId="31FB507A" w14:textId="77777777" w:rsidR="000B2BBE" w:rsidRDefault="000B2BBE" w:rsidP="000B2BBE">
      <w:pPr>
        <w:jc w:val="both"/>
      </w:pPr>
    </w:p>
    <w:tbl>
      <w:tblPr>
        <w:tblW w:w="0" w:type="auto"/>
        <w:tblInd w:w="108" w:type="dxa"/>
        <w:tblLook w:val="0000" w:firstRow="0" w:lastRow="0" w:firstColumn="0" w:lastColumn="0" w:noHBand="0" w:noVBand="0"/>
      </w:tblPr>
      <w:tblGrid>
        <w:gridCol w:w="4410"/>
        <w:gridCol w:w="4410"/>
      </w:tblGrid>
      <w:tr w:rsidR="000B2BBE" w14:paraId="35E6767A" w14:textId="77777777" w:rsidTr="00C71BD5">
        <w:trPr>
          <w:trHeight w:val="180"/>
        </w:trPr>
        <w:tc>
          <w:tcPr>
            <w:tcW w:w="4410" w:type="dxa"/>
          </w:tcPr>
          <w:p w14:paraId="114B1936" w14:textId="77777777" w:rsidR="000B2BBE" w:rsidRDefault="000B2BBE" w:rsidP="00C71BD5">
            <w:r>
              <w:t>Savivaldybės meras</w:t>
            </w:r>
          </w:p>
        </w:tc>
        <w:tc>
          <w:tcPr>
            <w:tcW w:w="4410" w:type="dxa"/>
          </w:tcPr>
          <w:p w14:paraId="0912EBA3" w14:textId="77777777" w:rsidR="000B2BBE" w:rsidRDefault="000B2BBE" w:rsidP="00C71BD5">
            <w:pPr>
              <w:jc w:val="right"/>
            </w:pPr>
          </w:p>
        </w:tc>
      </w:tr>
    </w:tbl>
    <w:p w14:paraId="655BEAE1" w14:textId="77777777" w:rsidR="000B2BBE" w:rsidRDefault="000B2BBE" w:rsidP="000B2BBE"/>
    <w:p w14:paraId="0BEF0826" w14:textId="77777777" w:rsidR="000B2BBE" w:rsidRDefault="000B2BBE" w:rsidP="00CB5D1A">
      <w:pPr>
        <w:pStyle w:val="Antrats"/>
        <w:tabs>
          <w:tab w:val="clear" w:pos="4153"/>
          <w:tab w:val="clear" w:pos="8306"/>
        </w:tabs>
      </w:pPr>
    </w:p>
    <w:sectPr w:rsidR="000B2BBE" w:rsidSect="00FC1CD3">
      <w:headerReference w:type="even" r:id="rId9"/>
      <w:headerReference w:type="default" r:id="rId10"/>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D7B8D" w14:textId="77777777" w:rsidR="000976F0" w:rsidRDefault="000976F0">
      <w:r>
        <w:separator/>
      </w:r>
    </w:p>
  </w:endnote>
  <w:endnote w:type="continuationSeparator" w:id="0">
    <w:p w14:paraId="34666D96" w14:textId="77777777" w:rsidR="000976F0" w:rsidRDefault="00097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CDB27" w14:textId="77777777" w:rsidR="000976F0" w:rsidRDefault="000976F0">
      <w:r>
        <w:separator/>
      </w:r>
    </w:p>
  </w:footnote>
  <w:footnote w:type="continuationSeparator" w:id="0">
    <w:p w14:paraId="1EDFC8DA" w14:textId="77777777" w:rsidR="000976F0" w:rsidRDefault="00097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BDFC4" w14:textId="77777777" w:rsidR="00FC1CD3" w:rsidRDefault="00A44D63">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0C94420A"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E7C4" w14:textId="77777777" w:rsidR="00FC1CD3" w:rsidRDefault="00FC1CD3">
    <w:pPr>
      <w:pStyle w:val="Antrats"/>
      <w:framePr w:wrap="around" w:vAnchor="text" w:hAnchor="margin" w:xAlign="center" w:y="1"/>
      <w:rPr>
        <w:rStyle w:val="Puslapionumeris"/>
      </w:rPr>
    </w:pPr>
  </w:p>
  <w:p w14:paraId="6CE51009"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4248"/>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505AEF"/>
    <w:multiLevelType w:val="multilevel"/>
    <w:tmpl w:val="93664532"/>
    <w:lvl w:ilvl="0">
      <w:start w:val="1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91F7D0E"/>
    <w:multiLevelType w:val="multilevel"/>
    <w:tmpl w:val="9AE4AC26"/>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19E9232A"/>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6" w15:restartNumberingAfterBreak="0">
    <w:nsid w:val="1E0A0E50"/>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7"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594D9A"/>
    <w:multiLevelType w:val="hybridMultilevel"/>
    <w:tmpl w:val="77486506"/>
    <w:lvl w:ilvl="0" w:tplc="4776053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434B65E9"/>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1" w15:restartNumberingAfterBreak="0">
    <w:nsid w:val="45CD0D08"/>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2" w15:restartNumberingAfterBreak="0">
    <w:nsid w:val="54370409"/>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3"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6AF1805"/>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5"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365645762">
    <w:abstractNumId w:val="9"/>
  </w:num>
  <w:num w:numId="2" w16cid:durableId="587006686">
    <w:abstractNumId w:val="7"/>
  </w:num>
  <w:num w:numId="3" w16cid:durableId="1038045552">
    <w:abstractNumId w:val="13"/>
  </w:num>
  <w:num w:numId="4" w16cid:durableId="1680081041">
    <w:abstractNumId w:val="2"/>
  </w:num>
  <w:num w:numId="5" w16cid:durableId="1570842451">
    <w:abstractNumId w:val="16"/>
  </w:num>
  <w:num w:numId="6" w16cid:durableId="24912660">
    <w:abstractNumId w:val="15"/>
  </w:num>
  <w:num w:numId="7" w16cid:durableId="638849743">
    <w:abstractNumId w:val="1"/>
  </w:num>
  <w:num w:numId="8" w16cid:durableId="1849635883">
    <w:abstractNumId w:val="11"/>
  </w:num>
  <w:num w:numId="9" w16cid:durableId="702021687">
    <w:abstractNumId w:val="8"/>
  </w:num>
  <w:num w:numId="10" w16cid:durableId="1383359812">
    <w:abstractNumId w:val="4"/>
  </w:num>
  <w:num w:numId="11" w16cid:durableId="13191485">
    <w:abstractNumId w:val="0"/>
  </w:num>
  <w:num w:numId="12" w16cid:durableId="7258358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5961806">
    <w:abstractNumId w:val="5"/>
  </w:num>
  <w:num w:numId="14" w16cid:durableId="91902853">
    <w:abstractNumId w:val="3"/>
  </w:num>
  <w:num w:numId="15" w16cid:durableId="2088527850">
    <w:abstractNumId w:val="12"/>
  </w:num>
  <w:num w:numId="16" w16cid:durableId="1552300359">
    <w:abstractNumId w:val="10"/>
  </w:num>
  <w:num w:numId="17" w16cid:durableId="605772488">
    <w:abstractNumId w:val="14"/>
  </w:num>
  <w:num w:numId="18" w16cid:durableId="9497766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0008"/>
    <w:rsid w:val="00001758"/>
    <w:rsid w:val="00006D93"/>
    <w:rsid w:val="00012A5F"/>
    <w:rsid w:val="00015722"/>
    <w:rsid w:val="00020B7D"/>
    <w:rsid w:val="000258A2"/>
    <w:rsid w:val="000273EA"/>
    <w:rsid w:val="00027DA2"/>
    <w:rsid w:val="00031B2B"/>
    <w:rsid w:val="00033A70"/>
    <w:rsid w:val="0003441C"/>
    <w:rsid w:val="0004220A"/>
    <w:rsid w:val="00043751"/>
    <w:rsid w:val="0004565E"/>
    <w:rsid w:val="00052C14"/>
    <w:rsid w:val="000535F2"/>
    <w:rsid w:val="00065CDD"/>
    <w:rsid w:val="00065F68"/>
    <w:rsid w:val="00073ECC"/>
    <w:rsid w:val="00076A1D"/>
    <w:rsid w:val="000773EB"/>
    <w:rsid w:val="00084AD1"/>
    <w:rsid w:val="00085739"/>
    <w:rsid w:val="00090D85"/>
    <w:rsid w:val="000976F0"/>
    <w:rsid w:val="000B2BBE"/>
    <w:rsid w:val="000B5DE6"/>
    <w:rsid w:val="000C692C"/>
    <w:rsid w:val="000D7710"/>
    <w:rsid w:val="000E1F44"/>
    <w:rsid w:val="000E202C"/>
    <w:rsid w:val="000F1F82"/>
    <w:rsid w:val="000F5C61"/>
    <w:rsid w:val="0010176C"/>
    <w:rsid w:val="0010294E"/>
    <w:rsid w:val="00107C26"/>
    <w:rsid w:val="00116D24"/>
    <w:rsid w:val="00117349"/>
    <w:rsid w:val="00124B53"/>
    <w:rsid w:val="001308B3"/>
    <w:rsid w:val="00131A3D"/>
    <w:rsid w:val="0013367C"/>
    <w:rsid w:val="001350F3"/>
    <w:rsid w:val="00137176"/>
    <w:rsid w:val="00141170"/>
    <w:rsid w:val="00147830"/>
    <w:rsid w:val="0015078A"/>
    <w:rsid w:val="00152F39"/>
    <w:rsid w:val="0016226A"/>
    <w:rsid w:val="00172D6E"/>
    <w:rsid w:val="00180FCB"/>
    <w:rsid w:val="00181E5E"/>
    <w:rsid w:val="00182224"/>
    <w:rsid w:val="00184F85"/>
    <w:rsid w:val="00186467"/>
    <w:rsid w:val="0019076F"/>
    <w:rsid w:val="00190B66"/>
    <w:rsid w:val="001952BC"/>
    <w:rsid w:val="001A6030"/>
    <w:rsid w:val="001A7087"/>
    <w:rsid w:val="001C345E"/>
    <w:rsid w:val="001C3975"/>
    <w:rsid w:val="001C3CF6"/>
    <w:rsid w:val="001C3F7C"/>
    <w:rsid w:val="001D4EA6"/>
    <w:rsid w:val="001D78A2"/>
    <w:rsid w:val="001E2F9E"/>
    <w:rsid w:val="001E4FAF"/>
    <w:rsid w:val="001E6369"/>
    <w:rsid w:val="001F49B9"/>
    <w:rsid w:val="00203CFC"/>
    <w:rsid w:val="00207BCB"/>
    <w:rsid w:val="00226341"/>
    <w:rsid w:val="00226342"/>
    <w:rsid w:val="00230867"/>
    <w:rsid w:val="00231EFA"/>
    <w:rsid w:val="002325F6"/>
    <w:rsid w:val="00234B9B"/>
    <w:rsid w:val="00246055"/>
    <w:rsid w:val="00251454"/>
    <w:rsid w:val="00254013"/>
    <w:rsid w:val="00256C3D"/>
    <w:rsid w:val="00262BE4"/>
    <w:rsid w:val="00281984"/>
    <w:rsid w:val="00286190"/>
    <w:rsid w:val="0029416C"/>
    <w:rsid w:val="00294C25"/>
    <w:rsid w:val="002B3265"/>
    <w:rsid w:val="002B7DF0"/>
    <w:rsid w:val="002C565F"/>
    <w:rsid w:val="002D2ECE"/>
    <w:rsid w:val="002E1F99"/>
    <w:rsid w:val="002F027E"/>
    <w:rsid w:val="002F084E"/>
    <w:rsid w:val="002F4A2B"/>
    <w:rsid w:val="002F7E49"/>
    <w:rsid w:val="002F7F39"/>
    <w:rsid w:val="00304E0F"/>
    <w:rsid w:val="003078A0"/>
    <w:rsid w:val="00310764"/>
    <w:rsid w:val="00323FE1"/>
    <w:rsid w:val="003300A5"/>
    <w:rsid w:val="00331502"/>
    <w:rsid w:val="003317A1"/>
    <w:rsid w:val="00333FD4"/>
    <w:rsid w:val="003421EA"/>
    <w:rsid w:val="003457BA"/>
    <w:rsid w:val="003459E5"/>
    <w:rsid w:val="00346520"/>
    <w:rsid w:val="0035181D"/>
    <w:rsid w:val="00354E38"/>
    <w:rsid w:val="0035558E"/>
    <w:rsid w:val="003700B8"/>
    <w:rsid w:val="003701A4"/>
    <w:rsid w:val="00372033"/>
    <w:rsid w:val="00372F42"/>
    <w:rsid w:val="00376143"/>
    <w:rsid w:val="00376D77"/>
    <w:rsid w:val="003822CB"/>
    <w:rsid w:val="00385185"/>
    <w:rsid w:val="003859D7"/>
    <w:rsid w:val="00385D12"/>
    <w:rsid w:val="003933F6"/>
    <w:rsid w:val="00394FD0"/>
    <w:rsid w:val="003A7F59"/>
    <w:rsid w:val="003B2523"/>
    <w:rsid w:val="003B4104"/>
    <w:rsid w:val="003B769C"/>
    <w:rsid w:val="003C54B8"/>
    <w:rsid w:val="003D484F"/>
    <w:rsid w:val="003E144E"/>
    <w:rsid w:val="003E54A7"/>
    <w:rsid w:val="003F1305"/>
    <w:rsid w:val="004003BA"/>
    <w:rsid w:val="004142A2"/>
    <w:rsid w:val="0041495F"/>
    <w:rsid w:val="004231B7"/>
    <w:rsid w:val="00425B39"/>
    <w:rsid w:val="00427D72"/>
    <w:rsid w:val="00433D3F"/>
    <w:rsid w:val="00434B34"/>
    <w:rsid w:val="00435B30"/>
    <w:rsid w:val="00441A98"/>
    <w:rsid w:val="00445CDE"/>
    <w:rsid w:val="00445CE3"/>
    <w:rsid w:val="004520B0"/>
    <w:rsid w:val="00454723"/>
    <w:rsid w:val="00460718"/>
    <w:rsid w:val="00477069"/>
    <w:rsid w:val="00484A16"/>
    <w:rsid w:val="00496C97"/>
    <w:rsid w:val="004B0CB9"/>
    <w:rsid w:val="004B1E88"/>
    <w:rsid w:val="004B2369"/>
    <w:rsid w:val="004B3700"/>
    <w:rsid w:val="004B5CB4"/>
    <w:rsid w:val="004B5DAF"/>
    <w:rsid w:val="004B7BDB"/>
    <w:rsid w:val="004D7EC1"/>
    <w:rsid w:val="00501C69"/>
    <w:rsid w:val="0050587F"/>
    <w:rsid w:val="00507565"/>
    <w:rsid w:val="005203BE"/>
    <w:rsid w:val="005209D1"/>
    <w:rsid w:val="00520A16"/>
    <w:rsid w:val="005231DA"/>
    <w:rsid w:val="00537F06"/>
    <w:rsid w:val="005425B4"/>
    <w:rsid w:val="00542B92"/>
    <w:rsid w:val="00544001"/>
    <w:rsid w:val="00550121"/>
    <w:rsid w:val="00551276"/>
    <w:rsid w:val="00553547"/>
    <w:rsid w:val="0055439E"/>
    <w:rsid w:val="00555C12"/>
    <w:rsid w:val="005611C8"/>
    <w:rsid w:val="00561576"/>
    <w:rsid w:val="005654FA"/>
    <w:rsid w:val="005661A2"/>
    <w:rsid w:val="0056797E"/>
    <w:rsid w:val="00570AD7"/>
    <w:rsid w:val="00571316"/>
    <w:rsid w:val="00571483"/>
    <w:rsid w:val="0057187A"/>
    <w:rsid w:val="00576468"/>
    <w:rsid w:val="0057698D"/>
    <w:rsid w:val="0058137C"/>
    <w:rsid w:val="005813B4"/>
    <w:rsid w:val="00584883"/>
    <w:rsid w:val="005856CC"/>
    <w:rsid w:val="0059257E"/>
    <w:rsid w:val="00593FFF"/>
    <w:rsid w:val="005A2C98"/>
    <w:rsid w:val="005B1BF6"/>
    <w:rsid w:val="005B2122"/>
    <w:rsid w:val="005C31CD"/>
    <w:rsid w:val="005D06E3"/>
    <w:rsid w:val="005D1F24"/>
    <w:rsid w:val="005D5D46"/>
    <w:rsid w:val="005F1F2E"/>
    <w:rsid w:val="005F4E0D"/>
    <w:rsid w:val="006037FC"/>
    <w:rsid w:val="00603EAD"/>
    <w:rsid w:val="006046BD"/>
    <w:rsid w:val="00614B7A"/>
    <w:rsid w:val="00620FBF"/>
    <w:rsid w:val="00622CB6"/>
    <w:rsid w:val="00634471"/>
    <w:rsid w:val="00641E12"/>
    <w:rsid w:val="00643A35"/>
    <w:rsid w:val="00653B43"/>
    <w:rsid w:val="006557C0"/>
    <w:rsid w:val="00655AA1"/>
    <w:rsid w:val="00655CC8"/>
    <w:rsid w:val="00671F4B"/>
    <w:rsid w:val="00673C21"/>
    <w:rsid w:val="00674679"/>
    <w:rsid w:val="006758F3"/>
    <w:rsid w:val="006816E5"/>
    <w:rsid w:val="00682573"/>
    <w:rsid w:val="00686E66"/>
    <w:rsid w:val="00690C7C"/>
    <w:rsid w:val="00697D48"/>
    <w:rsid w:val="006A1446"/>
    <w:rsid w:val="006A29E6"/>
    <w:rsid w:val="006B6E0A"/>
    <w:rsid w:val="006B72D3"/>
    <w:rsid w:val="006D149F"/>
    <w:rsid w:val="006D20AD"/>
    <w:rsid w:val="006D5A0C"/>
    <w:rsid w:val="006E27A1"/>
    <w:rsid w:val="006E2BCE"/>
    <w:rsid w:val="006F35F0"/>
    <w:rsid w:val="007009FC"/>
    <w:rsid w:val="00702D18"/>
    <w:rsid w:val="00712986"/>
    <w:rsid w:val="007245F1"/>
    <w:rsid w:val="00725282"/>
    <w:rsid w:val="0073170A"/>
    <w:rsid w:val="00732616"/>
    <w:rsid w:val="00734333"/>
    <w:rsid w:val="00744E20"/>
    <w:rsid w:val="007457FF"/>
    <w:rsid w:val="00752BEB"/>
    <w:rsid w:val="00763DC1"/>
    <w:rsid w:val="007658B2"/>
    <w:rsid w:val="00771DAD"/>
    <w:rsid w:val="00775CCF"/>
    <w:rsid w:val="00784A43"/>
    <w:rsid w:val="007860A8"/>
    <w:rsid w:val="007B0B02"/>
    <w:rsid w:val="007B1256"/>
    <w:rsid w:val="007B6EE5"/>
    <w:rsid w:val="007D21C3"/>
    <w:rsid w:val="007D24A4"/>
    <w:rsid w:val="007D312A"/>
    <w:rsid w:val="007D7C4E"/>
    <w:rsid w:val="007E13A9"/>
    <w:rsid w:val="007E3D82"/>
    <w:rsid w:val="007E4A1A"/>
    <w:rsid w:val="007E57D4"/>
    <w:rsid w:val="00800198"/>
    <w:rsid w:val="008030DA"/>
    <w:rsid w:val="008254C3"/>
    <w:rsid w:val="00832553"/>
    <w:rsid w:val="00832B07"/>
    <w:rsid w:val="00841AFE"/>
    <w:rsid w:val="00845516"/>
    <w:rsid w:val="0084644F"/>
    <w:rsid w:val="008554EA"/>
    <w:rsid w:val="00856BAC"/>
    <w:rsid w:val="00857A58"/>
    <w:rsid w:val="008675A2"/>
    <w:rsid w:val="008676F1"/>
    <w:rsid w:val="00874A4A"/>
    <w:rsid w:val="00874B89"/>
    <w:rsid w:val="008758B4"/>
    <w:rsid w:val="00875AAF"/>
    <w:rsid w:val="008770DC"/>
    <w:rsid w:val="00883A4F"/>
    <w:rsid w:val="00883B02"/>
    <w:rsid w:val="00884623"/>
    <w:rsid w:val="00884B30"/>
    <w:rsid w:val="00886BBC"/>
    <w:rsid w:val="00886E2F"/>
    <w:rsid w:val="00892223"/>
    <w:rsid w:val="00892810"/>
    <w:rsid w:val="008962CF"/>
    <w:rsid w:val="00896E6B"/>
    <w:rsid w:val="008A4BEF"/>
    <w:rsid w:val="008A7972"/>
    <w:rsid w:val="008A7E97"/>
    <w:rsid w:val="008B0D02"/>
    <w:rsid w:val="008B4252"/>
    <w:rsid w:val="008B7173"/>
    <w:rsid w:val="008C2222"/>
    <w:rsid w:val="008C3FFA"/>
    <w:rsid w:val="008C4BDA"/>
    <w:rsid w:val="008C679A"/>
    <w:rsid w:val="008C7ADA"/>
    <w:rsid w:val="008D2971"/>
    <w:rsid w:val="008D39A5"/>
    <w:rsid w:val="008D46F1"/>
    <w:rsid w:val="008E3F83"/>
    <w:rsid w:val="008E7416"/>
    <w:rsid w:val="008F41AE"/>
    <w:rsid w:val="008F651B"/>
    <w:rsid w:val="00905E51"/>
    <w:rsid w:val="00914F46"/>
    <w:rsid w:val="00925E2F"/>
    <w:rsid w:val="009301E7"/>
    <w:rsid w:val="0093039A"/>
    <w:rsid w:val="00930BCB"/>
    <w:rsid w:val="00931D64"/>
    <w:rsid w:val="0093337F"/>
    <w:rsid w:val="00933391"/>
    <w:rsid w:val="00934CF0"/>
    <w:rsid w:val="00952E59"/>
    <w:rsid w:val="0096266A"/>
    <w:rsid w:val="00967BDD"/>
    <w:rsid w:val="0098095A"/>
    <w:rsid w:val="00983B36"/>
    <w:rsid w:val="0098454C"/>
    <w:rsid w:val="009906C1"/>
    <w:rsid w:val="00992B19"/>
    <w:rsid w:val="009A2619"/>
    <w:rsid w:val="009A6A03"/>
    <w:rsid w:val="009A6D33"/>
    <w:rsid w:val="009B4FFC"/>
    <w:rsid w:val="009B5344"/>
    <w:rsid w:val="009C247C"/>
    <w:rsid w:val="009C43C3"/>
    <w:rsid w:val="009C5E0A"/>
    <w:rsid w:val="009C68F2"/>
    <w:rsid w:val="009C77BC"/>
    <w:rsid w:val="009D74AD"/>
    <w:rsid w:val="009E630B"/>
    <w:rsid w:val="009F308A"/>
    <w:rsid w:val="009F76AE"/>
    <w:rsid w:val="00A05DE7"/>
    <w:rsid w:val="00A106FA"/>
    <w:rsid w:val="00A1347F"/>
    <w:rsid w:val="00A1376B"/>
    <w:rsid w:val="00A151E4"/>
    <w:rsid w:val="00A174FC"/>
    <w:rsid w:val="00A317E2"/>
    <w:rsid w:val="00A31AA9"/>
    <w:rsid w:val="00A37711"/>
    <w:rsid w:val="00A44D63"/>
    <w:rsid w:val="00A50508"/>
    <w:rsid w:val="00A50EB5"/>
    <w:rsid w:val="00A54925"/>
    <w:rsid w:val="00A61F57"/>
    <w:rsid w:val="00A62A3A"/>
    <w:rsid w:val="00A663AA"/>
    <w:rsid w:val="00A779CB"/>
    <w:rsid w:val="00A85052"/>
    <w:rsid w:val="00A93FA4"/>
    <w:rsid w:val="00AA3BDF"/>
    <w:rsid w:val="00AA3DB6"/>
    <w:rsid w:val="00AA7B04"/>
    <w:rsid w:val="00AB10C2"/>
    <w:rsid w:val="00AB4395"/>
    <w:rsid w:val="00AC002F"/>
    <w:rsid w:val="00AC14D9"/>
    <w:rsid w:val="00AC6284"/>
    <w:rsid w:val="00AD3BA8"/>
    <w:rsid w:val="00AD73BE"/>
    <w:rsid w:val="00AD7C4E"/>
    <w:rsid w:val="00AE072A"/>
    <w:rsid w:val="00AE1124"/>
    <w:rsid w:val="00AE1965"/>
    <w:rsid w:val="00AE2064"/>
    <w:rsid w:val="00AE25A3"/>
    <w:rsid w:val="00AE3E19"/>
    <w:rsid w:val="00AE4BED"/>
    <w:rsid w:val="00AE543D"/>
    <w:rsid w:val="00AE61D9"/>
    <w:rsid w:val="00AF23E0"/>
    <w:rsid w:val="00AF44DB"/>
    <w:rsid w:val="00B05C42"/>
    <w:rsid w:val="00B137E9"/>
    <w:rsid w:val="00B13A06"/>
    <w:rsid w:val="00B14102"/>
    <w:rsid w:val="00B167C0"/>
    <w:rsid w:val="00B17981"/>
    <w:rsid w:val="00B20124"/>
    <w:rsid w:val="00B20D88"/>
    <w:rsid w:val="00B24523"/>
    <w:rsid w:val="00B267DB"/>
    <w:rsid w:val="00B3497C"/>
    <w:rsid w:val="00B34998"/>
    <w:rsid w:val="00B418C7"/>
    <w:rsid w:val="00B42A07"/>
    <w:rsid w:val="00B54A3C"/>
    <w:rsid w:val="00B57A83"/>
    <w:rsid w:val="00B61E33"/>
    <w:rsid w:val="00B668F0"/>
    <w:rsid w:val="00B71968"/>
    <w:rsid w:val="00B728BD"/>
    <w:rsid w:val="00B764B8"/>
    <w:rsid w:val="00B766EE"/>
    <w:rsid w:val="00B81EF2"/>
    <w:rsid w:val="00B82C13"/>
    <w:rsid w:val="00B8562E"/>
    <w:rsid w:val="00B92556"/>
    <w:rsid w:val="00B92B25"/>
    <w:rsid w:val="00B951B0"/>
    <w:rsid w:val="00B95B33"/>
    <w:rsid w:val="00BA1A93"/>
    <w:rsid w:val="00BA627E"/>
    <w:rsid w:val="00BA7260"/>
    <w:rsid w:val="00BA7D22"/>
    <w:rsid w:val="00BB4DF2"/>
    <w:rsid w:val="00BF385C"/>
    <w:rsid w:val="00BF582B"/>
    <w:rsid w:val="00C0081B"/>
    <w:rsid w:val="00C02331"/>
    <w:rsid w:val="00C027CD"/>
    <w:rsid w:val="00C02A1B"/>
    <w:rsid w:val="00C04267"/>
    <w:rsid w:val="00C059D5"/>
    <w:rsid w:val="00C10BEC"/>
    <w:rsid w:val="00C13615"/>
    <w:rsid w:val="00C1630A"/>
    <w:rsid w:val="00C30241"/>
    <w:rsid w:val="00C31AC9"/>
    <w:rsid w:val="00C42389"/>
    <w:rsid w:val="00C42BD3"/>
    <w:rsid w:val="00C43EC0"/>
    <w:rsid w:val="00C43FB3"/>
    <w:rsid w:val="00C531AF"/>
    <w:rsid w:val="00C55E20"/>
    <w:rsid w:val="00C572DB"/>
    <w:rsid w:val="00C61D7C"/>
    <w:rsid w:val="00C64DB0"/>
    <w:rsid w:val="00C64EB2"/>
    <w:rsid w:val="00C701F6"/>
    <w:rsid w:val="00C7179E"/>
    <w:rsid w:val="00C72068"/>
    <w:rsid w:val="00C72E3A"/>
    <w:rsid w:val="00C76C50"/>
    <w:rsid w:val="00C800F0"/>
    <w:rsid w:val="00C805D4"/>
    <w:rsid w:val="00C83B11"/>
    <w:rsid w:val="00C848C6"/>
    <w:rsid w:val="00C852BF"/>
    <w:rsid w:val="00C925BD"/>
    <w:rsid w:val="00C95C12"/>
    <w:rsid w:val="00CA4A00"/>
    <w:rsid w:val="00CA5C8E"/>
    <w:rsid w:val="00CA6D7A"/>
    <w:rsid w:val="00CB180B"/>
    <w:rsid w:val="00CB18E0"/>
    <w:rsid w:val="00CB5D1A"/>
    <w:rsid w:val="00CB72BA"/>
    <w:rsid w:val="00CC04C6"/>
    <w:rsid w:val="00CC0BB5"/>
    <w:rsid w:val="00CE2BB0"/>
    <w:rsid w:val="00CE349F"/>
    <w:rsid w:val="00CF3BCF"/>
    <w:rsid w:val="00D11C20"/>
    <w:rsid w:val="00D16CE4"/>
    <w:rsid w:val="00D214DA"/>
    <w:rsid w:val="00D32D0D"/>
    <w:rsid w:val="00D35492"/>
    <w:rsid w:val="00D416F8"/>
    <w:rsid w:val="00D445B8"/>
    <w:rsid w:val="00D513AA"/>
    <w:rsid w:val="00D52EF0"/>
    <w:rsid w:val="00D61D24"/>
    <w:rsid w:val="00D74BF6"/>
    <w:rsid w:val="00D75F4B"/>
    <w:rsid w:val="00D80D0B"/>
    <w:rsid w:val="00D82C9A"/>
    <w:rsid w:val="00D85E12"/>
    <w:rsid w:val="00D85F3E"/>
    <w:rsid w:val="00D95DCE"/>
    <w:rsid w:val="00D962E7"/>
    <w:rsid w:val="00DA0452"/>
    <w:rsid w:val="00DB24D3"/>
    <w:rsid w:val="00DB472D"/>
    <w:rsid w:val="00DC38E8"/>
    <w:rsid w:val="00DD05DC"/>
    <w:rsid w:val="00DD435E"/>
    <w:rsid w:val="00DD58E1"/>
    <w:rsid w:val="00DE293E"/>
    <w:rsid w:val="00DF0632"/>
    <w:rsid w:val="00DF4642"/>
    <w:rsid w:val="00E01D4E"/>
    <w:rsid w:val="00E01F65"/>
    <w:rsid w:val="00E0742E"/>
    <w:rsid w:val="00E12D82"/>
    <w:rsid w:val="00E15F15"/>
    <w:rsid w:val="00E2107C"/>
    <w:rsid w:val="00E2131F"/>
    <w:rsid w:val="00E23302"/>
    <w:rsid w:val="00E3136B"/>
    <w:rsid w:val="00E32ADE"/>
    <w:rsid w:val="00E346E1"/>
    <w:rsid w:val="00E4352B"/>
    <w:rsid w:val="00E46E1F"/>
    <w:rsid w:val="00E51233"/>
    <w:rsid w:val="00E63BA0"/>
    <w:rsid w:val="00E64449"/>
    <w:rsid w:val="00E64FC7"/>
    <w:rsid w:val="00E668B3"/>
    <w:rsid w:val="00E67568"/>
    <w:rsid w:val="00E72134"/>
    <w:rsid w:val="00E72754"/>
    <w:rsid w:val="00E803B5"/>
    <w:rsid w:val="00E8357F"/>
    <w:rsid w:val="00E9116B"/>
    <w:rsid w:val="00E9520F"/>
    <w:rsid w:val="00EA6026"/>
    <w:rsid w:val="00EA7474"/>
    <w:rsid w:val="00EB0713"/>
    <w:rsid w:val="00EB3D1D"/>
    <w:rsid w:val="00EB459C"/>
    <w:rsid w:val="00EB4A11"/>
    <w:rsid w:val="00EB56A0"/>
    <w:rsid w:val="00EC2202"/>
    <w:rsid w:val="00ED18C9"/>
    <w:rsid w:val="00ED4D8B"/>
    <w:rsid w:val="00EE5DE2"/>
    <w:rsid w:val="00EF60D4"/>
    <w:rsid w:val="00F00D1A"/>
    <w:rsid w:val="00F01E4C"/>
    <w:rsid w:val="00F167E3"/>
    <w:rsid w:val="00F20019"/>
    <w:rsid w:val="00F22E88"/>
    <w:rsid w:val="00F27C80"/>
    <w:rsid w:val="00F320CA"/>
    <w:rsid w:val="00F373D7"/>
    <w:rsid w:val="00F40651"/>
    <w:rsid w:val="00F4093E"/>
    <w:rsid w:val="00F41A98"/>
    <w:rsid w:val="00F4316F"/>
    <w:rsid w:val="00F5627B"/>
    <w:rsid w:val="00F63727"/>
    <w:rsid w:val="00F6384B"/>
    <w:rsid w:val="00F67640"/>
    <w:rsid w:val="00F7391F"/>
    <w:rsid w:val="00F75C89"/>
    <w:rsid w:val="00F7723D"/>
    <w:rsid w:val="00FA6FCD"/>
    <w:rsid w:val="00FB0BBB"/>
    <w:rsid w:val="00FB4C19"/>
    <w:rsid w:val="00FB6B02"/>
    <w:rsid w:val="00FC0464"/>
    <w:rsid w:val="00FC1CD3"/>
    <w:rsid w:val="00FC32F1"/>
    <w:rsid w:val="00FC553E"/>
    <w:rsid w:val="00FC58BB"/>
    <w:rsid w:val="00FC763D"/>
    <w:rsid w:val="00FD0852"/>
    <w:rsid w:val="00FD2657"/>
    <w:rsid w:val="00FD5D21"/>
    <w:rsid w:val="00FF27BE"/>
    <w:rsid w:val="00FF5AF3"/>
    <w:rsid w:val="00FF6C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CF30C"/>
  <w15:docId w15:val="{97395DA1-6AE4-4768-93E4-D567A6F60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link w:val="PoratDiagrama"/>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character" w:customStyle="1" w:styleId="PoratDiagrama">
    <w:name w:val="Poraštė Diagrama"/>
    <w:link w:val="Porat"/>
    <w:rsid w:val="00CB5D1A"/>
    <w:rPr>
      <w:sz w:val="24"/>
    </w:rPr>
  </w:style>
  <w:style w:type="paragraph" w:styleId="Betarp">
    <w:name w:val="No Spacing"/>
    <w:qFormat/>
    <w:rsid w:val="00E64FC7"/>
    <w:rPr>
      <w:sz w:val="24"/>
    </w:rPr>
  </w:style>
  <w:style w:type="character" w:styleId="Komentaronuoroda">
    <w:name w:val="annotation reference"/>
    <w:basedOn w:val="Numatytasispastraiposriftas"/>
    <w:rsid w:val="00C64DB0"/>
    <w:rPr>
      <w:sz w:val="16"/>
      <w:szCs w:val="16"/>
    </w:rPr>
  </w:style>
  <w:style w:type="paragraph" w:styleId="Komentarotekstas">
    <w:name w:val="annotation text"/>
    <w:basedOn w:val="prastasis"/>
    <w:link w:val="KomentarotekstasDiagrama"/>
    <w:rsid w:val="00C64DB0"/>
    <w:rPr>
      <w:sz w:val="20"/>
    </w:rPr>
  </w:style>
  <w:style w:type="character" w:customStyle="1" w:styleId="KomentarotekstasDiagrama">
    <w:name w:val="Komentaro tekstas Diagrama"/>
    <w:basedOn w:val="Numatytasispastraiposriftas"/>
    <w:link w:val="Komentarotekstas"/>
    <w:rsid w:val="00C64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87">
      <w:bodyDiv w:val="1"/>
      <w:marLeft w:val="0"/>
      <w:marRight w:val="0"/>
      <w:marTop w:val="0"/>
      <w:marBottom w:val="0"/>
      <w:divBdr>
        <w:top w:val="none" w:sz="0" w:space="0" w:color="auto"/>
        <w:left w:val="none" w:sz="0" w:space="0" w:color="auto"/>
        <w:bottom w:val="none" w:sz="0" w:space="0" w:color="auto"/>
        <w:right w:val="none" w:sz="0" w:space="0" w:color="auto"/>
      </w:divBdr>
    </w:div>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454833356">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110129971">
      <w:bodyDiv w:val="1"/>
      <w:marLeft w:val="0"/>
      <w:marRight w:val="0"/>
      <w:marTop w:val="0"/>
      <w:marBottom w:val="0"/>
      <w:divBdr>
        <w:top w:val="none" w:sz="0" w:space="0" w:color="auto"/>
        <w:left w:val="none" w:sz="0" w:space="0" w:color="auto"/>
        <w:bottom w:val="none" w:sz="0" w:space="0" w:color="auto"/>
        <w:right w:val="none" w:sz="0" w:space="0" w:color="auto"/>
      </w:divBdr>
    </w:div>
    <w:div w:id="1257522571">
      <w:bodyDiv w:val="1"/>
      <w:marLeft w:val="0"/>
      <w:marRight w:val="0"/>
      <w:marTop w:val="0"/>
      <w:marBottom w:val="0"/>
      <w:divBdr>
        <w:top w:val="none" w:sz="0" w:space="0" w:color="auto"/>
        <w:left w:val="none" w:sz="0" w:space="0" w:color="auto"/>
        <w:bottom w:val="none" w:sz="0" w:space="0" w:color="auto"/>
        <w:right w:val="none" w:sz="0" w:space="0" w:color="auto"/>
      </w:divBdr>
    </w:div>
    <w:div w:id="1438480201">
      <w:bodyDiv w:val="1"/>
      <w:marLeft w:val="0"/>
      <w:marRight w:val="0"/>
      <w:marTop w:val="0"/>
      <w:marBottom w:val="0"/>
      <w:divBdr>
        <w:top w:val="none" w:sz="0" w:space="0" w:color="auto"/>
        <w:left w:val="none" w:sz="0" w:space="0" w:color="auto"/>
        <w:bottom w:val="none" w:sz="0" w:space="0" w:color="auto"/>
        <w:right w:val="none" w:sz="0" w:space="0" w:color="auto"/>
      </w:divBdr>
    </w:div>
    <w:div w:id="1536235123">
      <w:bodyDiv w:val="1"/>
      <w:marLeft w:val="0"/>
      <w:marRight w:val="0"/>
      <w:marTop w:val="0"/>
      <w:marBottom w:val="0"/>
      <w:divBdr>
        <w:top w:val="none" w:sz="0" w:space="0" w:color="auto"/>
        <w:left w:val="none" w:sz="0" w:space="0" w:color="auto"/>
        <w:bottom w:val="none" w:sz="0" w:space="0" w:color="auto"/>
        <w:right w:val="none" w:sz="0" w:space="0" w:color="auto"/>
      </w:divBdr>
    </w:div>
    <w:div w:id="1718359430">
      <w:bodyDiv w:val="1"/>
      <w:marLeft w:val="0"/>
      <w:marRight w:val="0"/>
      <w:marTop w:val="0"/>
      <w:marBottom w:val="0"/>
      <w:divBdr>
        <w:top w:val="none" w:sz="0" w:space="0" w:color="auto"/>
        <w:left w:val="none" w:sz="0" w:space="0" w:color="auto"/>
        <w:bottom w:val="none" w:sz="0" w:space="0" w:color="auto"/>
        <w:right w:val="none" w:sz="0" w:space="0" w:color="auto"/>
      </w:divBdr>
    </w:div>
    <w:div w:id="210850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folex.lt/jurbarkas1/Default.aspx?Id=3&amp;DocId=20164" TargetMode="External"/><Relationship Id="rId3" Type="http://schemas.openxmlformats.org/officeDocument/2006/relationships/settings" Target="settings.xml"/><Relationship Id="rId7" Type="http://schemas.openxmlformats.org/officeDocument/2006/relationships/hyperlink" Target="http://www.infolex.lt/jurbarkas1/Default.aspx?Id=3&amp;DocId=2016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atsakymas</Template>
  <TotalTime>1</TotalTime>
  <Pages>5</Pages>
  <Words>5870</Words>
  <Characters>3346</Characters>
  <Application>Microsoft Office Word</Application>
  <DocSecurity>0</DocSecurity>
  <Lines>27</Lines>
  <Paragraphs>18</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2026-09-16T12:53:00Z</cp:lastPrinted>
  <dcterms:created xsi:type="dcterms:W3CDTF">2026-09-17T06:53:00Z</dcterms:created>
  <dcterms:modified xsi:type="dcterms:W3CDTF">2026-09-17T06:53:00Z</dcterms:modified>
</cp:coreProperties>
</file>