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432DC" w14:textId="745AC75E" w:rsidR="00FC1CD3" w:rsidRPr="00401280" w:rsidRDefault="00FD071F" w:rsidP="00F320CA">
      <w:pPr>
        <w:jc w:val="right"/>
      </w:pPr>
      <w:r w:rsidRPr="00401280">
        <w:t>P</w:t>
      </w:r>
      <w:r w:rsidR="00F320CA" w:rsidRPr="00401280">
        <w:t>rojektas</w:t>
      </w:r>
    </w:p>
    <w:p w14:paraId="2B400D4C" w14:textId="77777777" w:rsidR="00FD071F" w:rsidRPr="00401280" w:rsidRDefault="00FD071F" w:rsidP="00F320CA">
      <w:pPr>
        <w:jc w:val="right"/>
      </w:pPr>
    </w:p>
    <w:p w14:paraId="534ADB53" w14:textId="77777777" w:rsidR="00FC1CD3" w:rsidRDefault="00F20019">
      <w:pPr>
        <w:jc w:val="center"/>
        <w:rPr>
          <w:b/>
        </w:rPr>
      </w:pPr>
      <w:r w:rsidRPr="00401280">
        <w:rPr>
          <w:b/>
        </w:rPr>
        <w:t>JURBARKO RAJONO SAVIVALDYBĖS TARYBA</w:t>
      </w:r>
    </w:p>
    <w:p w14:paraId="1CA039A5" w14:textId="77777777" w:rsidR="00B9384D" w:rsidRPr="00401280" w:rsidRDefault="00B9384D">
      <w:pPr>
        <w:jc w:val="center"/>
        <w:rPr>
          <w:b/>
        </w:rPr>
      </w:pPr>
    </w:p>
    <w:p w14:paraId="79CCDA43" w14:textId="77777777" w:rsidR="00FC1CD3" w:rsidRPr="00401280" w:rsidRDefault="00FC1CD3"/>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639"/>
      </w:tblGrid>
      <w:tr w:rsidR="00401280" w:rsidRPr="00401280" w14:paraId="620D7A85" w14:textId="77777777" w:rsidTr="00B9384D">
        <w:trPr>
          <w:cantSplit/>
        </w:trPr>
        <w:tc>
          <w:tcPr>
            <w:tcW w:w="9639" w:type="dxa"/>
            <w:tcBorders>
              <w:top w:val="nil"/>
              <w:left w:val="nil"/>
              <w:bottom w:val="nil"/>
              <w:right w:val="nil"/>
            </w:tcBorders>
          </w:tcPr>
          <w:p w14:paraId="42DE37BF" w14:textId="77777777" w:rsidR="00FC1CD3" w:rsidRPr="00401280" w:rsidRDefault="00F20019">
            <w:pPr>
              <w:pStyle w:val="Antrat1"/>
              <w:rPr>
                <w:caps/>
                <w:szCs w:val="24"/>
                <w:lang w:val="lt-LT"/>
              </w:rPr>
            </w:pPr>
            <w:r w:rsidRPr="00401280">
              <w:rPr>
                <w:szCs w:val="24"/>
                <w:lang w:val="lt-LT"/>
              </w:rPr>
              <w:t>SPRENDIMAS</w:t>
            </w:r>
          </w:p>
        </w:tc>
      </w:tr>
      <w:tr w:rsidR="00401280" w:rsidRPr="00401280" w14:paraId="49945F3A" w14:textId="77777777" w:rsidTr="00B9384D">
        <w:trPr>
          <w:cantSplit/>
        </w:trPr>
        <w:tc>
          <w:tcPr>
            <w:tcW w:w="9639" w:type="dxa"/>
            <w:tcBorders>
              <w:top w:val="nil"/>
              <w:left w:val="nil"/>
              <w:bottom w:val="nil"/>
              <w:right w:val="nil"/>
            </w:tcBorders>
          </w:tcPr>
          <w:p w14:paraId="3A221BE1" w14:textId="7D7A869B" w:rsidR="00FC1CD3" w:rsidRPr="00401280" w:rsidRDefault="00AE2134" w:rsidP="0095361A">
            <w:pPr>
              <w:pStyle w:val="Antrats"/>
              <w:tabs>
                <w:tab w:val="left" w:pos="1296"/>
              </w:tabs>
              <w:jc w:val="center"/>
              <w:rPr>
                <w:b/>
              </w:rPr>
            </w:pPr>
            <w:r w:rsidRPr="00AE2134">
              <w:rPr>
                <w:b/>
              </w:rPr>
              <w:t xml:space="preserve">DĖL </w:t>
            </w:r>
            <w:r w:rsidR="0095361A" w:rsidRPr="0095361A">
              <w:rPr>
                <w:b/>
              </w:rPr>
              <w:t>JURBARKO RAJONO SAVIVALDYBĖS KORUPCIJOS PREVENCIJOS 2026–</w:t>
            </w:r>
            <w:r w:rsidR="00B9384D">
              <w:rPr>
                <w:b/>
              </w:rPr>
              <w:t> </w:t>
            </w:r>
            <w:r w:rsidR="0095361A" w:rsidRPr="0095361A">
              <w:rPr>
                <w:b/>
              </w:rPr>
              <w:t>2028</w:t>
            </w:r>
            <w:r w:rsidR="00B9384D">
              <w:rPr>
                <w:b/>
              </w:rPr>
              <w:t> </w:t>
            </w:r>
            <w:r w:rsidR="0095361A" w:rsidRPr="0095361A">
              <w:rPr>
                <w:b/>
              </w:rPr>
              <w:t>METŲ VEIKSMŲ PLAN</w:t>
            </w:r>
            <w:r w:rsidR="0095361A">
              <w:rPr>
                <w:b/>
              </w:rPr>
              <w:t>O PATVIRTINIMO</w:t>
            </w:r>
            <w:r w:rsidR="00C86B52" w:rsidRPr="00401280">
              <w:rPr>
                <w:b/>
              </w:rPr>
              <w:fldChar w:fldCharType="begin">
                <w:ffData>
                  <w:name w:val="DOC_DATA"/>
                  <w:enabled/>
                  <w:calcOnExit w:val="0"/>
                  <w:textInput>
                    <w:default w:val="{$DOC_DATA}"/>
                  </w:textInput>
                </w:ffData>
              </w:fldChar>
            </w:r>
            <w:r w:rsidR="00F20019" w:rsidRPr="00401280">
              <w:rPr>
                <w:b/>
              </w:rPr>
              <w:instrText xml:space="preserve"> FORMTEXT </w:instrText>
            </w:r>
            <w:r w:rsidR="00C86B52" w:rsidRPr="00401280">
              <w:rPr>
                <w:b/>
              </w:rPr>
            </w:r>
            <w:r w:rsidR="00C86B52" w:rsidRPr="00401280">
              <w:rPr>
                <w:b/>
              </w:rPr>
              <w:fldChar w:fldCharType="separate"/>
            </w:r>
            <w:r w:rsidR="00C86B52" w:rsidRPr="00401280">
              <w:rPr>
                <w:b/>
              </w:rPr>
              <w:fldChar w:fldCharType="end"/>
            </w:r>
          </w:p>
        </w:tc>
      </w:tr>
      <w:tr w:rsidR="00401280" w:rsidRPr="00401280" w14:paraId="581A330B" w14:textId="77777777" w:rsidTr="00B9384D">
        <w:trPr>
          <w:cantSplit/>
        </w:trPr>
        <w:tc>
          <w:tcPr>
            <w:tcW w:w="9639" w:type="dxa"/>
            <w:tcBorders>
              <w:top w:val="nil"/>
              <w:left w:val="nil"/>
              <w:bottom w:val="nil"/>
              <w:right w:val="nil"/>
            </w:tcBorders>
          </w:tcPr>
          <w:p w14:paraId="5C1621C4" w14:textId="77777777" w:rsidR="00FC1CD3" w:rsidRPr="00401280" w:rsidRDefault="00FC1CD3">
            <w:pPr>
              <w:pStyle w:val="Antrats"/>
              <w:tabs>
                <w:tab w:val="left" w:pos="1296"/>
              </w:tabs>
              <w:jc w:val="center"/>
              <w:rPr>
                <w:b/>
                <w:caps/>
              </w:rPr>
            </w:pPr>
          </w:p>
        </w:tc>
      </w:tr>
      <w:tr w:rsidR="00401280" w:rsidRPr="00401280" w14:paraId="2A838EE3" w14:textId="77777777" w:rsidTr="00B9384D">
        <w:trPr>
          <w:cantSplit/>
        </w:trPr>
        <w:tc>
          <w:tcPr>
            <w:tcW w:w="9639" w:type="dxa"/>
            <w:tcBorders>
              <w:top w:val="nil"/>
              <w:left w:val="nil"/>
              <w:bottom w:val="nil"/>
              <w:right w:val="nil"/>
            </w:tcBorders>
          </w:tcPr>
          <w:p w14:paraId="00251AD8" w14:textId="5E0617F0" w:rsidR="00FC1CD3" w:rsidRPr="00401280" w:rsidRDefault="00AE2134" w:rsidP="00D95B97">
            <w:pPr>
              <w:pStyle w:val="Antrats"/>
              <w:tabs>
                <w:tab w:val="left" w:pos="1296"/>
              </w:tabs>
              <w:jc w:val="center"/>
              <w:rPr>
                <w:b/>
                <w:caps/>
              </w:rPr>
            </w:pPr>
            <w:r>
              <w:t>2026 m. rug</w:t>
            </w:r>
            <w:r w:rsidR="0095361A">
              <w:t>sėjo</w:t>
            </w:r>
            <w:r>
              <w:t xml:space="preserve"> </w:t>
            </w:r>
            <w:r w:rsidR="003E6CFB">
              <w:t xml:space="preserve">10 </w:t>
            </w:r>
            <w:r w:rsidR="00C54CE5" w:rsidRPr="00401280">
              <w:t xml:space="preserve">d. Nr. </w:t>
            </w:r>
            <w:r>
              <w:t>TSP-</w:t>
            </w:r>
            <w:r w:rsidR="003E6CFB">
              <w:t>300</w:t>
            </w:r>
          </w:p>
        </w:tc>
      </w:tr>
      <w:tr w:rsidR="00FC1CD3" w:rsidRPr="00401280" w14:paraId="5F37424E" w14:textId="77777777" w:rsidTr="00B9384D">
        <w:trPr>
          <w:cantSplit/>
        </w:trPr>
        <w:tc>
          <w:tcPr>
            <w:tcW w:w="9639" w:type="dxa"/>
            <w:tcBorders>
              <w:top w:val="nil"/>
              <w:left w:val="nil"/>
              <w:bottom w:val="nil"/>
              <w:right w:val="nil"/>
            </w:tcBorders>
          </w:tcPr>
          <w:p w14:paraId="140D59B5" w14:textId="77777777" w:rsidR="00FC1CD3" w:rsidRPr="00401280" w:rsidRDefault="00F20019">
            <w:pPr>
              <w:jc w:val="center"/>
            </w:pPr>
            <w:r w:rsidRPr="00401280">
              <w:t>Jurbarkas</w:t>
            </w:r>
          </w:p>
        </w:tc>
      </w:tr>
    </w:tbl>
    <w:p w14:paraId="6393A426" w14:textId="77777777" w:rsidR="00432FFE" w:rsidRPr="00401280" w:rsidRDefault="00432FFE">
      <w:pPr>
        <w:jc w:val="both"/>
      </w:pPr>
    </w:p>
    <w:p w14:paraId="320D2351" w14:textId="77777777" w:rsidR="00432FFE" w:rsidRDefault="00432FFE">
      <w:pPr>
        <w:jc w:val="both"/>
      </w:pPr>
    </w:p>
    <w:p w14:paraId="3D411832" w14:textId="77777777" w:rsidR="000C5B11" w:rsidRPr="00401280" w:rsidRDefault="000C5B11">
      <w:pPr>
        <w:jc w:val="both"/>
      </w:pPr>
    </w:p>
    <w:p w14:paraId="3D10A847" w14:textId="2BD7EC79" w:rsidR="00A40C8E" w:rsidRPr="00401280" w:rsidRDefault="0095361A" w:rsidP="003E6CFB">
      <w:pPr>
        <w:pStyle w:val="Pagrindinistekstas"/>
        <w:ind w:firstLine="709"/>
      </w:pPr>
      <w:r w:rsidRPr="0095361A">
        <w:t xml:space="preserve">Vadovaudamasi Lietuvos Respublikos vietos savivaldos įstatymo 15 straipsnio 4 dalimi, Lietuvos </w:t>
      </w:r>
      <w:r w:rsidR="000C5B11">
        <w:t> </w:t>
      </w:r>
      <w:r w:rsidRPr="0095361A">
        <w:t>Respublikos korupcijos prevencijos įstatymo 7 straipsnio 1 dalies 4 punktu, 4</w:t>
      </w:r>
      <w:r w:rsidR="00B9384D">
        <w:t xml:space="preserve"> ir</w:t>
      </w:r>
      <w:r w:rsidRPr="0095361A">
        <w:t xml:space="preserve"> 7 </w:t>
      </w:r>
      <w:r w:rsidR="003E6CFB">
        <w:t> </w:t>
      </w:r>
      <w:r w:rsidRPr="0095361A">
        <w:t xml:space="preserve">dalimis, 2022–2033 metų nacionaline darbotvarke korupcijos prevencijos klausimais, patvirtinta Lietuvos </w:t>
      </w:r>
      <w:r w:rsidR="000C5B11">
        <w:t> </w:t>
      </w:r>
      <w:r w:rsidRPr="0095361A">
        <w:t xml:space="preserve">Respublikos Seimo 2022 m. birželio 28 d. nutarimu Nr. XIV-1178 „Dėl 2022–2033 metų nacionalinės darbotvarkės korupcijos prevencijos patvirtinimo“, Korupcijos prevencijos veiksmų planų, jų projektų ir planų įgyvendinimo vertinimo tvarkos aprašu, patvirtintu Lietuvos </w:t>
      </w:r>
      <w:r w:rsidR="003E6CFB">
        <w:t> </w:t>
      </w:r>
      <w:r w:rsidRPr="0095361A">
        <w:t>Respublikos specialiųjų tyrimų tarnybos direktoriaus 2021 m. gruodžio 28 d. įsakymu Nr. 2-283 „Dėl Korupcijos prevencijos veiksmų planų, jų projektų ir planų įgyvendinimo vertinimo tvarkos aprašo patvirtinimo“</w:t>
      </w:r>
      <w:r w:rsidR="00283794" w:rsidRPr="00401280">
        <w:t>, Jurbarko rajono</w:t>
      </w:r>
      <w:r w:rsidR="00DB267B" w:rsidRPr="00401280">
        <w:t xml:space="preserve"> savivaldybės taryba </w:t>
      </w:r>
      <w:r w:rsidR="00DB267B" w:rsidRPr="00401280">
        <w:rPr>
          <w:spacing w:val="120"/>
        </w:rPr>
        <w:t>nu</w:t>
      </w:r>
      <w:r w:rsidR="00283794" w:rsidRPr="00401280">
        <w:rPr>
          <w:spacing w:val="120"/>
        </w:rPr>
        <w:t>s</w:t>
      </w:r>
      <w:r w:rsidR="00DB267B" w:rsidRPr="00401280">
        <w:rPr>
          <w:spacing w:val="120"/>
        </w:rPr>
        <w:t>prendži</w:t>
      </w:r>
      <w:r w:rsidR="00283794" w:rsidRPr="00401280">
        <w:t>a:</w:t>
      </w:r>
    </w:p>
    <w:p w14:paraId="5CE28F65" w14:textId="1AACB0AE" w:rsidR="00026F18" w:rsidRDefault="00B9384D" w:rsidP="003E6CFB">
      <w:pPr>
        <w:pStyle w:val="Pagrindinistekstas"/>
        <w:ind w:firstLine="709"/>
      </w:pPr>
      <w:r>
        <w:t>P</w:t>
      </w:r>
      <w:r w:rsidR="00026F18" w:rsidRPr="00026F18">
        <w:t>atvirtinti Jurbarko rajono savivaldybės korupcijos prevencijos 2026–2028 metų veiksmų plan</w:t>
      </w:r>
      <w:r w:rsidR="00026F18">
        <w:t>ą</w:t>
      </w:r>
      <w:r w:rsidR="00026F18" w:rsidRPr="00026F18">
        <w:t xml:space="preserve"> (pridedama).</w:t>
      </w:r>
    </w:p>
    <w:p w14:paraId="01687C7E" w14:textId="16A5B6B9" w:rsidR="00B45FEE" w:rsidRPr="00B45FEE" w:rsidRDefault="00283794" w:rsidP="003E6CFB">
      <w:pPr>
        <w:pStyle w:val="Pagrindinistekstas"/>
        <w:ind w:firstLine="709"/>
      </w:pPr>
      <w:r w:rsidRPr="00401280">
        <w:tab/>
      </w:r>
      <w:r w:rsidR="00B45FEE" w:rsidRPr="00B45FEE">
        <w:t xml:space="preserve">Šis sprendimas per vieną mėnesį nuo jo paskelbimo arba įteikimo dienos gali būti skundžiamas Lietuvos administracinių ginčų komisijos Kauno apygardos skyriui (A. </w:t>
      </w:r>
      <w:r w:rsidR="003E6CFB">
        <w:t> </w:t>
      </w:r>
      <w:r w:rsidR="00B45FEE" w:rsidRPr="00B45FEE">
        <w:t>Juozapavičiaus pr. 57, Kaunas) Lietuvos Respublikos ikiteisminio administracinių ginčų nagrinėjimo tvarkos įstatymo nustatyta tvarka arba Regionų administraciniam teismui, skundą (prašymą, pareiškimą) paduodant bet kuriuose teismo rūmuose (A. Mickevičiaus g. 8A, Kaunas, Žygimantų g. 2, Vilnius, Galinio Pylimo g. 9, Klaipėda, Dvaro g. 80, Šiauliai, Respublikos g. 62, Panevėžys), arba per Lietuvos teismų elektroninių paslaugų portalą (</w:t>
      </w:r>
      <w:hyperlink r:id="rId7" w:history="1">
        <w:r w:rsidR="00B45FEE" w:rsidRPr="00B45FEE">
          <w:rPr>
            <w:rStyle w:val="Hipersaitas"/>
          </w:rPr>
          <w:t>https://e.teismas.lt</w:t>
        </w:r>
      </w:hyperlink>
      <w:r w:rsidR="00B45FEE" w:rsidRPr="00B45FEE">
        <w:t>) Lietuvos Respublikos administracinių bylų teisenos įstatymo nustatyta tvarka.</w:t>
      </w:r>
    </w:p>
    <w:p w14:paraId="16DAEDD1" w14:textId="77777777" w:rsidR="00D71FEF" w:rsidRDefault="00D71FEF">
      <w:pPr>
        <w:jc w:val="both"/>
      </w:pPr>
    </w:p>
    <w:p w14:paraId="7D857D4C" w14:textId="77777777" w:rsidR="00B9384D" w:rsidRDefault="00B9384D">
      <w:pPr>
        <w:jc w:val="both"/>
      </w:pPr>
    </w:p>
    <w:p w14:paraId="70FD0BDB" w14:textId="77777777" w:rsidR="00B9384D" w:rsidRPr="00401280" w:rsidRDefault="00B9384D">
      <w:pPr>
        <w:jc w:val="both"/>
      </w:pPr>
    </w:p>
    <w:tbl>
      <w:tblPr>
        <w:tblW w:w="0" w:type="auto"/>
        <w:tblInd w:w="108" w:type="dxa"/>
        <w:tblLook w:val="0000" w:firstRow="0" w:lastRow="0" w:firstColumn="0" w:lastColumn="0" w:noHBand="0" w:noVBand="0"/>
      </w:tblPr>
      <w:tblGrid>
        <w:gridCol w:w="4410"/>
        <w:gridCol w:w="4410"/>
      </w:tblGrid>
      <w:tr w:rsidR="00FC1CD3" w:rsidRPr="00401280" w14:paraId="3F9E0008" w14:textId="77777777">
        <w:trPr>
          <w:trHeight w:val="180"/>
        </w:trPr>
        <w:tc>
          <w:tcPr>
            <w:tcW w:w="4410" w:type="dxa"/>
          </w:tcPr>
          <w:p w14:paraId="67E225BE" w14:textId="5857CD2D" w:rsidR="00FC1CD3" w:rsidRPr="00401280" w:rsidRDefault="00DD1EAE">
            <w:r>
              <w:t>Savivaldybės meras</w:t>
            </w:r>
          </w:p>
        </w:tc>
        <w:tc>
          <w:tcPr>
            <w:tcW w:w="4410" w:type="dxa"/>
          </w:tcPr>
          <w:p w14:paraId="69CEDA6A" w14:textId="77777777" w:rsidR="00FC1CD3" w:rsidRPr="00401280" w:rsidRDefault="00FC1CD3">
            <w:pPr>
              <w:jc w:val="right"/>
            </w:pPr>
          </w:p>
        </w:tc>
      </w:tr>
    </w:tbl>
    <w:p w14:paraId="1C1D03F4" w14:textId="77777777" w:rsidR="00FD071F" w:rsidRDefault="00FD071F"/>
    <w:p w14:paraId="049EBACB" w14:textId="77777777" w:rsidR="00B9384D" w:rsidRDefault="00B9384D"/>
    <w:p w14:paraId="78EF2AFC" w14:textId="77777777" w:rsidR="00B9384D" w:rsidRPr="00401280" w:rsidRDefault="00B9384D"/>
    <w:p w14:paraId="7142A9B9" w14:textId="77777777" w:rsidR="00DD1EAE" w:rsidRPr="00DD1EAE" w:rsidRDefault="00DD1EAE" w:rsidP="00DD1EAE">
      <w:r w:rsidRPr="00DD1EAE">
        <w:t xml:space="preserve">Derino: </w:t>
      </w:r>
    </w:p>
    <w:p w14:paraId="3B0CE6D9" w14:textId="77777777" w:rsidR="00DD1EAE" w:rsidRPr="00DD1EAE" w:rsidRDefault="00DD1EAE" w:rsidP="00DD1EAE">
      <w:r w:rsidRPr="00DD1EAE">
        <w:t>Administracijos direktorė R. Vančienė</w:t>
      </w:r>
    </w:p>
    <w:p w14:paraId="7900D943" w14:textId="6DC3719D" w:rsidR="00DD1EAE" w:rsidRPr="00DD1EAE" w:rsidRDefault="00DD1EAE" w:rsidP="00DD1EAE">
      <w:r w:rsidRPr="00DD1EAE">
        <w:t xml:space="preserve">Teisės ir civilinės metrikacijos skyriaus </w:t>
      </w:r>
      <w:r w:rsidR="00026F18">
        <w:t>vedėja O</w:t>
      </w:r>
      <w:r w:rsidR="00A951BA">
        <w:t>.</w:t>
      </w:r>
      <w:r w:rsidR="00026F18">
        <w:t xml:space="preserve"> Sutkaitienė</w:t>
      </w:r>
    </w:p>
    <w:p w14:paraId="65603A50" w14:textId="77777777" w:rsidR="00DD1EAE" w:rsidRPr="00DD1EAE" w:rsidRDefault="00DD1EAE" w:rsidP="00DD1EAE">
      <w:r w:rsidRPr="00DD1EAE">
        <w:t>Tarybos posėdžių sekretorė D. Dačkauskaitė</w:t>
      </w:r>
    </w:p>
    <w:p w14:paraId="37A9F651" w14:textId="77777777" w:rsidR="00DD1EAE" w:rsidRDefault="00DD1EAE" w:rsidP="00DD1EAE">
      <w:r w:rsidRPr="00DD1EAE">
        <w:t>Dokumentų ir viešųjų ryšių skyriaus vyr. specialistas A. Gvildys</w:t>
      </w:r>
    </w:p>
    <w:p w14:paraId="12AC4DEE" w14:textId="3909BDF3" w:rsidR="00E67F79" w:rsidRPr="00DD1EAE" w:rsidRDefault="00E67F79" w:rsidP="00DD1EAE"/>
    <w:p w14:paraId="4583B1FB" w14:textId="77777777" w:rsidR="00A40C8E" w:rsidRPr="00401280" w:rsidRDefault="00A40C8E"/>
    <w:p w14:paraId="565F5484" w14:textId="77777777" w:rsidR="00F320CA" w:rsidRPr="00401280" w:rsidRDefault="00F320CA" w:rsidP="00F320CA">
      <w:r w:rsidRPr="00401280">
        <w:t>Parengė</w:t>
      </w:r>
    </w:p>
    <w:p w14:paraId="2CD9C222" w14:textId="6FFF95E6" w:rsidR="00133293" w:rsidRDefault="00026F18" w:rsidP="00133293">
      <w:pPr>
        <w:pStyle w:val="Antrats"/>
        <w:tabs>
          <w:tab w:val="clear" w:pos="4153"/>
          <w:tab w:val="clear" w:pos="8306"/>
        </w:tabs>
        <w:rPr>
          <w:lang w:eastAsia="de-DE"/>
        </w:rPr>
      </w:pPr>
      <w:r>
        <w:rPr>
          <w:lang w:eastAsia="de-DE"/>
        </w:rPr>
        <w:t>Augenija Tamošaitytė</w:t>
      </w:r>
      <w:r w:rsidR="00133293" w:rsidRPr="00401280">
        <w:rPr>
          <w:lang w:eastAsia="de-DE"/>
        </w:rPr>
        <w:t xml:space="preserve">, tel. </w:t>
      </w:r>
      <w:r w:rsidRPr="00026F18">
        <w:rPr>
          <w:lang w:eastAsia="de-DE"/>
        </w:rPr>
        <w:t>+370 447 70 165</w:t>
      </w:r>
      <w:r w:rsidR="00133293" w:rsidRPr="00401280">
        <w:rPr>
          <w:lang w:eastAsia="de-DE"/>
        </w:rPr>
        <w:t xml:space="preserve"> el. p. </w:t>
      </w:r>
      <w:hyperlink r:id="rId8" w:history="1">
        <w:r w:rsidRPr="007C6D68">
          <w:rPr>
            <w:rStyle w:val="Hipersaitas"/>
            <w:lang w:eastAsia="de-DE"/>
          </w:rPr>
          <w:t>augenija.tamosaityte@jurbarkas.lt</w:t>
        </w:r>
      </w:hyperlink>
    </w:p>
    <w:p w14:paraId="3311086D" w14:textId="77777777" w:rsidR="00026F18" w:rsidRDefault="00026F18" w:rsidP="00133293">
      <w:pPr>
        <w:pStyle w:val="Antrats"/>
        <w:tabs>
          <w:tab w:val="clear" w:pos="4153"/>
          <w:tab w:val="clear" w:pos="8306"/>
        </w:tabs>
        <w:rPr>
          <w:lang w:eastAsia="de-DE"/>
        </w:rPr>
      </w:pPr>
    </w:p>
    <w:p w14:paraId="76CB4EDE" w14:textId="709D850B" w:rsidR="00026F18" w:rsidRDefault="00026F18">
      <w:pPr>
        <w:rPr>
          <w:lang w:eastAsia="de-DE"/>
        </w:rPr>
      </w:pPr>
      <w:r>
        <w:rPr>
          <w:lang w:eastAsia="de-DE"/>
        </w:rPr>
        <w:br w:type="page"/>
      </w:r>
    </w:p>
    <w:p w14:paraId="060E1253" w14:textId="529F57A9" w:rsidR="00B9384D" w:rsidRPr="00B9384D" w:rsidRDefault="00B9384D" w:rsidP="003E6CFB">
      <w:pPr>
        <w:ind w:left="5954" w:hanging="567"/>
        <w:rPr>
          <w:kern w:val="2"/>
          <w:szCs w:val="24"/>
        </w:rPr>
      </w:pPr>
      <w:r w:rsidRPr="00B9384D">
        <w:rPr>
          <w:kern w:val="2"/>
          <w:szCs w:val="24"/>
        </w:rPr>
        <w:lastRenderedPageBreak/>
        <w:t>PATVIRTINTA</w:t>
      </w:r>
    </w:p>
    <w:p w14:paraId="48426EF9" w14:textId="77777777" w:rsidR="00B9384D" w:rsidRPr="00B9384D" w:rsidRDefault="00B9384D" w:rsidP="003E6CFB">
      <w:pPr>
        <w:ind w:left="5954" w:hanging="567"/>
        <w:rPr>
          <w:kern w:val="2"/>
          <w:szCs w:val="24"/>
        </w:rPr>
      </w:pPr>
      <w:r w:rsidRPr="00B9384D">
        <w:rPr>
          <w:kern w:val="2"/>
          <w:szCs w:val="24"/>
        </w:rPr>
        <w:t xml:space="preserve">Jurbarko rajono savivaldybės tarybos </w:t>
      </w:r>
    </w:p>
    <w:p w14:paraId="109ED8F3" w14:textId="71E3B923" w:rsidR="00B9384D" w:rsidRPr="00B9384D" w:rsidRDefault="00B9384D" w:rsidP="003E6CFB">
      <w:pPr>
        <w:ind w:left="5954" w:hanging="567"/>
        <w:rPr>
          <w:kern w:val="2"/>
          <w:szCs w:val="24"/>
        </w:rPr>
      </w:pPr>
      <w:r w:rsidRPr="00B9384D">
        <w:rPr>
          <w:kern w:val="2"/>
          <w:szCs w:val="24"/>
        </w:rPr>
        <w:t>2026 m. rugsėjo   d. sprendimu Nr. T2-</w:t>
      </w:r>
    </w:p>
    <w:p w14:paraId="3FFA14BB" w14:textId="77777777" w:rsidR="00B9384D" w:rsidRDefault="00B9384D" w:rsidP="00882930">
      <w:pPr>
        <w:spacing w:after="160"/>
        <w:jc w:val="center"/>
        <w:rPr>
          <w:b/>
          <w:bCs/>
          <w:kern w:val="2"/>
          <w:szCs w:val="24"/>
        </w:rPr>
      </w:pPr>
    </w:p>
    <w:p w14:paraId="00CF0667" w14:textId="77777777" w:rsidR="003E6CFB" w:rsidRDefault="00882930" w:rsidP="003E6CFB">
      <w:pPr>
        <w:jc w:val="center"/>
        <w:rPr>
          <w:b/>
          <w:bCs/>
          <w:kern w:val="2"/>
          <w:szCs w:val="24"/>
        </w:rPr>
      </w:pPr>
      <w:r>
        <w:rPr>
          <w:b/>
          <w:bCs/>
          <w:kern w:val="2"/>
          <w:szCs w:val="24"/>
        </w:rPr>
        <w:t xml:space="preserve">JURBARKO RAJONO SAVIVALDYBĖS KORUPCIJOS PREVENCIJOS </w:t>
      </w:r>
    </w:p>
    <w:p w14:paraId="33AF37D1" w14:textId="39CCCC86" w:rsidR="00882930" w:rsidRDefault="00882930" w:rsidP="003E6CFB">
      <w:pPr>
        <w:jc w:val="center"/>
        <w:rPr>
          <w:b/>
          <w:bCs/>
          <w:kern w:val="2"/>
          <w:szCs w:val="24"/>
        </w:rPr>
      </w:pPr>
      <w:r>
        <w:rPr>
          <w:b/>
          <w:bCs/>
          <w:kern w:val="2"/>
          <w:szCs w:val="24"/>
        </w:rPr>
        <w:t xml:space="preserve">2026–2028 METŲ </w:t>
      </w:r>
    </w:p>
    <w:p w14:paraId="63FD1B99" w14:textId="77777777" w:rsidR="00882930" w:rsidRDefault="00882930" w:rsidP="003E6CFB">
      <w:pPr>
        <w:jc w:val="center"/>
        <w:rPr>
          <w:b/>
          <w:bCs/>
          <w:kern w:val="2"/>
          <w:szCs w:val="24"/>
        </w:rPr>
      </w:pPr>
      <w:r>
        <w:rPr>
          <w:b/>
          <w:bCs/>
          <w:kern w:val="2"/>
          <w:szCs w:val="24"/>
        </w:rPr>
        <w:t>VEIKSMŲ PLANAS</w:t>
      </w:r>
    </w:p>
    <w:p w14:paraId="0018B226" w14:textId="77777777" w:rsidR="00882930" w:rsidRDefault="00882930" w:rsidP="00882930">
      <w:pPr>
        <w:jc w:val="center"/>
        <w:rPr>
          <w:b/>
          <w:bCs/>
          <w:kern w:val="2"/>
          <w:szCs w:val="24"/>
        </w:rPr>
      </w:pPr>
    </w:p>
    <w:p w14:paraId="4E770F0E" w14:textId="77777777" w:rsidR="00882930" w:rsidRDefault="00882930" w:rsidP="00882930">
      <w:pPr>
        <w:jc w:val="center"/>
        <w:rPr>
          <w:b/>
          <w:bCs/>
          <w:kern w:val="2"/>
          <w:szCs w:val="24"/>
        </w:rPr>
      </w:pPr>
      <w:r>
        <w:rPr>
          <w:b/>
          <w:bCs/>
          <w:kern w:val="2"/>
          <w:szCs w:val="24"/>
        </w:rPr>
        <w:t>I SKYRIUS</w:t>
      </w:r>
    </w:p>
    <w:p w14:paraId="5B7C845E" w14:textId="2135491A" w:rsidR="00882930" w:rsidRDefault="00882930" w:rsidP="003E6CFB">
      <w:pPr>
        <w:jc w:val="center"/>
        <w:rPr>
          <w:b/>
          <w:bCs/>
          <w:kern w:val="2"/>
          <w:szCs w:val="24"/>
        </w:rPr>
      </w:pPr>
      <w:r>
        <w:rPr>
          <w:b/>
          <w:bCs/>
          <w:kern w:val="2"/>
          <w:szCs w:val="24"/>
        </w:rPr>
        <w:t>BENDROSIOS NUOSTATOS</w:t>
      </w:r>
    </w:p>
    <w:p w14:paraId="4CAA288C" w14:textId="77777777" w:rsidR="003E6CFB" w:rsidRPr="003E6CFB" w:rsidRDefault="003E6CFB" w:rsidP="000C5B11">
      <w:pPr>
        <w:jc w:val="center"/>
        <w:rPr>
          <w:b/>
          <w:bCs/>
          <w:kern w:val="2"/>
          <w:szCs w:val="24"/>
        </w:rPr>
      </w:pPr>
    </w:p>
    <w:p w14:paraId="52EEFFDC" w14:textId="4EDA578D" w:rsidR="00882930" w:rsidRPr="003E6CFB" w:rsidRDefault="00882930" w:rsidP="00861D0A">
      <w:pPr>
        <w:pStyle w:val="Sraopastraipa"/>
        <w:numPr>
          <w:ilvl w:val="0"/>
          <w:numId w:val="9"/>
        </w:numPr>
        <w:tabs>
          <w:tab w:val="left" w:pos="1134"/>
        </w:tabs>
        <w:ind w:left="0" w:right="-172" w:firstLine="709"/>
        <w:jc w:val="both"/>
        <w:rPr>
          <w:kern w:val="2"/>
          <w:szCs w:val="24"/>
        </w:rPr>
      </w:pPr>
      <w:r w:rsidRPr="003E6CFB">
        <w:rPr>
          <w:kern w:val="2"/>
          <w:szCs w:val="24"/>
        </w:rPr>
        <w:t>Jurbarko rajono savivaldybės korupcijos prevencijos 2026–2028 metų veiksmų planas (toliau – Veiksmų planas) parengtas vadovaujantis Lietuvos Respublikos korupcijos prevencijos įstatymu, 2022–2033 metų nacionaline darbotvarke korupcijos prevencijos klausimais, patvirtinta Lietuvos Respublikos Seimo 2022 m. birželio 28 d. nutarimu Nr. XIV-1178 „Dėl 2022–2033 metų nacionalinės darbotvarkės korupcijos prevencijos klausimais patvirtinimo“, Korupcijos prevencijos veiksmų planų, jų projektų ir planų įgyvendinimo vertinimo tvarkos aprašu, patvirtintu Lietuvos Respublikos specialiųjų tyrimų tarnybos (toliau – STT) direktoriaus 2021 m. gruodžio 28 d. įsakymu Nr. 2-283 „Dėl Korupcijos prevencijos veiksmų planų, jų projektų ir planų įgyvendinimo vertinimo tvarkos aprašo patvirtinimo“. Veiksmų planas skirtas ir privalomas korupcijos prevencijai Jurbarko rajono savivaldybėje (toliau – Savivaldybė), Savivaldybės administracijoje bei kitose Savivaldybei pavaldžiose įstaigose ir įmonėse užtikrinti.</w:t>
      </w:r>
    </w:p>
    <w:p w14:paraId="35DA8279" w14:textId="68CA2C13" w:rsidR="00882930" w:rsidRPr="003E6CFB" w:rsidRDefault="00882930" w:rsidP="00861D0A">
      <w:pPr>
        <w:pStyle w:val="Sraopastraipa"/>
        <w:numPr>
          <w:ilvl w:val="0"/>
          <w:numId w:val="9"/>
        </w:numPr>
        <w:tabs>
          <w:tab w:val="left" w:pos="1134"/>
        </w:tabs>
        <w:ind w:left="0" w:right="-172" w:firstLine="709"/>
        <w:jc w:val="both"/>
        <w:rPr>
          <w:kern w:val="2"/>
          <w:szCs w:val="24"/>
        </w:rPr>
      </w:pPr>
      <w:r w:rsidRPr="003E6CFB">
        <w:rPr>
          <w:kern w:val="2"/>
          <w:szCs w:val="24"/>
        </w:rPr>
        <w:t>Veiksmų plane vartojamos sąvokos atitinka Korupcijos prevencijos įstatyme ir kituose teisės aktuose apibrėžtas sąvokas.</w:t>
      </w:r>
    </w:p>
    <w:p w14:paraId="1ACC36D9" w14:textId="0501B1EE" w:rsidR="00882930" w:rsidRPr="003E6CFB" w:rsidRDefault="00882930" w:rsidP="00861D0A">
      <w:pPr>
        <w:pStyle w:val="Sraopastraipa"/>
        <w:numPr>
          <w:ilvl w:val="0"/>
          <w:numId w:val="9"/>
        </w:numPr>
        <w:tabs>
          <w:tab w:val="left" w:pos="1134"/>
        </w:tabs>
        <w:ind w:left="0" w:right="-172" w:firstLine="709"/>
        <w:jc w:val="both"/>
        <w:rPr>
          <w:kern w:val="2"/>
          <w:szCs w:val="24"/>
        </w:rPr>
      </w:pPr>
      <w:bookmarkStart w:id="0" w:name="_Hlk239684072"/>
      <w:r w:rsidRPr="003E6CFB">
        <w:rPr>
          <w:kern w:val="2"/>
          <w:szCs w:val="24"/>
        </w:rPr>
        <w:t xml:space="preserve">Veiksmų plano </w:t>
      </w:r>
      <w:bookmarkEnd w:id="0"/>
      <w:r w:rsidRPr="003E6CFB">
        <w:rPr>
          <w:kern w:val="2"/>
          <w:szCs w:val="24"/>
        </w:rPr>
        <w:t>tikslas – užtikrinti veiksmingą, kryptingą ir nuoseklų korupcijos prevencijos ir jos kontrolės sistemos Savivaldybėje, Savivaldybės įstaigose ir įmonėse funkcionavimą, tobulinti esamas ir diegti naujas korupcijai atsparios aplinkos kūrimo priemones, tokiu būdu didinti Savivaldybės, Savivaldybės įstaigų ir įmonių veiklos viešumą ir atvirumą, vykdomų procedūrų skaidrumą ir Savivaldybėje, Savivaldybės administracijoje bei kitų Savivaldybei pavaldžiose įstaigose ir įmonėse dirbančių valstybės tarnautojų, darbuotojų dirbančių pagal darbo sutartį (toliau – darbuotojai) atsparumą korupcijai.</w:t>
      </w:r>
    </w:p>
    <w:p w14:paraId="2760E2F9" w14:textId="313346C9" w:rsidR="00882930" w:rsidRPr="003E6CFB" w:rsidRDefault="00882930" w:rsidP="00861D0A">
      <w:pPr>
        <w:pStyle w:val="Sraopastraipa"/>
        <w:numPr>
          <w:ilvl w:val="0"/>
          <w:numId w:val="9"/>
        </w:numPr>
        <w:tabs>
          <w:tab w:val="left" w:pos="1134"/>
        </w:tabs>
        <w:ind w:left="0" w:right="-172" w:firstLine="709"/>
        <w:jc w:val="both"/>
        <w:rPr>
          <w:kern w:val="2"/>
          <w:szCs w:val="24"/>
        </w:rPr>
      </w:pPr>
      <w:r w:rsidRPr="003E6CFB">
        <w:rPr>
          <w:kern w:val="2"/>
          <w:szCs w:val="24"/>
        </w:rPr>
        <w:t>Veiksmų plano strateginės kryptys:</w:t>
      </w:r>
    </w:p>
    <w:p w14:paraId="4AF03084" w14:textId="079EDD05" w:rsidR="00882930" w:rsidRPr="003E6CFB" w:rsidRDefault="00882930" w:rsidP="00861D0A">
      <w:pPr>
        <w:pStyle w:val="Sraopastraipa"/>
        <w:numPr>
          <w:ilvl w:val="1"/>
          <w:numId w:val="9"/>
        </w:numPr>
        <w:tabs>
          <w:tab w:val="left" w:pos="1134"/>
        </w:tabs>
        <w:ind w:left="0" w:right="-172" w:firstLine="709"/>
        <w:jc w:val="both"/>
        <w:rPr>
          <w:kern w:val="2"/>
          <w:szCs w:val="24"/>
        </w:rPr>
      </w:pPr>
      <w:r w:rsidRPr="003E6CFB">
        <w:rPr>
          <w:b/>
          <w:bCs/>
          <w:kern w:val="2"/>
          <w:szCs w:val="24"/>
        </w:rPr>
        <w:t>antikorupcinio švietimo plėtra</w:t>
      </w:r>
      <w:r w:rsidRPr="003E6CFB">
        <w:rPr>
          <w:kern w:val="2"/>
          <w:szCs w:val="24"/>
        </w:rPr>
        <w:t xml:space="preserve"> – skleisti antikorupcinę žinią ir skatinti švietimą apie korupciją Savivaldybėje, Savivaldybės administracijoje bei Savivaldybei pavaldžiose įstaigose ir įmonėse;</w:t>
      </w:r>
    </w:p>
    <w:p w14:paraId="7B820B6C" w14:textId="484EF593" w:rsidR="00882930" w:rsidRPr="003E6CFB" w:rsidRDefault="00882930" w:rsidP="00861D0A">
      <w:pPr>
        <w:pStyle w:val="Sraopastraipa"/>
        <w:numPr>
          <w:ilvl w:val="1"/>
          <w:numId w:val="9"/>
        </w:numPr>
        <w:tabs>
          <w:tab w:val="left" w:pos="1134"/>
        </w:tabs>
        <w:ind w:left="0" w:right="-172" w:firstLine="709"/>
        <w:jc w:val="both"/>
        <w:rPr>
          <w:kern w:val="2"/>
          <w:szCs w:val="24"/>
        </w:rPr>
      </w:pPr>
      <w:r w:rsidRPr="003E6CFB">
        <w:rPr>
          <w:b/>
          <w:bCs/>
          <w:kern w:val="2"/>
          <w:szCs w:val="24"/>
        </w:rPr>
        <w:t>korupcijos prevencijos priemonių tobulinimas</w:t>
      </w:r>
      <w:r w:rsidRPr="003E6CFB">
        <w:rPr>
          <w:kern w:val="2"/>
          <w:szCs w:val="24"/>
        </w:rPr>
        <w:t xml:space="preserve"> – kurti ir diegti korupcijai atsparią aplinką, stiprinant skaidrumą ir prevencines priemones;</w:t>
      </w:r>
    </w:p>
    <w:p w14:paraId="46FD1569" w14:textId="0165AF1C" w:rsidR="00882930" w:rsidRPr="003E6CFB" w:rsidRDefault="00882930" w:rsidP="00861D0A">
      <w:pPr>
        <w:pStyle w:val="Sraopastraipa"/>
        <w:numPr>
          <w:ilvl w:val="1"/>
          <w:numId w:val="9"/>
        </w:numPr>
        <w:tabs>
          <w:tab w:val="left" w:pos="1134"/>
        </w:tabs>
        <w:ind w:left="0" w:right="-172" w:firstLine="709"/>
        <w:jc w:val="both"/>
        <w:rPr>
          <w:kern w:val="2"/>
          <w:szCs w:val="24"/>
        </w:rPr>
      </w:pPr>
      <w:r w:rsidRPr="003E6CFB">
        <w:rPr>
          <w:b/>
          <w:bCs/>
          <w:kern w:val="2"/>
          <w:szCs w:val="24"/>
        </w:rPr>
        <w:t>viešųjų ir privačių interesų konfliktų prevencija</w:t>
      </w:r>
      <w:r w:rsidRPr="003E6CFB">
        <w:rPr>
          <w:kern w:val="2"/>
          <w:szCs w:val="24"/>
        </w:rPr>
        <w:t xml:space="preserve"> – skatinti pasitikėjimą ir vengti interesų konfliktų, gerinant pasitikėjimą Savivaldybe, Savivaldybės administracija, Savivaldybei pavaldžiomis įstaigomis ir įmonėmis bei jos darbuotojais.</w:t>
      </w:r>
    </w:p>
    <w:p w14:paraId="762B3BA0" w14:textId="7043CBAC" w:rsidR="00882930" w:rsidRPr="003E6CFB" w:rsidRDefault="00882930" w:rsidP="00861D0A">
      <w:pPr>
        <w:pStyle w:val="Sraopastraipa"/>
        <w:numPr>
          <w:ilvl w:val="0"/>
          <w:numId w:val="9"/>
        </w:numPr>
        <w:tabs>
          <w:tab w:val="left" w:pos="1134"/>
        </w:tabs>
        <w:ind w:left="0" w:right="-172" w:firstLine="709"/>
        <w:jc w:val="both"/>
        <w:rPr>
          <w:kern w:val="2"/>
          <w:szCs w:val="24"/>
        </w:rPr>
      </w:pPr>
      <w:r w:rsidRPr="003E6CFB">
        <w:rPr>
          <w:kern w:val="2"/>
          <w:szCs w:val="24"/>
        </w:rPr>
        <w:t xml:space="preserve">Veiksmų planas parengtas 3 (trejų) metų laikotarpiui. </w:t>
      </w:r>
    </w:p>
    <w:p w14:paraId="739B6B33" w14:textId="77777777" w:rsidR="00882930" w:rsidRDefault="00882930" w:rsidP="00323B3E">
      <w:pPr>
        <w:tabs>
          <w:tab w:val="left" w:pos="1134"/>
        </w:tabs>
        <w:ind w:right="-172" w:firstLine="709"/>
        <w:jc w:val="center"/>
        <w:rPr>
          <w:b/>
          <w:bCs/>
          <w:kern w:val="2"/>
          <w:szCs w:val="24"/>
        </w:rPr>
      </w:pPr>
    </w:p>
    <w:p w14:paraId="2C6C69F5" w14:textId="77777777" w:rsidR="00882930" w:rsidRPr="003E6CFB" w:rsidRDefault="00882930" w:rsidP="00323B3E">
      <w:pPr>
        <w:pStyle w:val="Sraopastraipa"/>
        <w:tabs>
          <w:tab w:val="left" w:pos="1134"/>
        </w:tabs>
        <w:ind w:left="709" w:right="-172"/>
        <w:jc w:val="center"/>
        <w:rPr>
          <w:b/>
          <w:bCs/>
          <w:kern w:val="2"/>
          <w:szCs w:val="24"/>
        </w:rPr>
      </w:pPr>
      <w:r w:rsidRPr="003E6CFB">
        <w:rPr>
          <w:b/>
          <w:bCs/>
          <w:kern w:val="2"/>
          <w:szCs w:val="24"/>
        </w:rPr>
        <w:t>II SKYRIUS</w:t>
      </w:r>
    </w:p>
    <w:p w14:paraId="56299B2B" w14:textId="77777777" w:rsidR="00882930" w:rsidRPr="003E6CFB" w:rsidRDefault="00882930" w:rsidP="00323B3E">
      <w:pPr>
        <w:pStyle w:val="Sraopastraipa"/>
        <w:tabs>
          <w:tab w:val="left" w:pos="1134"/>
        </w:tabs>
        <w:ind w:left="709" w:right="-172"/>
        <w:jc w:val="center"/>
        <w:rPr>
          <w:b/>
          <w:bCs/>
          <w:kern w:val="2"/>
          <w:szCs w:val="24"/>
        </w:rPr>
      </w:pPr>
      <w:r w:rsidRPr="003E6CFB">
        <w:rPr>
          <w:b/>
          <w:bCs/>
          <w:kern w:val="2"/>
          <w:szCs w:val="24"/>
        </w:rPr>
        <w:t>APLINKOS IR KORUPCIJOS RIZIKOS VEIKSNIŲ ANALIZĖ</w:t>
      </w:r>
    </w:p>
    <w:p w14:paraId="15329F2F" w14:textId="77777777" w:rsidR="00882930" w:rsidRDefault="00882930" w:rsidP="00323B3E">
      <w:pPr>
        <w:tabs>
          <w:tab w:val="left" w:pos="1134"/>
        </w:tabs>
        <w:ind w:right="-172" w:firstLine="709"/>
        <w:jc w:val="both"/>
        <w:rPr>
          <w:kern w:val="2"/>
          <w:szCs w:val="24"/>
        </w:rPr>
      </w:pPr>
    </w:p>
    <w:p w14:paraId="52118A64" w14:textId="54B0BAF7" w:rsidR="00882930" w:rsidRPr="003E6CFB" w:rsidRDefault="00882930" w:rsidP="00323B3E">
      <w:pPr>
        <w:pStyle w:val="Sraopastraipa"/>
        <w:numPr>
          <w:ilvl w:val="0"/>
          <w:numId w:val="9"/>
        </w:numPr>
        <w:tabs>
          <w:tab w:val="left" w:pos="1134"/>
        </w:tabs>
        <w:ind w:left="0" w:right="-172" w:firstLine="709"/>
        <w:jc w:val="both"/>
        <w:rPr>
          <w:kern w:val="2"/>
          <w:szCs w:val="24"/>
        </w:rPr>
      </w:pPr>
      <w:r w:rsidRPr="003E6CFB">
        <w:rPr>
          <w:kern w:val="2"/>
          <w:szCs w:val="24"/>
        </w:rPr>
        <w:t>2022–2033 metų Nacionalinės darbotvarkės korupcijos prevencijos klausimais duomenimis, Lietuvoje, kuriant antikorupcinę aplinką 2015–2021 metų laikotarpiu pagal sociologinių tyrimų duomenis, įvyko teigiami pokyčiai, tačiau, įvertinus teigiamus pokyčius, būtina tobulinti ir plėtoti antikorupcinio sąmoningumo didinimą, prevenciją ir korupcinių nusikaltimų tyrimą. Norint padidinti korupcijos prevencijos veiksmingumą, turėtų būti atsisakoma fragmentiškos antikorupcinės veiklos, formalaus, o kai kuriais atvejais paviršutiniško požiūrio, taip pat priemonių, nekuriančių vertės antikorupciniu požiūriu.</w:t>
      </w:r>
    </w:p>
    <w:p w14:paraId="05F700A3" w14:textId="028EC7FC" w:rsidR="00882930" w:rsidRPr="003E6CFB" w:rsidRDefault="00882930" w:rsidP="00323B3E">
      <w:pPr>
        <w:pStyle w:val="Sraopastraipa"/>
        <w:numPr>
          <w:ilvl w:val="0"/>
          <w:numId w:val="9"/>
        </w:numPr>
        <w:tabs>
          <w:tab w:val="left" w:pos="1134"/>
        </w:tabs>
        <w:ind w:left="0" w:right="-172" w:firstLine="709"/>
        <w:jc w:val="both"/>
        <w:rPr>
          <w:kern w:val="2"/>
          <w:szCs w:val="24"/>
        </w:rPr>
      </w:pPr>
      <w:r w:rsidRPr="003E6CFB">
        <w:rPr>
          <w:kern w:val="2"/>
          <w:szCs w:val="24"/>
        </w:rPr>
        <w:t xml:space="preserve">Visuomenės nuomonės ir rinkos tyrimų centras „Vilmorus“ atliko tyrimą „Lietuvos korupcijos žemėlapis 2025 m.“, kurį inicijavo LR specialiųjų tyrimų tarnyba. Tyrimo tikslas – įvertinti korupcinę situaciją Lietuvoje bei palyginti ją su ankstesnių metų rezultatais. Tyrimo uždaviniai: įvertinti tikslinių </w:t>
      </w:r>
      <w:r w:rsidRPr="003E6CFB">
        <w:rPr>
          <w:kern w:val="2"/>
          <w:szCs w:val="24"/>
        </w:rPr>
        <w:lastRenderedPageBreak/>
        <w:t xml:space="preserve">grupių požiūrį į korupciją, korupcijos paplitimą įvairiose institucijose, nustatyti respondentų korupcinę patirtį, įvertinti antikorupcinį potencialą, sprendimų priėmimo atvirumą Lietuvoje. Tyrimo metu nustatyta, kad korupciją, kaip paplitusį reiškinį Lietuvoje, suvokia 81 proc. gyventojų ir 55 </w:t>
      </w:r>
      <w:r w:rsidR="000C5B11">
        <w:rPr>
          <w:kern w:val="2"/>
          <w:szCs w:val="24"/>
        </w:rPr>
        <w:t> </w:t>
      </w:r>
      <w:r w:rsidRPr="003E6CFB">
        <w:rPr>
          <w:kern w:val="2"/>
          <w:szCs w:val="24"/>
        </w:rPr>
        <w:t xml:space="preserve">proc. valstybės tarnautojų. 22 proc. Lietuvos gyventojų mano, kad korupcijos mastai per 12 mėnesių išaugo. Valstybės tarnautojų nuomone korupcijos mastai per 12 mėnesių sumažėjo (47 proc. respondentų), padidėjimą nurodė tik 8 proc. Atvirame klausime labiausiai korumpuotomis institucijomis yra įvardijamos: gydymo įstaigos, teismai, Seimas, partijos ir politikai bei savivaldybės. Kaip labiausiai paplitusius korupcinius reiškinius („labai paplitę“) gyventojai nurodė nepotizmą (giminių ir bičiulių protegavimas) – 69 proc., nesąžiningą naudojimąsi politiniais ryšiais – 67 proc., piktnaudžiavimą tarnybine padėtimi – 67 </w:t>
      </w:r>
      <w:r w:rsidR="000C5B11">
        <w:rPr>
          <w:kern w:val="2"/>
          <w:szCs w:val="24"/>
        </w:rPr>
        <w:t> </w:t>
      </w:r>
      <w:r w:rsidRPr="003E6CFB">
        <w:rPr>
          <w:kern w:val="2"/>
          <w:szCs w:val="24"/>
        </w:rPr>
        <w:t>proc.</w:t>
      </w:r>
    </w:p>
    <w:p w14:paraId="6FE02CAD" w14:textId="5005CDDA" w:rsidR="00882930" w:rsidRPr="003E6CFB" w:rsidRDefault="00882930" w:rsidP="00323B3E">
      <w:pPr>
        <w:pStyle w:val="Sraopastraipa"/>
        <w:numPr>
          <w:ilvl w:val="0"/>
          <w:numId w:val="9"/>
        </w:numPr>
        <w:tabs>
          <w:tab w:val="left" w:pos="1134"/>
        </w:tabs>
        <w:ind w:left="0" w:right="-172" w:firstLine="709"/>
        <w:jc w:val="both"/>
        <w:rPr>
          <w:kern w:val="2"/>
          <w:szCs w:val="24"/>
        </w:rPr>
      </w:pPr>
      <w:r w:rsidRPr="003E6CFB">
        <w:rPr>
          <w:kern w:val="2"/>
          <w:szCs w:val="24"/>
        </w:rPr>
        <w:t>Darbotvarkėje korupcijos prevencijos klausimais akcentuojama, kad vis aktualesnė tampa su favoritizmu ir protegavimu siejama korupcinė elgsena, skaidrumo stoka priimant sprendimus ir kitos sisteminės korupcijos apraiškos. Aktyvi, reikli ir atsakinga pilietinė visuomenė yra ne tik vienas iš korupcijos mažėjimą lemiančių veiksnių, bet ir nacionalinio saugumo garantas plačiąja prasme. Šiuo tikslu reikia plėsti visuomenės žinias apie korupcijos žalą bei ugdyti nepakantumą korupcijai. Viešajame sektoriuje ir toliau būtina plėtoti antikorupcines kompetencijas ir formuoti antikorupcines nuostatas.</w:t>
      </w:r>
    </w:p>
    <w:p w14:paraId="061EE349" w14:textId="7B8182D4" w:rsidR="00882930" w:rsidRPr="003E6CFB" w:rsidRDefault="00882930" w:rsidP="00323B3E">
      <w:pPr>
        <w:pStyle w:val="Sraopastraipa"/>
        <w:numPr>
          <w:ilvl w:val="0"/>
          <w:numId w:val="9"/>
        </w:numPr>
        <w:tabs>
          <w:tab w:val="left" w:pos="1134"/>
        </w:tabs>
        <w:ind w:left="0" w:right="-172" w:firstLine="709"/>
        <w:jc w:val="both"/>
        <w:rPr>
          <w:kern w:val="2"/>
          <w:szCs w:val="24"/>
        </w:rPr>
      </w:pPr>
      <w:r w:rsidRPr="003E6CFB">
        <w:rPr>
          <w:kern w:val="2"/>
          <w:szCs w:val="24"/>
        </w:rPr>
        <w:t xml:space="preserve">Savivaldybės 2021–2025 metų korupcijos prevencijos programa, patvirtinta Jurbarko </w:t>
      </w:r>
      <w:r w:rsidR="003E6CFB">
        <w:rPr>
          <w:kern w:val="2"/>
          <w:szCs w:val="24"/>
        </w:rPr>
        <w:t xml:space="preserve">rajono </w:t>
      </w:r>
      <w:r w:rsidRPr="003E6CFB">
        <w:rPr>
          <w:kern w:val="2"/>
          <w:szCs w:val="24"/>
        </w:rPr>
        <w:t>savivaldybės tarybos 2021 m. kovo 25 d. sprendimu Nr. T2-102</w:t>
      </w:r>
      <w:r w:rsidR="00A951BA" w:rsidRPr="003E6CFB">
        <w:rPr>
          <w:kern w:val="2"/>
          <w:szCs w:val="24"/>
        </w:rPr>
        <w:t>,</w:t>
      </w:r>
      <w:r w:rsidRPr="003E6CFB">
        <w:rPr>
          <w:kern w:val="2"/>
          <w:szCs w:val="24"/>
        </w:rPr>
        <w:t xml:space="preserve"> ir </w:t>
      </w:r>
      <w:r w:rsidR="00A951BA" w:rsidRPr="003E6CFB">
        <w:rPr>
          <w:kern w:val="2"/>
          <w:szCs w:val="24"/>
        </w:rPr>
        <w:t xml:space="preserve">šios </w:t>
      </w:r>
      <w:r w:rsidRPr="003E6CFB">
        <w:rPr>
          <w:kern w:val="2"/>
          <w:szCs w:val="24"/>
        </w:rPr>
        <w:t>programos priemonių plano įgyvendinimo ataskaitos yra skelbiamos viešai Savivaldybės interneto svetainėje www.jurbarkas.lt, skiltyse „Korupcijos prevencija“ ir „Antikorupcijos komisija“. 2021–2025 metų korupcijos prevencijos programoje buvo iškelti 3 tikslai, jiems pasiekti numatyti 7 uždaviniai, o jų įgyvendinimui numatyta 16 korupcijos rizikos mažinimo priemonių (toliau – priemonė). Numatytos priemonės buvo iš dalies įgyvendintos, pasiekti numatyti tikslai, pašalinant ir (ar) sumažinant nustatytus korupcijos rizikos veiksnius. Dalis įgyvendintų priemonių vis dar yra aktualios, todėl bus tęsiamos, siekiant nuosekliai stiprinti korupcijai atsparią aplinką Savivaldybės institucijose, įmonėse ar įstaigose ir didinti antikorupcinį sąmoningumą.</w:t>
      </w:r>
    </w:p>
    <w:p w14:paraId="6A021380" w14:textId="30FAC393" w:rsidR="00882930" w:rsidRPr="003E6CFB" w:rsidRDefault="00882930" w:rsidP="00323B3E">
      <w:pPr>
        <w:pStyle w:val="Sraopastraipa"/>
        <w:numPr>
          <w:ilvl w:val="0"/>
          <w:numId w:val="9"/>
        </w:numPr>
        <w:tabs>
          <w:tab w:val="left" w:pos="1134"/>
        </w:tabs>
        <w:ind w:left="0" w:right="-172" w:firstLine="709"/>
        <w:jc w:val="both"/>
        <w:rPr>
          <w:kern w:val="2"/>
          <w:szCs w:val="24"/>
        </w:rPr>
      </w:pPr>
      <w:r w:rsidRPr="003E6CFB">
        <w:rPr>
          <w:kern w:val="2"/>
          <w:szCs w:val="24"/>
        </w:rPr>
        <w:t>Vadovaujantis Lietuvos Respublikos korupcijos prevencijos įstatymu, taip pat Jurbarko rajono savivaldybės 2021–2025 metų korupcijos prevencijos programa ir jos įgyvendinimo priemonių planu, Savivaldybėje ir jos institucijose įgyvendintos ir įgyvendinamos šios kovos su korupcija programos priemonės:</w:t>
      </w:r>
    </w:p>
    <w:p w14:paraId="6CB3073D" w14:textId="436A34B3" w:rsidR="00882930" w:rsidRPr="003E6CFB" w:rsidRDefault="00882930" w:rsidP="00323B3E">
      <w:pPr>
        <w:pStyle w:val="Sraopastraipa"/>
        <w:numPr>
          <w:ilvl w:val="1"/>
          <w:numId w:val="9"/>
        </w:numPr>
        <w:tabs>
          <w:tab w:val="left" w:pos="1134"/>
        </w:tabs>
        <w:ind w:left="0" w:right="-172" w:firstLine="709"/>
        <w:jc w:val="both"/>
        <w:rPr>
          <w:kern w:val="2"/>
          <w:szCs w:val="24"/>
        </w:rPr>
      </w:pPr>
      <w:r w:rsidRPr="003E6CFB">
        <w:rPr>
          <w:kern w:val="2"/>
          <w:szCs w:val="24"/>
        </w:rPr>
        <w:t>Sudaryta ir veikia nuolatinė Antikorupcijos komisija, kurios sudėtis nuolat atnaujinama</w:t>
      </w:r>
      <w:r w:rsidR="00A951BA" w:rsidRPr="003E6CFB">
        <w:rPr>
          <w:kern w:val="2"/>
          <w:szCs w:val="24"/>
        </w:rPr>
        <w:t>.</w:t>
      </w:r>
    </w:p>
    <w:p w14:paraId="2B29A506" w14:textId="75EE9C47" w:rsidR="00882930" w:rsidRPr="003E6CFB" w:rsidRDefault="00882930" w:rsidP="00323B3E">
      <w:pPr>
        <w:pStyle w:val="Sraopastraipa"/>
        <w:numPr>
          <w:ilvl w:val="1"/>
          <w:numId w:val="9"/>
        </w:numPr>
        <w:tabs>
          <w:tab w:val="left" w:pos="1134"/>
        </w:tabs>
        <w:ind w:left="0" w:right="-172" w:firstLine="709"/>
        <w:jc w:val="both"/>
        <w:rPr>
          <w:kern w:val="2"/>
          <w:szCs w:val="24"/>
        </w:rPr>
      </w:pPr>
      <w:r w:rsidRPr="003E6CFB">
        <w:rPr>
          <w:kern w:val="2"/>
          <w:szCs w:val="24"/>
        </w:rPr>
        <w:t>Antikorupcijos komisija, vadovaudamasi Jurbarko rajono savivaldybės tarybos Antikorupcijos komisijos nuostatais, pagal kompetenciją Savivaldybėje įgyvendina valstybės politiką korupcijos prevencijos srityje, svarsto organizacinius ir su Jurbarko rajono savivaldybės kovos su korupcija programos ir jos įgyvendinimo priemonių plano vykdymu susijusius klausimus.</w:t>
      </w:r>
    </w:p>
    <w:p w14:paraId="77ACA660" w14:textId="6AC12EA0" w:rsidR="00882930" w:rsidRPr="003E6CFB" w:rsidRDefault="00882930" w:rsidP="00323B3E">
      <w:pPr>
        <w:pStyle w:val="Sraopastraipa"/>
        <w:numPr>
          <w:ilvl w:val="1"/>
          <w:numId w:val="9"/>
        </w:numPr>
        <w:tabs>
          <w:tab w:val="left" w:pos="1134"/>
        </w:tabs>
        <w:ind w:left="0" w:right="-172" w:firstLine="709"/>
        <w:jc w:val="both"/>
        <w:rPr>
          <w:kern w:val="2"/>
          <w:szCs w:val="24"/>
        </w:rPr>
      </w:pPr>
      <w:r w:rsidRPr="003E6CFB">
        <w:rPr>
          <w:kern w:val="2"/>
          <w:szCs w:val="24"/>
        </w:rPr>
        <w:t>Savivaldybėje, vadovaujantis teisės aktais, atliekamas antikorupcinis teisės aktų projektų vertinimas. Antikorupciniu požiūriu Savivaldybės tarybai tvirtinti teikiami teisės aktų projektai ir Savivaldybės administracijos direktoriaus pasirašomų įsakymų projektai, kurie priskirtini prie vertintinų pagal Lietuvos Respublikos korupcijos prevencijos įstatymo 8 straipsnio 1 dalį.</w:t>
      </w:r>
    </w:p>
    <w:p w14:paraId="3577B0DA" w14:textId="7218A35E" w:rsidR="00882930" w:rsidRPr="003E6CFB" w:rsidRDefault="00882930" w:rsidP="00323B3E">
      <w:pPr>
        <w:pStyle w:val="Sraopastraipa"/>
        <w:numPr>
          <w:ilvl w:val="1"/>
          <w:numId w:val="9"/>
        </w:numPr>
        <w:tabs>
          <w:tab w:val="left" w:pos="1134"/>
        </w:tabs>
        <w:ind w:left="0" w:right="-172" w:firstLine="709"/>
        <w:jc w:val="both"/>
        <w:rPr>
          <w:kern w:val="2"/>
          <w:szCs w:val="24"/>
        </w:rPr>
      </w:pPr>
      <w:r w:rsidRPr="003E6CFB">
        <w:rPr>
          <w:kern w:val="2"/>
          <w:szCs w:val="24"/>
        </w:rPr>
        <w:t>Jurbarko rajono savivaldybės administracijos pastate yra įrengta pašto dėžutė, kuri skirta informacijai ir pranešimams apie korupciją Savivaldybėje.</w:t>
      </w:r>
    </w:p>
    <w:p w14:paraId="4BC87E53" w14:textId="77777777" w:rsidR="00882930" w:rsidRDefault="00882930" w:rsidP="00323B3E">
      <w:pPr>
        <w:tabs>
          <w:tab w:val="left" w:pos="1134"/>
        </w:tabs>
        <w:ind w:right="-172" w:firstLine="709"/>
        <w:jc w:val="both"/>
        <w:rPr>
          <w:kern w:val="2"/>
          <w:szCs w:val="24"/>
        </w:rPr>
      </w:pPr>
    </w:p>
    <w:p w14:paraId="65A31BE7" w14:textId="77777777" w:rsidR="00882930" w:rsidRPr="003E6CFB" w:rsidRDefault="00882930" w:rsidP="00323B3E">
      <w:pPr>
        <w:pStyle w:val="Sraopastraipa"/>
        <w:tabs>
          <w:tab w:val="left" w:pos="1134"/>
        </w:tabs>
        <w:ind w:left="709" w:right="-172"/>
        <w:jc w:val="center"/>
        <w:rPr>
          <w:b/>
          <w:bCs/>
          <w:kern w:val="2"/>
          <w:szCs w:val="24"/>
        </w:rPr>
      </w:pPr>
      <w:r w:rsidRPr="003E6CFB">
        <w:rPr>
          <w:b/>
          <w:bCs/>
          <w:kern w:val="2"/>
          <w:szCs w:val="24"/>
        </w:rPr>
        <w:t>III SKYRIUS</w:t>
      </w:r>
    </w:p>
    <w:p w14:paraId="3D726062" w14:textId="6197C060" w:rsidR="00882930" w:rsidRPr="003E6CFB" w:rsidRDefault="00A951BA" w:rsidP="00323B3E">
      <w:pPr>
        <w:pStyle w:val="Sraopastraipa"/>
        <w:tabs>
          <w:tab w:val="left" w:pos="1134"/>
        </w:tabs>
        <w:ind w:left="709" w:right="-172"/>
        <w:jc w:val="center"/>
        <w:rPr>
          <w:b/>
          <w:bCs/>
          <w:kern w:val="2"/>
          <w:szCs w:val="24"/>
        </w:rPr>
      </w:pPr>
      <w:r w:rsidRPr="003E6CFB">
        <w:rPr>
          <w:b/>
          <w:bCs/>
          <w:kern w:val="2"/>
          <w:szCs w:val="24"/>
        </w:rPr>
        <w:t xml:space="preserve">VEIKSMŲ PLANO </w:t>
      </w:r>
      <w:r w:rsidR="00882930" w:rsidRPr="003E6CFB">
        <w:rPr>
          <w:b/>
          <w:bCs/>
          <w:kern w:val="2"/>
          <w:szCs w:val="24"/>
        </w:rPr>
        <w:t>TIKSLAI, UŽDAVINIAI IR VERTINIMO KRITERIJAI</w:t>
      </w:r>
    </w:p>
    <w:p w14:paraId="67E865EB" w14:textId="77777777" w:rsidR="00882930" w:rsidRPr="00B8736F" w:rsidRDefault="00882930" w:rsidP="00323B3E">
      <w:pPr>
        <w:tabs>
          <w:tab w:val="left" w:pos="1134"/>
        </w:tabs>
        <w:spacing w:after="160"/>
        <w:ind w:right="-172" w:firstLine="709"/>
        <w:jc w:val="center"/>
        <w:rPr>
          <w:kern w:val="2"/>
          <w:szCs w:val="24"/>
        </w:rPr>
      </w:pPr>
    </w:p>
    <w:p w14:paraId="599ACBCD" w14:textId="794C4D04" w:rsidR="00882930" w:rsidRPr="003E6CFB" w:rsidRDefault="00882930" w:rsidP="00323B3E">
      <w:pPr>
        <w:pStyle w:val="Sraopastraipa"/>
        <w:numPr>
          <w:ilvl w:val="0"/>
          <w:numId w:val="9"/>
        </w:numPr>
        <w:tabs>
          <w:tab w:val="left" w:pos="1134"/>
        </w:tabs>
        <w:ind w:left="0" w:right="-172" w:firstLine="709"/>
        <w:jc w:val="both"/>
        <w:rPr>
          <w:kern w:val="2"/>
          <w:szCs w:val="24"/>
        </w:rPr>
      </w:pPr>
      <w:r w:rsidRPr="003E6CFB">
        <w:rPr>
          <w:kern w:val="2"/>
          <w:szCs w:val="24"/>
        </w:rPr>
        <w:t xml:space="preserve">Strateginis </w:t>
      </w:r>
      <w:r w:rsidR="00A951BA" w:rsidRPr="003E6CFB">
        <w:rPr>
          <w:kern w:val="2"/>
          <w:szCs w:val="24"/>
        </w:rPr>
        <w:t>Veiksmų plano</w:t>
      </w:r>
      <w:r w:rsidRPr="003E6CFB">
        <w:rPr>
          <w:kern w:val="2"/>
          <w:szCs w:val="24"/>
        </w:rPr>
        <w:t xml:space="preserve"> tikslas – sumažinti korupcijos mastą, užtikrinti veiksmingą ir kryptingą korupcijos prevencijos priemonių vykdymo koordinavimą, korupcijos kontrolės tęstinumą, padidinti skaidrumą, atvirumą, didinti visuomenės antikorupcinį sąmoningumą Jurbarko rajono savivaldybės teritorijoje. Korupcijos prevencijos srityje siekiama atskleisti korupcijos priežastis, sąlygas ir jas šalinti.</w:t>
      </w:r>
    </w:p>
    <w:p w14:paraId="228952BD" w14:textId="66739FC4" w:rsidR="00882930" w:rsidRPr="003E6CFB" w:rsidRDefault="00882930" w:rsidP="00323B3E">
      <w:pPr>
        <w:pStyle w:val="Sraopastraipa"/>
        <w:numPr>
          <w:ilvl w:val="0"/>
          <w:numId w:val="9"/>
        </w:numPr>
        <w:tabs>
          <w:tab w:val="left" w:pos="1134"/>
        </w:tabs>
        <w:ind w:left="0" w:right="-172" w:firstLine="709"/>
        <w:jc w:val="both"/>
        <w:rPr>
          <w:kern w:val="2"/>
          <w:szCs w:val="24"/>
        </w:rPr>
      </w:pPr>
      <w:r w:rsidRPr="003E6CFB">
        <w:rPr>
          <w:kern w:val="2"/>
          <w:szCs w:val="24"/>
        </w:rPr>
        <w:t xml:space="preserve">Pirmasis </w:t>
      </w:r>
      <w:r w:rsidR="00A951BA" w:rsidRPr="003E6CFB">
        <w:rPr>
          <w:b/>
          <w:bCs/>
          <w:kern w:val="2"/>
          <w:szCs w:val="24"/>
        </w:rPr>
        <w:t>Veiksmų plano</w:t>
      </w:r>
      <w:r w:rsidRPr="003E6CFB">
        <w:rPr>
          <w:b/>
          <w:bCs/>
          <w:kern w:val="2"/>
          <w:szCs w:val="24"/>
        </w:rPr>
        <w:t xml:space="preserve"> tikslas – siekti didesnio Savivaldybės valdymo efektyvumo, sprendimų ir procedūrų skaidrumo, viešumo, atskaitingumo visuomenei, didesnio valstybės tarnautojų atsparumo korupcijai.</w:t>
      </w:r>
    </w:p>
    <w:p w14:paraId="0937D948" w14:textId="612C15E3" w:rsidR="00882930" w:rsidRPr="003E6CFB" w:rsidRDefault="00882930" w:rsidP="00323B3E">
      <w:pPr>
        <w:pStyle w:val="Sraopastraipa"/>
        <w:tabs>
          <w:tab w:val="left" w:pos="1134"/>
        </w:tabs>
        <w:ind w:left="709" w:right="-172"/>
        <w:jc w:val="both"/>
        <w:rPr>
          <w:kern w:val="2"/>
          <w:szCs w:val="24"/>
        </w:rPr>
      </w:pPr>
      <w:r w:rsidRPr="003E6CFB">
        <w:rPr>
          <w:kern w:val="2"/>
          <w:szCs w:val="24"/>
        </w:rPr>
        <w:t xml:space="preserve">Uždaviniai pirmajam </w:t>
      </w:r>
      <w:r w:rsidR="00A951BA" w:rsidRPr="003E6CFB">
        <w:rPr>
          <w:kern w:val="2"/>
          <w:szCs w:val="24"/>
        </w:rPr>
        <w:t>Veiksmų plano</w:t>
      </w:r>
      <w:r w:rsidRPr="003E6CFB">
        <w:rPr>
          <w:kern w:val="2"/>
          <w:szCs w:val="24"/>
        </w:rPr>
        <w:t xml:space="preserve"> tikslui pasiekti:</w:t>
      </w:r>
    </w:p>
    <w:p w14:paraId="3E97509C" w14:textId="3BE0BAB8" w:rsidR="00882930" w:rsidRPr="003E6CFB" w:rsidRDefault="00882930" w:rsidP="00323B3E">
      <w:pPr>
        <w:pStyle w:val="Sraopastraipa"/>
        <w:numPr>
          <w:ilvl w:val="1"/>
          <w:numId w:val="9"/>
        </w:numPr>
        <w:tabs>
          <w:tab w:val="left" w:pos="1134"/>
        </w:tabs>
        <w:ind w:left="0" w:right="-172" w:firstLine="709"/>
        <w:jc w:val="both"/>
        <w:rPr>
          <w:kern w:val="2"/>
          <w:szCs w:val="24"/>
        </w:rPr>
      </w:pPr>
      <w:r w:rsidRPr="003E6CFB">
        <w:rPr>
          <w:kern w:val="2"/>
          <w:szCs w:val="24"/>
        </w:rPr>
        <w:lastRenderedPageBreak/>
        <w:t>sumažinti korupcijos pasireiškimo prielaidas, mažinant administracinę naštą paslaugos gavėjams;</w:t>
      </w:r>
    </w:p>
    <w:p w14:paraId="4DFC4604" w14:textId="3A6B5539" w:rsidR="00882930" w:rsidRPr="003E6CFB" w:rsidRDefault="00882930" w:rsidP="00323B3E">
      <w:pPr>
        <w:pStyle w:val="Sraopastraipa"/>
        <w:numPr>
          <w:ilvl w:val="1"/>
          <w:numId w:val="9"/>
        </w:numPr>
        <w:tabs>
          <w:tab w:val="left" w:pos="1134"/>
        </w:tabs>
        <w:ind w:left="0" w:right="-172" w:firstLine="709"/>
        <w:jc w:val="both"/>
        <w:rPr>
          <w:kern w:val="2"/>
          <w:szCs w:val="24"/>
        </w:rPr>
      </w:pPr>
      <w:r w:rsidRPr="003E6CFB">
        <w:rPr>
          <w:kern w:val="2"/>
          <w:szCs w:val="24"/>
        </w:rPr>
        <w:t>gerinti administracinių ir viešųjų paslaugų teikimo kokybę, didinti sprendimų ir procedūrų skaidrumą, viešumą ir atskaitingumą gyventojams, stiprinti valstybės tarnybos atsparumą.</w:t>
      </w:r>
    </w:p>
    <w:p w14:paraId="6216DD05" w14:textId="24880E80" w:rsidR="00882930" w:rsidRPr="003E6CFB" w:rsidRDefault="00882930" w:rsidP="00323B3E">
      <w:pPr>
        <w:pStyle w:val="Sraopastraipa"/>
        <w:numPr>
          <w:ilvl w:val="0"/>
          <w:numId w:val="9"/>
        </w:numPr>
        <w:tabs>
          <w:tab w:val="left" w:pos="1134"/>
        </w:tabs>
        <w:ind w:left="0" w:right="-172" w:firstLine="709"/>
        <w:jc w:val="both"/>
        <w:rPr>
          <w:kern w:val="2"/>
          <w:szCs w:val="24"/>
        </w:rPr>
      </w:pPr>
      <w:r w:rsidRPr="003E6CFB">
        <w:rPr>
          <w:kern w:val="2"/>
          <w:szCs w:val="24"/>
        </w:rPr>
        <w:t xml:space="preserve">Antrasis </w:t>
      </w:r>
      <w:r w:rsidR="00A951BA" w:rsidRPr="003E6CFB">
        <w:rPr>
          <w:b/>
          <w:bCs/>
          <w:kern w:val="2"/>
          <w:szCs w:val="24"/>
        </w:rPr>
        <w:t xml:space="preserve">Veiksmų plano </w:t>
      </w:r>
      <w:r w:rsidRPr="003E6CFB">
        <w:rPr>
          <w:b/>
          <w:bCs/>
          <w:kern w:val="2"/>
          <w:szCs w:val="24"/>
        </w:rPr>
        <w:t>tikslas – užtikrinti sąžiningą konkurenciją, skaidrų ir racionalų prekių, darbų ir paslaugų pirkimą vykdant viešuosius pirkimus.</w:t>
      </w:r>
    </w:p>
    <w:p w14:paraId="2229F34B" w14:textId="0A448123" w:rsidR="00882930" w:rsidRPr="003E6CFB" w:rsidRDefault="00882930" w:rsidP="00323B3E">
      <w:pPr>
        <w:pStyle w:val="Sraopastraipa"/>
        <w:tabs>
          <w:tab w:val="left" w:pos="1134"/>
        </w:tabs>
        <w:ind w:left="709" w:right="-172"/>
        <w:jc w:val="both"/>
        <w:rPr>
          <w:kern w:val="2"/>
          <w:szCs w:val="24"/>
        </w:rPr>
      </w:pPr>
      <w:r w:rsidRPr="003E6CFB">
        <w:rPr>
          <w:kern w:val="2"/>
          <w:szCs w:val="24"/>
        </w:rPr>
        <w:t xml:space="preserve">Uždaviniai antrajam </w:t>
      </w:r>
      <w:r w:rsidR="00A951BA" w:rsidRPr="003E6CFB">
        <w:rPr>
          <w:kern w:val="2"/>
          <w:szCs w:val="24"/>
        </w:rPr>
        <w:t>Veiksmų plano</w:t>
      </w:r>
      <w:r w:rsidRPr="003E6CFB">
        <w:rPr>
          <w:kern w:val="2"/>
          <w:szCs w:val="24"/>
        </w:rPr>
        <w:t xml:space="preserve"> tikslui pasiekti:</w:t>
      </w:r>
    </w:p>
    <w:p w14:paraId="3E673BFE" w14:textId="5DC20882" w:rsidR="00882930" w:rsidRPr="003E6CFB" w:rsidRDefault="00882930" w:rsidP="00323B3E">
      <w:pPr>
        <w:pStyle w:val="Sraopastraipa"/>
        <w:numPr>
          <w:ilvl w:val="1"/>
          <w:numId w:val="9"/>
        </w:numPr>
        <w:tabs>
          <w:tab w:val="left" w:pos="1134"/>
        </w:tabs>
        <w:ind w:left="0" w:right="-172" w:firstLine="709"/>
        <w:jc w:val="both"/>
        <w:rPr>
          <w:kern w:val="2"/>
          <w:szCs w:val="24"/>
        </w:rPr>
      </w:pPr>
      <w:r w:rsidRPr="003E6CFB">
        <w:rPr>
          <w:kern w:val="2"/>
          <w:szCs w:val="24"/>
        </w:rPr>
        <w:t>stiprinti viešųjų pirkimų priežiūrą, mažinti ir šalinti nustatytus korupcijos rizikos veiksnius;</w:t>
      </w:r>
    </w:p>
    <w:p w14:paraId="19755E83" w14:textId="536D59C1" w:rsidR="00882930" w:rsidRPr="003E6CFB" w:rsidRDefault="00882930" w:rsidP="00323B3E">
      <w:pPr>
        <w:pStyle w:val="Sraopastraipa"/>
        <w:numPr>
          <w:ilvl w:val="1"/>
          <w:numId w:val="9"/>
        </w:numPr>
        <w:tabs>
          <w:tab w:val="left" w:pos="1134"/>
        </w:tabs>
        <w:ind w:left="0" w:right="-172" w:firstLine="709"/>
        <w:jc w:val="both"/>
        <w:rPr>
          <w:kern w:val="2"/>
          <w:szCs w:val="24"/>
        </w:rPr>
      </w:pPr>
      <w:r w:rsidRPr="003E6CFB">
        <w:rPr>
          <w:kern w:val="2"/>
          <w:szCs w:val="24"/>
        </w:rPr>
        <w:t>rengti ir įgyvendinti papildomas prevencines priemones, kad būtų galima nustatyti korupcijos atvejus įvairiuose viešojo pirkimo etapuose.</w:t>
      </w:r>
    </w:p>
    <w:p w14:paraId="46B775E5" w14:textId="4C50FB1E" w:rsidR="00882930" w:rsidRPr="003E6CFB" w:rsidRDefault="00882930" w:rsidP="00323B3E">
      <w:pPr>
        <w:pStyle w:val="Sraopastraipa"/>
        <w:numPr>
          <w:ilvl w:val="0"/>
          <w:numId w:val="9"/>
        </w:numPr>
        <w:tabs>
          <w:tab w:val="left" w:pos="1134"/>
        </w:tabs>
        <w:ind w:left="0" w:right="-172" w:firstLine="709"/>
        <w:jc w:val="both"/>
        <w:rPr>
          <w:kern w:val="2"/>
          <w:szCs w:val="24"/>
        </w:rPr>
      </w:pPr>
      <w:r w:rsidRPr="003E6CFB">
        <w:rPr>
          <w:kern w:val="2"/>
          <w:szCs w:val="24"/>
        </w:rPr>
        <w:t xml:space="preserve">Trečiasis </w:t>
      </w:r>
      <w:r w:rsidR="00A951BA" w:rsidRPr="003E6CFB">
        <w:rPr>
          <w:b/>
          <w:bCs/>
          <w:kern w:val="2"/>
          <w:szCs w:val="24"/>
        </w:rPr>
        <w:t>Veiksmų plano</w:t>
      </w:r>
      <w:r w:rsidRPr="003E6CFB">
        <w:rPr>
          <w:b/>
          <w:bCs/>
          <w:kern w:val="2"/>
          <w:szCs w:val="24"/>
        </w:rPr>
        <w:t xml:space="preserve"> tikslas – užtikrinti atsakomybės neišvengiamumo principo taikymą</w:t>
      </w:r>
      <w:r w:rsidRPr="003E6CFB">
        <w:rPr>
          <w:kern w:val="2"/>
          <w:szCs w:val="24"/>
        </w:rPr>
        <w:t>.</w:t>
      </w:r>
    </w:p>
    <w:p w14:paraId="0732B5C6" w14:textId="0CFA4F3A" w:rsidR="00882930" w:rsidRPr="003E6CFB" w:rsidRDefault="00882930" w:rsidP="00323B3E">
      <w:pPr>
        <w:pStyle w:val="Sraopastraipa"/>
        <w:tabs>
          <w:tab w:val="left" w:pos="1134"/>
        </w:tabs>
        <w:ind w:left="709" w:right="-172"/>
        <w:jc w:val="both"/>
        <w:rPr>
          <w:kern w:val="2"/>
          <w:szCs w:val="24"/>
        </w:rPr>
      </w:pPr>
      <w:r w:rsidRPr="003E6CFB">
        <w:rPr>
          <w:kern w:val="2"/>
          <w:szCs w:val="24"/>
        </w:rPr>
        <w:t xml:space="preserve">Uždaviniai trečiajam </w:t>
      </w:r>
      <w:r w:rsidR="00A951BA" w:rsidRPr="003E6CFB">
        <w:rPr>
          <w:kern w:val="2"/>
          <w:szCs w:val="24"/>
        </w:rPr>
        <w:t>Veiksmų plano</w:t>
      </w:r>
      <w:r w:rsidRPr="003E6CFB">
        <w:rPr>
          <w:kern w:val="2"/>
          <w:szCs w:val="24"/>
        </w:rPr>
        <w:t xml:space="preserve"> tikslui pasiekti:</w:t>
      </w:r>
    </w:p>
    <w:p w14:paraId="3F742FC4" w14:textId="5F03940C" w:rsidR="00882930" w:rsidRPr="003E6CFB" w:rsidRDefault="00882930" w:rsidP="00323B3E">
      <w:pPr>
        <w:pStyle w:val="Sraopastraipa"/>
        <w:numPr>
          <w:ilvl w:val="1"/>
          <w:numId w:val="9"/>
        </w:numPr>
        <w:tabs>
          <w:tab w:val="left" w:pos="1134"/>
        </w:tabs>
        <w:ind w:left="0" w:right="-172" w:firstLine="709"/>
        <w:jc w:val="both"/>
        <w:rPr>
          <w:kern w:val="2"/>
          <w:szCs w:val="24"/>
        </w:rPr>
      </w:pPr>
      <w:r w:rsidRPr="003E6CFB">
        <w:rPr>
          <w:kern w:val="2"/>
          <w:szCs w:val="24"/>
        </w:rPr>
        <w:t>didinti ir formuoti nepakantumą korupcijai, skatinti pilietinį aktyvumą;</w:t>
      </w:r>
    </w:p>
    <w:p w14:paraId="67594CF0" w14:textId="669FFF5C" w:rsidR="00882930" w:rsidRPr="003E6CFB" w:rsidRDefault="00882930" w:rsidP="00323B3E">
      <w:pPr>
        <w:pStyle w:val="Sraopastraipa"/>
        <w:numPr>
          <w:ilvl w:val="1"/>
          <w:numId w:val="9"/>
        </w:numPr>
        <w:tabs>
          <w:tab w:val="left" w:pos="1134"/>
        </w:tabs>
        <w:ind w:left="0" w:right="-172" w:firstLine="709"/>
        <w:jc w:val="both"/>
        <w:rPr>
          <w:kern w:val="2"/>
          <w:szCs w:val="24"/>
        </w:rPr>
      </w:pPr>
      <w:r w:rsidRPr="003E6CFB">
        <w:rPr>
          <w:kern w:val="2"/>
          <w:szCs w:val="24"/>
        </w:rPr>
        <w:t>diegti ir įgyvendinti antikorupcinio ugdymo programas;</w:t>
      </w:r>
    </w:p>
    <w:p w14:paraId="67E9921D" w14:textId="01D86410" w:rsidR="00882930" w:rsidRPr="003E6CFB" w:rsidRDefault="00882930" w:rsidP="00323B3E">
      <w:pPr>
        <w:pStyle w:val="Sraopastraipa"/>
        <w:numPr>
          <w:ilvl w:val="1"/>
          <w:numId w:val="9"/>
        </w:numPr>
        <w:tabs>
          <w:tab w:val="left" w:pos="1134"/>
        </w:tabs>
        <w:ind w:left="0" w:right="-172" w:firstLine="709"/>
        <w:jc w:val="both"/>
        <w:rPr>
          <w:kern w:val="2"/>
          <w:szCs w:val="24"/>
        </w:rPr>
      </w:pPr>
      <w:r w:rsidRPr="003E6CFB">
        <w:rPr>
          <w:kern w:val="2"/>
          <w:szCs w:val="24"/>
        </w:rPr>
        <w:t>viešinti Savivaldybės įmonių ir įstaigų veiklą.</w:t>
      </w:r>
    </w:p>
    <w:p w14:paraId="06975734" w14:textId="4BD45896" w:rsidR="00882930" w:rsidRPr="003E6CFB" w:rsidRDefault="00A951BA" w:rsidP="00323B3E">
      <w:pPr>
        <w:pStyle w:val="Sraopastraipa"/>
        <w:numPr>
          <w:ilvl w:val="0"/>
          <w:numId w:val="9"/>
        </w:numPr>
        <w:tabs>
          <w:tab w:val="left" w:pos="1134"/>
        </w:tabs>
        <w:ind w:left="0" w:right="-172" w:firstLine="709"/>
        <w:jc w:val="both"/>
        <w:rPr>
          <w:kern w:val="2"/>
          <w:szCs w:val="24"/>
        </w:rPr>
      </w:pPr>
      <w:r w:rsidRPr="003E6CFB">
        <w:rPr>
          <w:kern w:val="2"/>
          <w:szCs w:val="24"/>
        </w:rPr>
        <w:t>Veiksmų plano</w:t>
      </w:r>
      <w:r w:rsidR="00882930" w:rsidRPr="003E6CFB">
        <w:rPr>
          <w:kern w:val="2"/>
          <w:szCs w:val="24"/>
        </w:rPr>
        <w:t xml:space="preserve"> nustatytų tikslų pasiekimas vertinamas pagal šiuos kokybę ir kiekybę apibūdinančius kriterijus:</w:t>
      </w:r>
    </w:p>
    <w:p w14:paraId="76F9123F" w14:textId="14B4F227" w:rsidR="00882930" w:rsidRPr="003E6CFB" w:rsidRDefault="00882930" w:rsidP="00323B3E">
      <w:pPr>
        <w:pStyle w:val="Sraopastraipa"/>
        <w:numPr>
          <w:ilvl w:val="1"/>
          <w:numId w:val="9"/>
        </w:numPr>
        <w:tabs>
          <w:tab w:val="left" w:pos="1134"/>
        </w:tabs>
        <w:ind w:left="0" w:right="-172" w:firstLine="709"/>
        <w:jc w:val="both"/>
        <w:rPr>
          <w:kern w:val="2"/>
          <w:szCs w:val="24"/>
        </w:rPr>
      </w:pPr>
      <w:r w:rsidRPr="003E6CFB">
        <w:rPr>
          <w:kern w:val="2"/>
          <w:szCs w:val="24"/>
        </w:rPr>
        <w:t xml:space="preserve">įgyvendintų </w:t>
      </w:r>
      <w:r w:rsidR="00A951BA" w:rsidRPr="003E6CFB">
        <w:rPr>
          <w:kern w:val="2"/>
          <w:szCs w:val="24"/>
        </w:rPr>
        <w:t>Veiksmų plano</w:t>
      </w:r>
      <w:r w:rsidRPr="003E6CFB">
        <w:rPr>
          <w:kern w:val="2"/>
          <w:szCs w:val="24"/>
        </w:rPr>
        <w:t xml:space="preserve"> priemonių skaičių;</w:t>
      </w:r>
    </w:p>
    <w:p w14:paraId="4C3DE91B" w14:textId="4946C3B3" w:rsidR="00882930" w:rsidRPr="003E6CFB" w:rsidRDefault="00882930" w:rsidP="00323B3E">
      <w:pPr>
        <w:pStyle w:val="Sraopastraipa"/>
        <w:numPr>
          <w:ilvl w:val="1"/>
          <w:numId w:val="9"/>
        </w:numPr>
        <w:tabs>
          <w:tab w:val="left" w:pos="1134"/>
        </w:tabs>
        <w:ind w:left="0" w:right="-172" w:firstLine="709"/>
        <w:jc w:val="both"/>
        <w:rPr>
          <w:kern w:val="2"/>
          <w:szCs w:val="24"/>
        </w:rPr>
      </w:pPr>
      <w:r w:rsidRPr="003E6CFB">
        <w:rPr>
          <w:kern w:val="2"/>
          <w:szCs w:val="24"/>
        </w:rPr>
        <w:t xml:space="preserve">neįgyvendintų </w:t>
      </w:r>
      <w:r w:rsidR="00A951BA" w:rsidRPr="003E6CFB">
        <w:rPr>
          <w:kern w:val="2"/>
          <w:szCs w:val="24"/>
        </w:rPr>
        <w:t xml:space="preserve">Veiksmų plano </w:t>
      </w:r>
      <w:r w:rsidRPr="003E6CFB">
        <w:rPr>
          <w:kern w:val="2"/>
          <w:szCs w:val="24"/>
        </w:rPr>
        <w:t>priemonių skaičių;</w:t>
      </w:r>
    </w:p>
    <w:p w14:paraId="7E249223" w14:textId="0D937422" w:rsidR="00882930" w:rsidRPr="003E6CFB" w:rsidRDefault="00882930" w:rsidP="00323B3E">
      <w:pPr>
        <w:pStyle w:val="Sraopastraipa"/>
        <w:numPr>
          <w:ilvl w:val="1"/>
          <w:numId w:val="9"/>
        </w:numPr>
        <w:tabs>
          <w:tab w:val="left" w:pos="1134"/>
        </w:tabs>
        <w:ind w:left="0" w:right="-172" w:firstLine="709"/>
        <w:jc w:val="both"/>
        <w:rPr>
          <w:kern w:val="2"/>
          <w:szCs w:val="24"/>
        </w:rPr>
      </w:pPr>
      <w:r w:rsidRPr="003E6CFB">
        <w:rPr>
          <w:kern w:val="2"/>
          <w:szCs w:val="24"/>
        </w:rPr>
        <w:t>iki nustatytų terminų įgyvendintų priemonių skaičių;</w:t>
      </w:r>
    </w:p>
    <w:p w14:paraId="5C07470B" w14:textId="47A7E32C" w:rsidR="00882930" w:rsidRPr="003E6CFB" w:rsidRDefault="00882930" w:rsidP="00323B3E">
      <w:pPr>
        <w:pStyle w:val="Sraopastraipa"/>
        <w:numPr>
          <w:ilvl w:val="1"/>
          <w:numId w:val="9"/>
        </w:numPr>
        <w:tabs>
          <w:tab w:val="left" w:pos="1134"/>
        </w:tabs>
        <w:ind w:left="0" w:right="-172" w:firstLine="709"/>
        <w:jc w:val="both"/>
        <w:rPr>
          <w:kern w:val="2"/>
          <w:szCs w:val="24"/>
        </w:rPr>
      </w:pPr>
      <w:r w:rsidRPr="003E6CFB">
        <w:rPr>
          <w:kern w:val="2"/>
          <w:szCs w:val="24"/>
        </w:rPr>
        <w:t>antikorupciniu požiūriu ištirtų Savivaldybės veiklos sričių skaičiaus pokytį;</w:t>
      </w:r>
    </w:p>
    <w:p w14:paraId="1E3D546E" w14:textId="2B1743B7" w:rsidR="00882930" w:rsidRPr="003E6CFB" w:rsidRDefault="00882930" w:rsidP="00323B3E">
      <w:pPr>
        <w:pStyle w:val="Sraopastraipa"/>
        <w:numPr>
          <w:ilvl w:val="1"/>
          <w:numId w:val="9"/>
        </w:numPr>
        <w:tabs>
          <w:tab w:val="left" w:pos="1134"/>
        </w:tabs>
        <w:ind w:left="0" w:right="-172" w:firstLine="709"/>
        <w:jc w:val="both"/>
        <w:rPr>
          <w:kern w:val="2"/>
          <w:szCs w:val="24"/>
        </w:rPr>
      </w:pPr>
      <w:r w:rsidRPr="003E6CFB">
        <w:rPr>
          <w:kern w:val="2"/>
          <w:szCs w:val="24"/>
        </w:rPr>
        <w:t>anoniminių ir oficialių pranešimų apie galimai padarytas korupcinio pobūdžio nusikalstamas veikas teikiant administracines ir viešąsias paslaugas skaičiaus pokytį;</w:t>
      </w:r>
    </w:p>
    <w:p w14:paraId="31DCB4DD" w14:textId="29B9ECF0" w:rsidR="00882930" w:rsidRPr="003E6CFB" w:rsidRDefault="00882930" w:rsidP="00323B3E">
      <w:pPr>
        <w:pStyle w:val="Sraopastraipa"/>
        <w:numPr>
          <w:ilvl w:val="1"/>
          <w:numId w:val="9"/>
        </w:numPr>
        <w:tabs>
          <w:tab w:val="left" w:pos="1134"/>
        </w:tabs>
        <w:ind w:left="0" w:right="-172" w:firstLine="709"/>
        <w:jc w:val="both"/>
        <w:rPr>
          <w:kern w:val="2"/>
          <w:szCs w:val="24"/>
        </w:rPr>
      </w:pPr>
      <w:r w:rsidRPr="003E6CFB">
        <w:rPr>
          <w:kern w:val="2"/>
          <w:szCs w:val="24"/>
        </w:rPr>
        <w:t>Savivaldybės bendruomenės nuomonės tyrimų rezultatus, parodančius pasitikėjimą Savivaldybės institucijomis ir įstaigomis;</w:t>
      </w:r>
    </w:p>
    <w:p w14:paraId="7B133EE6" w14:textId="3D13E30C" w:rsidR="00882930" w:rsidRPr="003E6CFB" w:rsidRDefault="00882930" w:rsidP="00323B3E">
      <w:pPr>
        <w:pStyle w:val="Sraopastraipa"/>
        <w:numPr>
          <w:ilvl w:val="1"/>
          <w:numId w:val="9"/>
        </w:numPr>
        <w:tabs>
          <w:tab w:val="left" w:pos="1134"/>
        </w:tabs>
        <w:ind w:left="0" w:right="-172" w:firstLine="709"/>
        <w:jc w:val="both"/>
        <w:rPr>
          <w:kern w:val="2"/>
          <w:szCs w:val="24"/>
        </w:rPr>
      </w:pPr>
      <w:r w:rsidRPr="003E6CFB">
        <w:rPr>
          <w:kern w:val="2"/>
          <w:szCs w:val="24"/>
        </w:rPr>
        <w:t>renginių, skirtų antikorupciniam švietimui, ir jų dalyvių skaičių.</w:t>
      </w:r>
    </w:p>
    <w:p w14:paraId="2C60FBBC" w14:textId="684A6346" w:rsidR="00882930" w:rsidRPr="003E6CFB" w:rsidRDefault="00882930" w:rsidP="00323B3E">
      <w:pPr>
        <w:pStyle w:val="Sraopastraipa"/>
        <w:numPr>
          <w:ilvl w:val="0"/>
          <w:numId w:val="9"/>
        </w:numPr>
        <w:tabs>
          <w:tab w:val="left" w:pos="1134"/>
        </w:tabs>
        <w:ind w:left="0" w:right="-172" w:firstLine="709"/>
        <w:jc w:val="both"/>
        <w:rPr>
          <w:kern w:val="2"/>
          <w:szCs w:val="24"/>
        </w:rPr>
      </w:pPr>
      <w:r w:rsidRPr="003E6CFB">
        <w:rPr>
          <w:kern w:val="2"/>
          <w:szCs w:val="24"/>
        </w:rPr>
        <w:t xml:space="preserve">Kiekvienas konkretus korupcijos prevencijos ir antikorupcinio švietimo uždavinys ir priemonė vertinami pagal </w:t>
      </w:r>
      <w:r w:rsidR="00A951BA" w:rsidRPr="003E6CFB">
        <w:rPr>
          <w:kern w:val="2"/>
          <w:szCs w:val="24"/>
        </w:rPr>
        <w:t xml:space="preserve">Veiksmų plano </w:t>
      </w:r>
      <w:r w:rsidRPr="003E6CFB">
        <w:rPr>
          <w:kern w:val="2"/>
          <w:szCs w:val="24"/>
        </w:rPr>
        <w:t>priemonių plane nustatytus vertinimo kriterijus.</w:t>
      </w:r>
    </w:p>
    <w:p w14:paraId="1FA630A4" w14:textId="5FD7FCAF" w:rsidR="00882930" w:rsidRPr="003E6CFB" w:rsidRDefault="00882930" w:rsidP="00323B3E">
      <w:pPr>
        <w:pStyle w:val="Sraopastraipa"/>
        <w:numPr>
          <w:ilvl w:val="0"/>
          <w:numId w:val="9"/>
        </w:numPr>
        <w:tabs>
          <w:tab w:val="left" w:pos="1134"/>
        </w:tabs>
        <w:ind w:left="0" w:right="-172" w:firstLine="709"/>
        <w:jc w:val="both"/>
        <w:rPr>
          <w:kern w:val="2"/>
          <w:szCs w:val="24"/>
        </w:rPr>
      </w:pPr>
      <w:r w:rsidRPr="003E6CFB">
        <w:rPr>
          <w:kern w:val="2"/>
          <w:szCs w:val="24"/>
        </w:rPr>
        <w:t xml:space="preserve">Už duomenų, reikalingų nustatyti, ar šie kriterijai pasiekti, surinkimą pagal kompetenciją atsako </w:t>
      </w:r>
      <w:r w:rsidR="00A951BA" w:rsidRPr="003E6CFB">
        <w:rPr>
          <w:kern w:val="2"/>
          <w:szCs w:val="24"/>
        </w:rPr>
        <w:t>Veiksmų plano</w:t>
      </w:r>
      <w:r w:rsidRPr="003E6CFB">
        <w:rPr>
          <w:kern w:val="2"/>
          <w:szCs w:val="24"/>
        </w:rPr>
        <w:t xml:space="preserve"> priemonių plane nurodyti vykdytojai.</w:t>
      </w:r>
    </w:p>
    <w:p w14:paraId="45A4D925" w14:textId="77777777" w:rsidR="00882930" w:rsidRPr="00B8736F" w:rsidRDefault="00882930" w:rsidP="00323B3E">
      <w:pPr>
        <w:tabs>
          <w:tab w:val="left" w:pos="1134"/>
        </w:tabs>
        <w:spacing w:after="160"/>
        <w:ind w:right="-172" w:firstLine="709"/>
        <w:rPr>
          <w:kern w:val="2"/>
          <w:szCs w:val="24"/>
        </w:rPr>
      </w:pPr>
    </w:p>
    <w:p w14:paraId="602B4AEA" w14:textId="77777777" w:rsidR="00882930" w:rsidRPr="003E6CFB" w:rsidRDefault="00882930" w:rsidP="00323B3E">
      <w:pPr>
        <w:pStyle w:val="Sraopastraipa"/>
        <w:tabs>
          <w:tab w:val="left" w:pos="1134"/>
        </w:tabs>
        <w:ind w:left="709" w:right="-172"/>
        <w:jc w:val="center"/>
        <w:rPr>
          <w:b/>
          <w:bCs/>
          <w:kern w:val="2"/>
          <w:szCs w:val="24"/>
        </w:rPr>
      </w:pPr>
      <w:r w:rsidRPr="003E6CFB">
        <w:rPr>
          <w:b/>
          <w:bCs/>
          <w:kern w:val="2"/>
          <w:szCs w:val="24"/>
        </w:rPr>
        <w:t>IV SKYRIUS</w:t>
      </w:r>
    </w:p>
    <w:p w14:paraId="77E5D11D" w14:textId="6CF59F04" w:rsidR="00882930" w:rsidRPr="003E6CFB" w:rsidRDefault="00A951BA" w:rsidP="00323B3E">
      <w:pPr>
        <w:pStyle w:val="Sraopastraipa"/>
        <w:tabs>
          <w:tab w:val="left" w:pos="1134"/>
        </w:tabs>
        <w:ind w:left="709" w:right="-172"/>
        <w:jc w:val="center"/>
        <w:rPr>
          <w:b/>
          <w:bCs/>
          <w:kern w:val="2"/>
          <w:szCs w:val="24"/>
        </w:rPr>
      </w:pPr>
      <w:r w:rsidRPr="003E6CFB">
        <w:rPr>
          <w:b/>
          <w:bCs/>
          <w:kern w:val="2"/>
          <w:szCs w:val="24"/>
        </w:rPr>
        <w:t xml:space="preserve">VEIKSMŲ PLANO </w:t>
      </w:r>
      <w:r w:rsidR="00882930" w:rsidRPr="003E6CFB">
        <w:rPr>
          <w:b/>
          <w:bCs/>
          <w:kern w:val="2"/>
          <w:szCs w:val="24"/>
        </w:rPr>
        <w:t>ĮGYVENDINIMAS, ATSKAITOMYBĖ, KONTROLĖ, VERTINIMAS, KEITIMAS, PAPILDYMAS IR ATNAUJINIMAS</w:t>
      </w:r>
    </w:p>
    <w:p w14:paraId="46944B22" w14:textId="77777777" w:rsidR="00882930" w:rsidRPr="00B8736F" w:rsidRDefault="00882930" w:rsidP="00323B3E">
      <w:pPr>
        <w:tabs>
          <w:tab w:val="left" w:pos="1134"/>
        </w:tabs>
        <w:ind w:right="-172" w:firstLine="709"/>
        <w:rPr>
          <w:kern w:val="2"/>
          <w:szCs w:val="24"/>
        </w:rPr>
      </w:pPr>
    </w:p>
    <w:p w14:paraId="42132C18" w14:textId="4AC81F0B" w:rsidR="00882930" w:rsidRPr="003E6CFB" w:rsidRDefault="00A951BA" w:rsidP="00323B3E">
      <w:pPr>
        <w:pStyle w:val="Sraopastraipa"/>
        <w:numPr>
          <w:ilvl w:val="0"/>
          <w:numId w:val="9"/>
        </w:numPr>
        <w:tabs>
          <w:tab w:val="left" w:pos="1134"/>
        </w:tabs>
        <w:ind w:left="0" w:right="-172" w:firstLine="709"/>
        <w:jc w:val="both"/>
        <w:rPr>
          <w:kern w:val="2"/>
          <w:szCs w:val="24"/>
        </w:rPr>
      </w:pPr>
      <w:r w:rsidRPr="003E6CFB">
        <w:rPr>
          <w:kern w:val="2"/>
          <w:szCs w:val="24"/>
        </w:rPr>
        <w:t xml:space="preserve">Veiksmų planui </w:t>
      </w:r>
      <w:r w:rsidR="00882930" w:rsidRPr="003E6CFB">
        <w:rPr>
          <w:kern w:val="2"/>
          <w:szCs w:val="24"/>
        </w:rPr>
        <w:t xml:space="preserve">įgyvendinti sudaromas </w:t>
      </w:r>
      <w:r w:rsidRPr="003E6CFB">
        <w:rPr>
          <w:kern w:val="2"/>
          <w:szCs w:val="24"/>
        </w:rPr>
        <w:t xml:space="preserve">Veiksmų plano </w:t>
      </w:r>
      <w:r w:rsidR="00882930" w:rsidRPr="003E6CFB">
        <w:rPr>
          <w:kern w:val="2"/>
          <w:szCs w:val="24"/>
        </w:rPr>
        <w:t>įgyvendinimo 2026–2028 metų priemonių planas (priedas), kuriame numatomos korupcijos prevencijos priemonės, jų įgyvendinimo terminai, atsakingi vykdytojai, laukiami rezultatai, įgyvendinimo vertinimo kriterijai.</w:t>
      </w:r>
    </w:p>
    <w:p w14:paraId="748F7F44" w14:textId="4F7DE061" w:rsidR="00882930" w:rsidRPr="003E6CFB" w:rsidRDefault="00882930" w:rsidP="00323B3E">
      <w:pPr>
        <w:pStyle w:val="Sraopastraipa"/>
        <w:numPr>
          <w:ilvl w:val="0"/>
          <w:numId w:val="9"/>
        </w:numPr>
        <w:tabs>
          <w:tab w:val="left" w:pos="1134"/>
        </w:tabs>
        <w:ind w:left="0" w:right="-172" w:firstLine="709"/>
        <w:jc w:val="both"/>
        <w:rPr>
          <w:kern w:val="2"/>
          <w:szCs w:val="24"/>
        </w:rPr>
      </w:pPr>
      <w:r w:rsidRPr="003E6CFB">
        <w:rPr>
          <w:kern w:val="2"/>
          <w:szCs w:val="24"/>
        </w:rPr>
        <w:t xml:space="preserve">Už konkrečios </w:t>
      </w:r>
      <w:r w:rsidR="00A951BA" w:rsidRPr="003E6CFB">
        <w:rPr>
          <w:kern w:val="2"/>
          <w:szCs w:val="24"/>
        </w:rPr>
        <w:t>Veiksmų plano</w:t>
      </w:r>
      <w:r w:rsidRPr="003E6CFB">
        <w:rPr>
          <w:kern w:val="2"/>
          <w:szCs w:val="24"/>
        </w:rPr>
        <w:t xml:space="preserve"> priemonės įgyvendinimą pagal kompetenciją atsako priemonių plane nurodyti vykdytojai.</w:t>
      </w:r>
    </w:p>
    <w:p w14:paraId="401238C8" w14:textId="45ADF20D" w:rsidR="00882930" w:rsidRPr="003E6CFB" w:rsidRDefault="00882930" w:rsidP="00323B3E">
      <w:pPr>
        <w:pStyle w:val="Sraopastraipa"/>
        <w:numPr>
          <w:ilvl w:val="0"/>
          <w:numId w:val="9"/>
        </w:numPr>
        <w:tabs>
          <w:tab w:val="left" w:pos="1134"/>
        </w:tabs>
        <w:ind w:left="0" w:right="-172" w:firstLine="709"/>
        <w:jc w:val="both"/>
        <w:rPr>
          <w:kern w:val="2"/>
          <w:szCs w:val="24"/>
        </w:rPr>
      </w:pPr>
      <w:r w:rsidRPr="003E6CFB">
        <w:rPr>
          <w:kern w:val="2"/>
          <w:szCs w:val="24"/>
        </w:rPr>
        <w:t xml:space="preserve">Už korupcijos prevencijos politikos įgyvendinimą, </w:t>
      </w:r>
      <w:r w:rsidR="00A951BA" w:rsidRPr="003E6CFB">
        <w:rPr>
          <w:kern w:val="2"/>
          <w:szCs w:val="24"/>
        </w:rPr>
        <w:t>Veiksmų plano</w:t>
      </w:r>
      <w:r w:rsidRPr="003E6CFB">
        <w:rPr>
          <w:kern w:val="2"/>
          <w:szCs w:val="24"/>
        </w:rPr>
        <w:t xml:space="preserve"> įgyvendinimo organizavimą, kontrolę, metodinės pagalbos teikimą korupcijos prevencijos srityje atsako Savivaldybės meras ir Antikorupcijos komisija. Savivaldybės institucijų, įmonių ir įstaigų vadovai ar jų įgalioti asmenys atsako už konkrečių </w:t>
      </w:r>
      <w:r w:rsidR="00A951BA" w:rsidRPr="003E6CFB">
        <w:rPr>
          <w:kern w:val="2"/>
          <w:szCs w:val="24"/>
        </w:rPr>
        <w:t>Veiksmų plano</w:t>
      </w:r>
      <w:r w:rsidRPr="003E6CFB">
        <w:rPr>
          <w:kern w:val="2"/>
          <w:szCs w:val="24"/>
        </w:rPr>
        <w:t xml:space="preserve"> priemonių įgyvendinimo organizavimą, kontrolę, metodinės pagalbos teikimą korupcijos prevencijos srityje.</w:t>
      </w:r>
    </w:p>
    <w:p w14:paraId="16192BD9" w14:textId="28F11B9D" w:rsidR="00882930" w:rsidRPr="003E6CFB" w:rsidRDefault="00A951BA" w:rsidP="00323B3E">
      <w:pPr>
        <w:pStyle w:val="Sraopastraipa"/>
        <w:numPr>
          <w:ilvl w:val="0"/>
          <w:numId w:val="9"/>
        </w:numPr>
        <w:tabs>
          <w:tab w:val="left" w:pos="1134"/>
        </w:tabs>
        <w:ind w:left="0" w:right="-172" w:firstLine="709"/>
        <w:jc w:val="both"/>
        <w:rPr>
          <w:kern w:val="2"/>
          <w:szCs w:val="24"/>
        </w:rPr>
      </w:pPr>
      <w:r w:rsidRPr="003E6CFB">
        <w:rPr>
          <w:kern w:val="2"/>
          <w:szCs w:val="24"/>
        </w:rPr>
        <w:t>Veiksmų plano</w:t>
      </w:r>
      <w:r w:rsidR="00882930" w:rsidRPr="003E6CFB">
        <w:rPr>
          <w:kern w:val="2"/>
          <w:szCs w:val="24"/>
        </w:rPr>
        <w:t xml:space="preserve"> </w:t>
      </w:r>
      <w:r w:rsidRPr="003E6CFB">
        <w:rPr>
          <w:kern w:val="2"/>
          <w:szCs w:val="24"/>
        </w:rPr>
        <w:t xml:space="preserve">įgyvendinimo </w:t>
      </w:r>
      <w:r w:rsidR="00882930" w:rsidRPr="003E6CFB">
        <w:rPr>
          <w:kern w:val="2"/>
          <w:szCs w:val="24"/>
        </w:rPr>
        <w:t>priemonių plano vykdymą kontroliuoja Savivaldybės meras ir Antikorupcijos komisija, o įgyvendina Savivaldybės institucijų, įmonių ir įstaigų vadovai ar jų įgalioti asmenys.</w:t>
      </w:r>
    </w:p>
    <w:p w14:paraId="5EB3D97B" w14:textId="70D2B18C" w:rsidR="00882930" w:rsidRPr="003E6CFB" w:rsidRDefault="00882930" w:rsidP="00323B3E">
      <w:pPr>
        <w:pStyle w:val="Sraopastraipa"/>
        <w:numPr>
          <w:ilvl w:val="0"/>
          <w:numId w:val="9"/>
        </w:numPr>
        <w:tabs>
          <w:tab w:val="left" w:pos="1134"/>
        </w:tabs>
        <w:ind w:left="0" w:right="-172" w:firstLine="709"/>
        <w:jc w:val="both"/>
        <w:rPr>
          <w:kern w:val="2"/>
          <w:szCs w:val="24"/>
        </w:rPr>
      </w:pPr>
      <w:r w:rsidRPr="003E6CFB">
        <w:rPr>
          <w:kern w:val="2"/>
          <w:szCs w:val="24"/>
        </w:rPr>
        <w:t>Įgyvendinant Korupcijos prevencijos programos priemonių planus, būtina nuolatinė prevencinė kontrolė. Savivaldybės institucijų, įmonių ir įstaigų vadovai turi kontroliuoti, kaip tarnautojai ir darbuotojai laikosi kovos su korupcija principų, kokių imasi veiksmų antikorupcinėms priemonėms įgyvendinti.</w:t>
      </w:r>
    </w:p>
    <w:p w14:paraId="34AB1F9F" w14:textId="1B55D12E" w:rsidR="00882930" w:rsidRPr="003E6CFB" w:rsidRDefault="00A951BA" w:rsidP="00323B3E">
      <w:pPr>
        <w:pStyle w:val="Sraopastraipa"/>
        <w:numPr>
          <w:ilvl w:val="0"/>
          <w:numId w:val="9"/>
        </w:numPr>
        <w:tabs>
          <w:tab w:val="left" w:pos="1134"/>
        </w:tabs>
        <w:ind w:left="0" w:right="-172" w:firstLine="709"/>
        <w:jc w:val="both"/>
        <w:rPr>
          <w:kern w:val="2"/>
          <w:szCs w:val="24"/>
        </w:rPr>
      </w:pPr>
      <w:r w:rsidRPr="003E6CFB">
        <w:rPr>
          <w:kern w:val="2"/>
          <w:szCs w:val="24"/>
        </w:rPr>
        <w:lastRenderedPageBreak/>
        <w:t>Veiksmų plano</w:t>
      </w:r>
      <w:r w:rsidR="00882930" w:rsidRPr="003E6CFB">
        <w:rPr>
          <w:kern w:val="2"/>
          <w:szCs w:val="24"/>
        </w:rPr>
        <w:t xml:space="preserve"> veiksmingumo stebėseną, korupcijos rizikos valdymo vertinimą Savivaldybėje atlieka Savivaldybės administracijos paskirtas atsakingas darbuotojas.</w:t>
      </w:r>
    </w:p>
    <w:p w14:paraId="23E8EBBC" w14:textId="5779F4CD" w:rsidR="00882930" w:rsidRPr="003E6CFB" w:rsidRDefault="00A951BA" w:rsidP="00323B3E">
      <w:pPr>
        <w:pStyle w:val="Sraopastraipa"/>
        <w:numPr>
          <w:ilvl w:val="0"/>
          <w:numId w:val="9"/>
        </w:numPr>
        <w:tabs>
          <w:tab w:val="left" w:pos="1134"/>
        </w:tabs>
        <w:ind w:left="0" w:right="-172" w:firstLine="709"/>
        <w:jc w:val="both"/>
        <w:rPr>
          <w:kern w:val="2"/>
          <w:szCs w:val="24"/>
        </w:rPr>
      </w:pPr>
      <w:r w:rsidRPr="003E6CFB">
        <w:rPr>
          <w:kern w:val="2"/>
          <w:szCs w:val="24"/>
        </w:rPr>
        <w:t xml:space="preserve">Veiksmų plano </w:t>
      </w:r>
      <w:r w:rsidR="00882930" w:rsidRPr="003E6CFB">
        <w:rPr>
          <w:kern w:val="2"/>
          <w:szCs w:val="24"/>
        </w:rPr>
        <w:t xml:space="preserve">įgyvendinimo priemonių vykdytojai pasibaigus metams, ne vėliau kaip iki kito mėnesio 10 d., pateikia Savivaldybės institucijų ir įstaigų vadovams ar jų paskirtiems asmenims, atsakingiems už </w:t>
      </w:r>
      <w:r w:rsidRPr="003E6CFB">
        <w:rPr>
          <w:kern w:val="2"/>
          <w:szCs w:val="24"/>
        </w:rPr>
        <w:t>Veiksmų plano</w:t>
      </w:r>
      <w:r w:rsidR="00882930" w:rsidRPr="003E6CFB">
        <w:rPr>
          <w:kern w:val="2"/>
          <w:szCs w:val="24"/>
        </w:rPr>
        <w:t xml:space="preserve"> įgyvendinimo organizavimą (koordinavimą), ataskaitą apie </w:t>
      </w:r>
      <w:r w:rsidRPr="003E6CFB">
        <w:rPr>
          <w:kern w:val="2"/>
          <w:szCs w:val="24"/>
        </w:rPr>
        <w:t>Veiksmų plano</w:t>
      </w:r>
      <w:r w:rsidR="00882930" w:rsidRPr="003E6CFB">
        <w:rPr>
          <w:kern w:val="2"/>
          <w:szCs w:val="24"/>
        </w:rPr>
        <w:t xml:space="preserve"> priemonių įgyvendinimo eigą, jų veiksmingumą.</w:t>
      </w:r>
    </w:p>
    <w:p w14:paraId="39A83E06" w14:textId="2F9B358B" w:rsidR="00882930" w:rsidRPr="003E6CFB" w:rsidRDefault="00882930" w:rsidP="00323B3E">
      <w:pPr>
        <w:pStyle w:val="Sraopastraipa"/>
        <w:numPr>
          <w:ilvl w:val="0"/>
          <w:numId w:val="9"/>
        </w:numPr>
        <w:tabs>
          <w:tab w:val="left" w:pos="1134"/>
        </w:tabs>
        <w:ind w:left="0" w:right="-172" w:firstLine="709"/>
        <w:jc w:val="both"/>
        <w:rPr>
          <w:kern w:val="2"/>
          <w:szCs w:val="24"/>
        </w:rPr>
      </w:pPr>
      <w:r w:rsidRPr="003E6CFB">
        <w:rPr>
          <w:kern w:val="2"/>
          <w:szCs w:val="24"/>
        </w:rPr>
        <w:t xml:space="preserve">Už </w:t>
      </w:r>
      <w:r w:rsidR="00A951BA" w:rsidRPr="003E6CFB">
        <w:rPr>
          <w:kern w:val="2"/>
          <w:szCs w:val="24"/>
        </w:rPr>
        <w:t>Veiksmų plano</w:t>
      </w:r>
      <w:r w:rsidRPr="003E6CFB">
        <w:rPr>
          <w:kern w:val="2"/>
          <w:szCs w:val="24"/>
        </w:rPr>
        <w:t xml:space="preserve"> įgyvendinimo organizavimą (koordinavimą) atsakingas asmuo pasibaigus metams apibendrina iš vykdytojų gautą informaciją apie priemonių įgyvendinimą, jų veiksmingumą, pasiektus rezultatus ir susistemintus duomenis pateikia Savivaldybės merui ir Antikorupcijos komisijai, Savivaldybės tarybai.</w:t>
      </w:r>
    </w:p>
    <w:p w14:paraId="066044E6" w14:textId="72685594" w:rsidR="00882930" w:rsidRPr="003E6CFB" w:rsidRDefault="00A951BA" w:rsidP="00323B3E">
      <w:pPr>
        <w:pStyle w:val="Sraopastraipa"/>
        <w:numPr>
          <w:ilvl w:val="0"/>
          <w:numId w:val="9"/>
        </w:numPr>
        <w:tabs>
          <w:tab w:val="left" w:pos="1134"/>
        </w:tabs>
        <w:ind w:left="0" w:right="-172" w:firstLine="709"/>
        <w:jc w:val="both"/>
        <w:rPr>
          <w:kern w:val="2"/>
          <w:szCs w:val="24"/>
        </w:rPr>
      </w:pPr>
      <w:r w:rsidRPr="003E6CFB">
        <w:rPr>
          <w:kern w:val="2"/>
          <w:szCs w:val="24"/>
        </w:rPr>
        <w:t>Veiksmų plano</w:t>
      </w:r>
      <w:r w:rsidR="00882930" w:rsidRPr="003E6CFB">
        <w:rPr>
          <w:kern w:val="2"/>
          <w:szCs w:val="24"/>
        </w:rPr>
        <w:t xml:space="preserve"> rezultatyvumas nustatomas vadovaujantis kiekybės ir kokybės rodikliais:</w:t>
      </w:r>
    </w:p>
    <w:p w14:paraId="363FE16E" w14:textId="0D4D866E" w:rsidR="00882930" w:rsidRPr="003E6CFB" w:rsidRDefault="00882930" w:rsidP="00323B3E">
      <w:pPr>
        <w:pStyle w:val="Sraopastraipa"/>
        <w:numPr>
          <w:ilvl w:val="1"/>
          <w:numId w:val="9"/>
        </w:numPr>
        <w:tabs>
          <w:tab w:val="left" w:pos="1134"/>
        </w:tabs>
        <w:ind w:left="0" w:right="-172" w:firstLine="709"/>
        <w:jc w:val="both"/>
        <w:rPr>
          <w:kern w:val="2"/>
          <w:szCs w:val="24"/>
        </w:rPr>
      </w:pPr>
      <w:r w:rsidRPr="003E6CFB">
        <w:rPr>
          <w:kern w:val="2"/>
          <w:szCs w:val="24"/>
        </w:rPr>
        <w:t>korupcijos pasireiškimo tikimybės nustatymu Savivaldybės struktūriniuose padaliniuose;</w:t>
      </w:r>
    </w:p>
    <w:p w14:paraId="4BB80370" w14:textId="204393F4" w:rsidR="00882930" w:rsidRPr="003E6CFB" w:rsidRDefault="00882930" w:rsidP="00323B3E">
      <w:pPr>
        <w:pStyle w:val="Sraopastraipa"/>
        <w:numPr>
          <w:ilvl w:val="1"/>
          <w:numId w:val="9"/>
        </w:numPr>
        <w:tabs>
          <w:tab w:val="left" w:pos="1134"/>
        </w:tabs>
        <w:ind w:left="0" w:right="-172" w:firstLine="709"/>
        <w:jc w:val="both"/>
        <w:rPr>
          <w:kern w:val="2"/>
          <w:szCs w:val="24"/>
        </w:rPr>
      </w:pPr>
      <w:r w:rsidRPr="003E6CFB">
        <w:rPr>
          <w:kern w:val="2"/>
          <w:szCs w:val="24"/>
        </w:rPr>
        <w:t xml:space="preserve">įvykdytų ir neįvykdytų </w:t>
      </w:r>
      <w:r w:rsidR="001B4A79" w:rsidRPr="003E6CFB">
        <w:rPr>
          <w:kern w:val="2"/>
          <w:szCs w:val="24"/>
        </w:rPr>
        <w:t>Veiksmų plano</w:t>
      </w:r>
      <w:r w:rsidRPr="003E6CFB">
        <w:rPr>
          <w:kern w:val="2"/>
          <w:szCs w:val="24"/>
        </w:rPr>
        <w:t xml:space="preserve"> įgyvendinimo priemonių skaičiumi;</w:t>
      </w:r>
    </w:p>
    <w:p w14:paraId="6D68CEA7" w14:textId="2B033F85" w:rsidR="00882930" w:rsidRPr="003E6CFB" w:rsidRDefault="00882930" w:rsidP="00323B3E">
      <w:pPr>
        <w:pStyle w:val="Sraopastraipa"/>
        <w:numPr>
          <w:ilvl w:val="1"/>
          <w:numId w:val="9"/>
        </w:numPr>
        <w:tabs>
          <w:tab w:val="left" w:pos="1134"/>
        </w:tabs>
        <w:ind w:left="0" w:right="-172" w:firstLine="709"/>
        <w:jc w:val="both"/>
        <w:rPr>
          <w:kern w:val="2"/>
          <w:szCs w:val="24"/>
        </w:rPr>
      </w:pPr>
      <w:r w:rsidRPr="003E6CFB">
        <w:rPr>
          <w:kern w:val="2"/>
          <w:szCs w:val="24"/>
        </w:rPr>
        <w:t>didėjančiu nepakantumu korupcijai, t. y. pranešimų apie galimus korupcinio pobūdžio nusikaltimus skaičiaus didėjimu;</w:t>
      </w:r>
    </w:p>
    <w:p w14:paraId="68CCDD3E" w14:textId="6BBF670B" w:rsidR="00882930" w:rsidRPr="003E6CFB" w:rsidRDefault="00882930" w:rsidP="00323B3E">
      <w:pPr>
        <w:pStyle w:val="Sraopastraipa"/>
        <w:numPr>
          <w:ilvl w:val="1"/>
          <w:numId w:val="9"/>
        </w:numPr>
        <w:tabs>
          <w:tab w:val="left" w:pos="1134"/>
        </w:tabs>
        <w:ind w:left="0" w:right="-172" w:firstLine="709"/>
        <w:jc w:val="both"/>
        <w:rPr>
          <w:kern w:val="2"/>
          <w:szCs w:val="24"/>
        </w:rPr>
      </w:pPr>
      <w:r w:rsidRPr="003E6CFB">
        <w:rPr>
          <w:kern w:val="2"/>
          <w:szCs w:val="24"/>
        </w:rPr>
        <w:t>surengtų kvalifikacijos kėlimo seminarų (kursų), kitų renginių kovos su korupcija klausimais ir juose dalyvavusių darbuotojų (asmenų) skaičiumi;</w:t>
      </w:r>
    </w:p>
    <w:p w14:paraId="1650880A" w14:textId="0943D857" w:rsidR="00882930" w:rsidRPr="003E6CFB" w:rsidRDefault="00882930" w:rsidP="00323B3E">
      <w:pPr>
        <w:pStyle w:val="Sraopastraipa"/>
        <w:numPr>
          <w:ilvl w:val="1"/>
          <w:numId w:val="9"/>
        </w:numPr>
        <w:tabs>
          <w:tab w:val="left" w:pos="1134"/>
        </w:tabs>
        <w:ind w:left="0" w:right="-172" w:firstLine="709"/>
        <w:jc w:val="both"/>
        <w:rPr>
          <w:kern w:val="2"/>
          <w:szCs w:val="24"/>
        </w:rPr>
      </w:pPr>
      <w:r w:rsidRPr="003E6CFB">
        <w:rPr>
          <w:kern w:val="2"/>
          <w:szCs w:val="24"/>
        </w:rPr>
        <w:t>antikorupciniuose renginiuose dalyvavusių asmenų skaičiumi;</w:t>
      </w:r>
    </w:p>
    <w:p w14:paraId="2A7FAC6B" w14:textId="2AEC151D" w:rsidR="00882930" w:rsidRPr="003E6CFB" w:rsidRDefault="00882930" w:rsidP="00323B3E">
      <w:pPr>
        <w:pStyle w:val="Sraopastraipa"/>
        <w:numPr>
          <w:ilvl w:val="1"/>
          <w:numId w:val="9"/>
        </w:numPr>
        <w:tabs>
          <w:tab w:val="left" w:pos="1134"/>
        </w:tabs>
        <w:ind w:left="0" w:right="-172" w:firstLine="709"/>
        <w:jc w:val="both"/>
        <w:rPr>
          <w:kern w:val="2"/>
          <w:szCs w:val="24"/>
        </w:rPr>
      </w:pPr>
      <w:r w:rsidRPr="003E6CFB">
        <w:rPr>
          <w:kern w:val="2"/>
          <w:szCs w:val="24"/>
        </w:rPr>
        <w:t>parengtų Savivaldybės teisės aktų projektų, įvertintų antikorupciniu požiūriu, skaičiumi.</w:t>
      </w:r>
    </w:p>
    <w:p w14:paraId="27F98129" w14:textId="77777777" w:rsidR="000C5B11" w:rsidRDefault="00882930" w:rsidP="00323B3E">
      <w:pPr>
        <w:pStyle w:val="Sraopastraipa"/>
        <w:numPr>
          <w:ilvl w:val="0"/>
          <w:numId w:val="9"/>
        </w:numPr>
        <w:tabs>
          <w:tab w:val="left" w:pos="1134"/>
        </w:tabs>
        <w:ind w:left="0" w:right="-172" w:firstLine="709"/>
        <w:jc w:val="both"/>
        <w:rPr>
          <w:kern w:val="2"/>
          <w:szCs w:val="24"/>
        </w:rPr>
      </w:pPr>
      <w:r w:rsidRPr="003E6CFB">
        <w:rPr>
          <w:kern w:val="2"/>
          <w:szCs w:val="24"/>
        </w:rPr>
        <w:t xml:space="preserve">Pagrindiniu </w:t>
      </w:r>
      <w:r w:rsidR="001B4A79" w:rsidRPr="003E6CFB">
        <w:rPr>
          <w:kern w:val="2"/>
          <w:szCs w:val="24"/>
        </w:rPr>
        <w:t>Veiksmų plano</w:t>
      </w:r>
      <w:r w:rsidRPr="003E6CFB">
        <w:rPr>
          <w:kern w:val="2"/>
          <w:szCs w:val="24"/>
        </w:rPr>
        <w:t xml:space="preserve"> įgyvendinimo rodikliu laikytinas išaugęs pasitikėjimas Savivaldybės institucijomis.</w:t>
      </w:r>
    </w:p>
    <w:p w14:paraId="30F68E9A" w14:textId="29DCCAF4" w:rsidR="00882930" w:rsidRPr="000C5B11" w:rsidRDefault="00882930" w:rsidP="00323B3E">
      <w:pPr>
        <w:pStyle w:val="Sraopastraipa"/>
        <w:numPr>
          <w:ilvl w:val="0"/>
          <w:numId w:val="9"/>
        </w:numPr>
        <w:tabs>
          <w:tab w:val="left" w:pos="1134"/>
        </w:tabs>
        <w:ind w:left="0" w:right="-172" w:firstLine="709"/>
        <w:jc w:val="both"/>
        <w:rPr>
          <w:kern w:val="2"/>
          <w:szCs w:val="24"/>
        </w:rPr>
      </w:pPr>
      <w:r w:rsidRPr="000C5B11">
        <w:rPr>
          <w:kern w:val="2"/>
          <w:szCs w:val="24"/>
        </w:rPr>
        <w:t xml:space="preserve">Priemonių vykdytojai per vieną mėnesį nuo jiems priskirtos </w:t>
      </w:r>
      <w:r w:rsidR="001B4A79" w:rsidRPr="000C5B11">
        <w:rPr>
          <w:kern w:val="2"/>
          <w:szCs w:val="24"/>
        </w:rPr>
        <w:t>Veiksmų plano</w:t>
      </w:r>
      <w:r w:rsidRPr="000C5B11">
        <w:rPr>
          <w:kern w:val="2"/>
          <w:szCs w:val="24"/>
        </w:rPr>
        <w:t xml:space="preserve"> įgyvendinimo priemonės įvykdymo termino pabaigos pateikia už </w:t>
      </w:r>
      <w:r w:rsidR="001B4A79" w:rsidRPr="000C5B11">
        <w:rPr>
          <w:kern w:val="2"/>
          <w:szCs w:val="24"/>
        </w:rPr>
        <w:t>Veiksmų plano</w:t>
      </w:r>
      <w:r w:rsidRPr="000C5B11">
        <w:rPr>
          <w:kern w:val="2"/>
          <w:szCs w:val="24"/>
        </w:rPr>
        <w:t xml:space="preserve"> įgyvendinimo organizavimą (koordinavimą) atsakingam asmeniui informaciją apie priemonių įgyvendinimo eigą ir pasiektus rezultatus.</w:t>
      </w:r>
    </w:p>
    <w:p w14:paraId="7DC981FC" w14:textId="787CDEAB" w:rsidR="00882930" w:rsidRPr="003E6CFB" w:rsidRDefault="001B4A79" w:rsidP="00323B3E">
      <w:pPr>
        <w:pStyle w:val="Sraopastraipa"/>
        <w:numPr>
          <w:ilvl w:val="0"/>
          <w:numId w:val="9"/>
        </w:numPr>
        <w:tabs>
          <w:tab w:val="left" w:pos="1134"/>
        </w:tabs>
        <w:ind w:left="0" w:right="-172" w:firstLine="709"/>
        <w:jc w:val="both"/>
        <w:rPr>
          <w:kern w:val="2"/>
          <w:szCs w:val="24"/>
        </w:rPr>
      </w:pPr>
      <w:r w:rsidRPr="003E6CFB">
        <w:rPr>
          <w:kern w:val="2"/>
          <w:szCs w:val="24"/>
        </w:rPr>
        <w:t>Veiksmų plano</w:t>
      </w:r>
      <w:r w:rsidR="00882930" w:rsidRPr="003E6CFB">
        <w:rPr>
          <w:kern w:val="2"/>
          <w:szCs w:val="24"/>
        </w:rPr>
        <w:t xml:space="preserve"> įgyvendinimo priemonių vykdytojai, atsižvelgdami į kintančias aplinkybes ir veiksnius, turinčius ar galinčius turėti įtakos </w:t>
      </w:r>
      <w:r w:rsidRPr="003E6CFB">
        <w:rPr>
          <w:kern w:val="2"/>
          <w:szCs w:val="24"/>
        </w:rPr>
        <w:t>Veiksmų plano</w:t>
      </w:r>
      <w:r w:rsidR="00882930" w:rsidRPr="003E6CFB">
        <w:rPr>
          <w:kern w:val="2"/>
          <w:szCs w:val="24"/>
        </w:rPr>
        <w:t xml:space="preserve"> priemonėms įgyvendinti, teikia Savivaldybės merui bei Antikorupcijos komisijai motyvuotus pasiūlymus dėl įgyvendinamų </w:t>
      </w:r>
      <w:r w:rsidRPr="003E6CFB">
        <w:rPr>
          <w:kern w:val="2"/>
          <w:szCs w:val="24"/>
        </w:rPr>
        <w:t>Veiksmų plano</w:t>
      </w:r>
      <w:r w:rsidR="00882930" w:rsidRPr="003E6CFB">
        <w:rPr>
          <w:kern w:val="2"/>
          <w:szCs w:val="24"/>
        </w:rPr>
        <w:t xml:space="preserve"> priemonių koregavimo ar pakeitimo efektyvesnėmis, detalizuodami jų tikslus, vykdymo procesą ir vertinimo kriterijus.</w:t>
      </w:r>
    </w:p>
    <w:p w14:paraId="368C8ACC" w14:textId="4FCD1C23" w:rsidR="00882930" w:rsidRPr="003E6CFB" w:rsidRDefault="00882930" w:rsidP="00323B3E">
      <w:pPr>
        <w:pStyle w:val="Sraopastraipa"/>
        <w:numPr>
          <w:ilvl w:val="0"/>
          <w:numId w:val="9"/>
        </w:numPr>
        <w:tabs>
          <w:tab w:val="left" w:pos="1134"/>
        </w:tabs>
        <w:ind w:left="0" w:right="-172" w:firstLine="709"/>
        <w:jc w:val="both"/>
        <w:rPr>
          <w:kern w:val="2"/>
          <w:szCs w:val="24"/>
        </w:rPr>
      </w:pPr>
      <w:r w:rsidRPr="003E6CFB">
        <w:rPr>
          <w:kern w:val="2"/>
          <w:szCs w:val="24"/>
        </w:rPr>
        <w:t xml:space="preserve">Savivaldybės institucijos, įmonės, įstaigos, nevyriausybinės organizacijos, kiti juridiniai ir fiziniai asmenys iki einamųjų metų III ketvirčio pabaigos gali teikti Savivaldybės merui bei Antikorupcijos komisijai pasiūlymus dėl </w:t>
      </w:r>
      <w:r w:rsidR="001B4A79" w:rsidRPr="003E6CFB">
        <w:rPr>
          <w:kern w:val="2"/>
          <w:szCs w:val="24"/>
        </w:rPr>
        <w:t>Veiksmų plano</w:t>
      </w:r>
      <w:r w:rsidRPr="003E6CFB">
        <w:rPr>
          <w:kern w:val="2"/>
          <w:szCs w:val="24"/>
        </w:rPr>
        <w:t xml:space="preserve"> nuostatų, tikslų ir uždavinių atnaujinimo, priemonių plano keitimo ar (ir) pildymo. Pasiūlymai gali būti skelbiami Savivaldybės interneto svetainėje.</w:t>
      </w:r>
    </w:p>
    <w:p w14:paraId="48B57D77" w14:textId="2B06F5D3" w:rsidR="00882930" w:rsidRPr="003E6CFB" w:rsidRDefault="00882930" w:rsidP="00323B3E">
      <w:pPr>
        <w:pStyle w:val="Sraopastraipa"/>
        <w:numPr>
          <w:ilvl w:val="0"/>
          <w:numId w:val="9"/>
        </w:numPr>
        <w:tabs>
          <w:tab w:val="left" w:pos="1134"/>
        </w:tabs>
        <w:ind w:left="0" w:right="-172" w:firstLine="709"/>
        <w:jc w:val="both"/>
        <w:rPr>
          <w:kern w:val="2"/>
          <w:szCs w:val="24"/>
        </w:rPr>
      </w:pPr>
      <w:r w:rsidRPr="003E6CFB">
        <w:rPr>
          <w:kern w:val="2"/>
          <w:szCs w:val="24"/>
        </w:rPr>
        <w:t xml:space="preserve">Atsižvelgusi į Antikorupcijos komisijos veiklos ir </w:t>
      </w:r>
      <w:r w:rsidR="001B4A79" w:rsidRPr="003E6CFB">
        <w:rPr>
          <w:kern w:val="2"/>
          <w:szCs w:val="24"/>
        </w:rPr>
        <w:t>Veiksmų plano</w:t>
      </w:r>
      <w:r w:rsidRPr="003E6CFB">
        <w:rPr>
          <w:kern w:val="2"/>
          <w:szCs w:val="24"/>
        </w:rPr>
        <w:t xml:space="preserve"> įgyvendinimo ataskaitą ar sociologinių tyrimų rezultatus bei kitą reikšmingą informaciją, </w:t>
      </w:r>
      <w:r w:rsidR="001B4A79" w:rsidRPr="003E6CFB">
        <w:rPr>
          <w:kern w:val="2"/>
          <w:szCs w:val="24"/>
        </w:rPr>
        <w:t>Veiksmų planą</w:t>
      </w:r>
      <w:r w:rsidRPr="003E6CFB">
        <w:rPr>
          <w:kern w:val="2"/>
          <w:szCs w:val="24"/>
        </w:rPr>
        <w:t xml:space="preserve"> ir jo įgyvendinimo priemonių planą Savivaldybės taryba savo sprendimu gali koreguoti ir atnaujinti visą </w:t>
      </w:r>
      <w:r w:rsidR="001B4A79" w:rsidRPr="003E6CFB">
        <w:rPr>
          <w:kern w:val="2"/>
          <w:szCs w:val="24"/>
        </w:rPr>
        <w:t>Veiksmų plano</w:t>
      </w:r>
      <w:r w:rsidRPr="003E6CFB">
        <w:rPr>
          <w:kern w:val="2"/>
          <w:szCs w:val="24"/>
        </w:rPr>
        <w:t xml:space="preserve"> įgyvendinimo laikotarpį, bet ne vėliau kaip likus 6 mėnesiams iki </w:t>
      </w:r>
      <w:r w:rsidR="001B4A79" w:rsidRPr="003E6CFB">
        <w:rPr>
          <w:kern w:val="2"/>
          <w:szCs w:val="24"/>
        </w:rPr>
        <w:t>Veiksmų plano</w:t>
      </w:r>
      <w:r w:rsidRPr="003E6CFB">
        <w:rPr>
          <w:kern w:val="2"/>
          <w:szCs w:val="24"/>
        </w:rPr>
        <w:t xml:space="preserve"> įgyvendinimo pabaigos.</w:t>
      </w:r>
    </w:p>
    <w:p w14:paraId="04992AC2" w14:textId="77777777" w:rsidR="000C5B11" w:rsidRPr="00B8736F" w:rsidRDefault="000C5B11" w:rsidP="00323B3E">
      <w:pPr>
        <w:tabs>
          <w:tab w:val="left" w:pos="1134"/>
        </w:tabs>
        <w:spacing w:after="160"/>
        <w:ind w:right="-172"/>
        <w:rPr>
          <w:kern w:val="2"/>
          <w:szCs w:val="24"/>
        </w:rPr>
      </w:pPr>
    </w:p>
    <w:p w14:paraId="58F767B8" w14:textId="77777777" w:rsidR="00882930" w:rsidRPr="003E6CFB" w:rsidRDefault="00882930" w:rsidP="00323B3E">
      <w:pPr>
        <w:pStyle w:val="Sraopastraipa"/>
        <w:tabs>
          <w:tab w:val="left" w:pos="1134"/>
        </w:tabs>
        <w:ind w:left="709" w:right="-172"/>
        <w:jc w:val="center"/>
        <w:rPr>
          <w:b/>
          <w:bCs/>
          <w:kern w:val="2"/>
          <w:szCs w:val="24"/>
        </w:rPr>
      </w:pPr>
      <w:r w:rsidRPr="003E6CFB">
        <w:rPr>
          <w:b/>
          <w:bCs/>
          <w:kern w:val="2"/>
          <w:szCs w:val="24"/>
        </w:rPr>
        <w:t>V SKYRIUS</w:t>
      </w:r>
    </w:p>
    <w:p w14:paraId="2652ECD0" w14:textId="1B623EA1" w:rsidR="00882930" w:rsidRPr="003E6CFB" w:rsidRDefault="001B4A79" w:rsidP="00323B3E">
      <w:pPr>
        <w:pStyle w:val="Sraopastraipa"/>
        <w:tabs>
          <w:tab w:val="left" w:pos="1134"/>
        </w:tabs>
        <w:ind w:left="709" w:right="-172"/>
        <w:jc w:val="center"/>
        <w:rPr>
          <w:b/>
          <w:bCs/>
          <w:kern w:val="2"/>
          <w:szCs w:val="24"/>
        </w:rPr>
      </w:pPr>
      <w:r w:rsidRPr="003E6CFB">
        <w:rPr>
          <w:b/>
          <w:bCs/>
          <w:kern w:val="2"/>
          <w:szCs w:val="24"/>
        </w:rPr>
        <w:t xml:space="preserve">VEIKSMŲ PLANO </w:t>
      </w:r>
      <w:r w:rsidR="00882930" w:rsidRPr="003E6CFB">
        <w:rPr>
          <w:b/>
          <w:bCs/>
          <w:kern w:val="2"/>
          <w:szCs w:val="24"/>
        </w:rPr>
        <w:t>FINANSAVIMAS</w:t>
      </w:r>
    </w:p>
    <w:p w14:paraId="5653C1C6" w14:textId="77777777" w:rsidR="00882930" w:rsidRPr="00B8736F" w:rsidRDefault="00882930" w:rsidP="00323B3E">
      <w:pPr>
        <w:tabs>
          <w:tab w:val="left" w:pos="1134"/>
        </w:tabs>
        <w:ind w:right="-172" w:firstLine="709"/>
        <w:jc w:val="both"/>
        <w:rPr>
          <w:kern w:val="2"/>
          <w:szCs w:val="24"/>
        </w:rPr>
      </w:pPr>
    </w:p>
    <w:p w14:paraId="663DBD71" w14:textId="770FCE59" w:rsidR="00882930" w:rsidRPr="003E6CFB" w:rsidRDefault="001B4A79" w:rsidP="00323B3E">
      <w:pPr>
        <w:pStyle w:val="Sraopastraipa"/>
        <w:numPr>
          <w:ilvl w:val="0"/>
          <w:numId w:val="9"/>
        </w:numPr>
        <w:tabs>
          <w:tab w:val="left" w:pos="1134"/>
        </w:tabs>
        <w:ind w:left="0" w:right="-172" w:firstLine="709"/>
        <w:jc w:val="both"/>
        <w:rPr>
          <w:kern w:val="2"/>
          <w:szCs w:val="24"/>
        </w:rPr>
      </w:pPr>
      <w:r w:rsidRPr="003E6CFB">
        <w:rPr>
          <w:kern w:val="2"/>
          <w:szCs w:val="24"/>
        </w:rPr>
        <w:t>Veiksmų planas</w:t>
      </w:r>
      <w:r w:rsidR="00882930" w:rsidRPr="003E6CFB">
        <w:rPr>
          <w:kern w:val="2"/>
          <w:szCs w:val="24"/>
        </w:rPr>
        <w:t xml:space="preserve"> finansuojama iš patvirtintų bendrųjų Savivaldybės biudžeto asignavimų ir kitų finansavimo šaltinių.</w:t>
      </w:r>
    </w:p>
    <w:p w14:paraId="5B51F18A" w14:textId="21009C57" w:rsidR="000C5B11" w:rsidRPr="00323B3E" w:rsidRDefault="00882930" w:rsidP="00323B3E">
      <w:pPr>
        <w:pStyle w:val="Sraopastraipa"/>
        <w:numPr>
          <w:ilvl w:val="0"/>
          <w:numId w:val="9"/>
        </w:numPr>
        <w:tabs>
          <w:tab w:val="left" w:pos="1134"/>
        </w:tabs>
        <w:ind w:left="0" w:right="-172" w:firstLine="709"/>
        <w:jc w:val="both"/>
        <w:rPr>
          <w:kern w:val="2"/>
          <w:szCs w:val="24"/>
        </w:rPr>
      </w:pPr>
      <w:r w:rsidRPr="003E6CFB">
        <w:rPr>
          <w:kern w:val="2"/>
          <w:szCs w:val="24"/>
        </w:rPr>
        <w:t>Prireikus atskiroms korupcijos prevencijos priemonėms įgyvendinti gali būti numatytas papildomas finansavimas.</w:t>
      </w:r>
    </w:p>
    <w:p w14:paraId="414B0BA0" w14:textId="77777777" w:rsidR="00882930" w:rsidRPr="00B8736F" w:rsidRDefault="00882930" w:rsidP="00323B3E">
      <w:pPr>
        <w:tabs>
          <w:tab w:val="left" w:pos="1134"/>
        </w:tabs>
        <w:ind w:right="-172" w:firstLine="709"/>
        <w:rPr>
          <w:kern w:val="2"/>
          <w:szCs w:val="24"/>
        </w:rPr>
      </w:pPr>
    </w:p>
    <w:p w14:paraId="7709D9A1" w14:textId="77777777" w:rsidR="00882930" w:rsidRPr="000C5B11" w:rsidRDefault="00882930" w:rsidP="00323B3E">
      <w:pPr>
        <w:tabs>
          <w:tab w:val="left" w:pos="1134"/>
          <w:tab w:val="left" w:pos="3544"/>
        </w:tabs>
        <w:ind w:right="-172"/>
        <w:jc w:val="center"/>
        <w:rPr>
          <w:b/>
          <w:bCs/>
          <w:kern w:val="2"/>
          <w:szCs w:val="24"/>
        </w:rPr>
      </w:pPr>
      <w:r w:rsidRPr="000C5B11">
        <w:rPr>
          <w:b/>
          <w:bCs/>
          <w:kern w:val="2"/>
          <w:szCs w:val="24"/>
        </w:rPr>
        <w:t>VI SKYRIUS</w:t>
      </w:r>
    </w:p>
    <w:p w14:paraId="4FEEF3E4" w14:textId="77777777" w:rsidR="00882930" w:rsidRPr="000C5B11" w:rsidRDefault="00882930" w:rsidP="00323B3E">
      <w:pPr>
        <w:tabs>
          <w:tab w:val="left" w:pos="1134"/>
        </w:tabs>
        <w:ind w:right="-172"/>
        <w:jc w:val="center"/>
        <w:rPr>
          <w:b/>
          <w:bCs/>
          <w:kern w:val="2"/>
          <w:szCs w:val="24"/>
        </w:rPr>
      </w:pPr>
      <w:r w:rsidRPr="000C5B11">
        <w:rPr>
          <w:b/>
          <w:bCs/>
          <w:kern w:val="2"/>
          <w:szCs w:val="24"/>
        </w:rPr>
        <w:t>BAIGIAMOSIOS NUOSTATOS</w:t>
      </w:r>
    </w:p>
    <w:p w14:paraId="1D0F5C27" w14:textId="77777777" w:rsidR="00882930" w:rsidRPr="00B8736F" w:rsidRDefault="00882930" w:rsidP="00323B3E">
      <w:pPr>
        <w:tabs>
          <w:tab w:val="left" w:pos="1134"/>
        </w:tabs>
        <w:ind w:right="-172" w:firstLine="709"/>
        <w:rPr>
          <w:kern w:val="2"/>
          <w:szCs w:val="24"/>
        </w:rPr>
      </w:pPr>
    </w:p>
    <w:p w14:paraId="714F1457" w14:textId="7A706D71" w:rsidR="00882930" w:rsidRPr="003E6CFB" w:rsidRDefault="001B4A79" w:rsidP="00323B3E">
      <w:pPr>
        <w:pStyle w:val="Sraopastraipa"/>
        <w:numPr>
          <w:ilvl w:val="0"/>
          <w:numId w:val="9"/>
        </w:numPr>
        <w:tabs>
          <w:tab w:val="left" w:pos="1134"/>
        </w:tabs>
        <w:ind w:left="0" w:right="-172" w:firstLine="709"/>
        <w:jc w:val="both"/>
        <w:rPr>
          <w:kern w:val="2"/>
          <w:szCs w:val="24"/>
        </w:rPr>
      </w:pPr>
      <w:r w:rsidRPr="003E6CFB">
        <w:rPr>
          <w:kern w:val="2"/>
          <w:szCs w:val="24"/>
        </w:rPr>
        <w:t>Veiksmų planas</w:t>
      </w:r>
      <w:r w:rsidR="00882930" w:rsidRPr="003E6CFB">
        <w:rPr>
          <w:kern w:val="2"/>
          <w:szCs w:val="24"/>
        </w:rPr>
        <w:t xml:space="preserve"> įsigalioja kitą dieną po paskelbimo Lietuvos Respublikos teisėkūros pagrindų įstatymo nustatyta tvarka.</w:t>
      </w:r>
    </w:p>
    <w:p w14:paraId="01CC3516" w14:textId="4ABC5887" w:rsidR="00882930" w:rsidRPr="003E6CFB" w:rsidRDefault="00882930" w:rsidP="00323B3E">
      <w:pPr>
        <w:pStyle w:val="Sraopastraipa"/>
        <w:numPr>
          <w:ilvl w:val="0"/>
          <w:numId w:val="9"/>
        </w:numPr>
        <w:tabs>
          <w:tab w:val="left" w:pos="1134"/>
        </w:tabs>
        <w:ind w:left="0" w:right="-172" w:firstLine="709"/>
        <w:jc w:val="both"/>
        <w:rPr>
          <w:kern w:val="2"/>
          <w:szCs w:val="24"/>
        </w:rPr>
      </w:pPr>
      <w:r w:rsidRPr="003E6CFB">
        <w:rPr>
          <w:kern w:val="2"/>
          <w:szCs w:val="24"/>
        </w:rPr>
        <w:lastRenderedPageBreak/>
        <w:t xml:space="preserve">Su </w:t>
      </w:r>
      <w:r w:rsidR="001B4A79" w:rsidRPr="003E6CFB">
        <w:rPr>
          <w:kern w:val="2"/>
          <w:szCs w:val="24"/>
        </w:rPr>
        <w:t>Veiksmų planu</w:t>
      </w:r>
      <w:r w:rsidRPr="003E6CFB">
        <w:rPr>
          <w:kern w:val="2"/>
          <w:szCs w:val="24"/>
        </w:rPr>
        <w:t xml:space="preserve"> ir priemonių planu supažindinami visi Savivaldybės administracijos valstybės tarnautojai, darbuotojai per dokumentų valdymo sistemą. Už kitose Savivaldybės įmonėse ir įstaigose dirbančių ir einančių pareigas asmenų tinkamą informavimą yra atsakingi tų įmonių ir įstaigų vadovai.</w:t>
      </w:r>
    </w:p>
    <w:p w14:paraId="121D3AA0" w14:textId="670CD1EE" w:rsidR="00882930" w:rsidRPr="003E6CFB" w:rsidRDefault="00882930" w:rsidP="00323B3E">
      <w:pPr>
        <w:pStyle w:val="Sraopastraipa"/>
        <w:numPr>
          <w:ilvl w:val="0"/>
          <w:numId w:val="9"/>
        </w:numPr>
        <w:tabs>
          <w:tab w:val="left" w:pos="1134"/>
        </w:tabs>
        <w:ind w:left="0" w:right="-172" w:firstLine="709"/>
        <w:jc w:val="both"/>
        <w:rPr>
          <w:kern w:val="2"/>
          <w:szCs w:val="24"/>
        </w:rPr>
      </w:pPr>
      <w:r w:rsidRPr="003E6CFB">
        <w:rPr>
          <w:kern w:val="2"/>
          <w:szCs w:val="24"/>
        </w:rPr>
        <w:t xml:space="preserve">Už </w:t>
      </w:r>
      <w:r w:rsidR="001B4A79" w:rsidRPr="003E6CFB">
        <w:rPr>
          <w:kern w:val="2"/>
          <w:szCs w:val="24"/>
        </w:rPr>
        <w:t>Veiksmų plano</w:t>
      </w:r>
      <w:r w:rsidRPr="003E6CFB">
        <w:rPr>
          <w:kern w:val="2"/>
          <w:szCs w:val="24"/>
        </w:rPr>
        <w:t xml:space="preserve"> ir priemonių įgyvendinimą paskirti atsakingi asmenys, nesilaikantys ši</w:t>
      </w:r>
      <w:r w:rsidR="001B4A79" w:rsidRPr="003E6CFB">
        <w:rPr>
          <w:kern w:val="2"/>
          <w:szCs w:val="24"/>
        </w:rPr>
        <w:t xml:space="preserve">ame Veiksmų plane </w:t>
      </w:r>
      <w:r w:rsidRPr="003E6CFB">
        <w:rPr>
          <w:kern w:val="2"/>
          <w:szCs w:val="24"/>
        </w:rPr>
        <w:t>nustatytų reikalavimų, atsako pagal galiojančius Lietuvos Respublikos teisės aktus.</w:t>
      </w:r>
    </w:p>
    <w:p w14:paraId="065ED75C" w14:textId="157772D1" w:rsidR="00882930" w:rsidRPr="003E6CFB" w:rsidRDefault="00882930" w:rsidP="00323B3E">
      <w:pPr>
        <w:pStyle w:val="Sraopastraipa"/>
        <w:numPr>
          <w:ilvl w:val="0"/>
          <w:numId w:val="9"/>
        </w:numPr>
        <w:tabs>
          <w:tab w:val="left" w:pos="1134"/>
        </w:tabs>
        <w:ind w:left="0" w:right="-172" w:firstLine="709"/>
        <w:jc w:val="both"/>
        <w:rPr>
          <w:kern w:val="2"/>
          <w:szCs w:val="24"/>
        </w:rPr>
      </w:pPr>
      <w:r w:rsidRPr="003E6CFB">
        <w:rPr>
          <w:kern w:val="2"/>
          <w:szCs w:val="24"/>
        </w:rPr>
        <w:t>Kovos su korupcija programa skelbiama Savivaldybės interneto svetainės www.jurbarkas.lt skiltyje „Korupcijos prevencija“.</w:t>
      </w:r>
    </w:p>
    <w:p w14:paraId="7F78969F" w14:textId="38A8A3C9" w:rsidR="00882930" w:rsidRPr="003E6CFB" w:rsidRDefault="00882930" w:rsidP="00323B3E">
      <w:pPr>
        <w:pStyle w:val="Sraopastraipa"/>
        <w:numPr>
          <w:ilvl w:val="0"/>
          <w:numId w:val="9"/>
        </w:numPr>
        <w:tabs>
          <w:tab w:val="left" w:pos="1134"/>
        </w:tabs>
        <w:ind w:left="0" w:right="-172" w:firstLine="709"/>
        <w:jc w:val="both"/>
        <w:rPr>
          <w:kern w:val="2"/>
          <w:szCs w:val="24"/>
        </w:rPr>
      </w:pPr>
      <w:r w:rsidRPr="003E6CFB">
        <w:rPr>
          <w:kern w:val="2"/>
          <w:szCs w:val="24"/>
        </w:rPr>
        <w:t xml:space="preserve">Šio </w:t>
      </w:r>
      <w:r w:rsidR="001B4A79" w:rsidRPr="003E6CFB">
        <w:rPr>
          <w:kern w:val="2"/>
          <w:szCs w:val="24"/>
        </w:rPr>
        <w:t>Veiksmų plano</w:t>
      </w:r>
      <w:r w:rsidRPr="003E6CFB">
        <w:rPr>
          <w:kern w:val="2"/>
          <w:szCs w:val="24"/>
        </w:rPr>
        <w:t xml:space="preserve"> įgyvendinimo priemonių plano ataskaita viešai skelbiama Savivaldybės interneto svetainėje.</w:t>
      </w:r>
    </w:p>
    <w:p w14:paraId="5037466D" w14:textId="357E9020" w:rsidR="003E6CFB" w:rsidRDefault="00882930" w:rsidP="00323B3E">
      <w:pPr>
        <w:tabs>
          <w:tab w:val="left" w:pos="1134"/>
        </w:tabs>
        <w:spacing w:after="160" w:line="278" w:lineRule="auto"/>
        <w:jc w:val="center"/>
        <w:rPr>
          <w:kern w:val="2"/>
          <w:szCs w:val="24"/>
        </w:rPr>
      </w:pPr>
      <w:r w:rsidRPr="00B8736F">
        <w:rPr>
          <w:kern w:val="2"/>
          <w:szCs w:val="24"/>
        </w:rPr>
        <w:t>____________________________</w:t>
      </w:r>
    </w:p>
    <w:p w14:paraId="5F27BE33" w14:textId="77777777" w:rsidR="003E6CFB" w:rsidRDefault="003E6CFB" w:rsidP="00323B3E">
      <w:pPr>
        <w:tabs>
          <w:tab w:val="left" w:pos="1134"/>
        </w:tabs>
        <w:spacing w:after="160" w:line="278" w:lineRule="auto"/>
        <w:sectPr w:rsidR="003E6CFB" w:rsidSect="003E6CFB">
          <w:headerReference w:type="even" r:id="rId9"/>
          <w:headerReference w:type="default" r:id="rId10"/>
          <w:type w:val="continuous"/>
          <w:pgSz w:w="11906" w:h="16838" w:code="9"/>
          <w:pgMar w:top="720" w:right="720" w:bottom="720" w:left="1134" w:header="1134" w:footer="726" w:gutter="0"/>
          <w:cols w:space="1296"/>
          <w:titlePg/>
          <w:docGrid w:linePitch="360"/>
        </w:sectPr>
      </w:pPr>
    </w:p>
    <w:p w14:paraId="5091C415" w14:textId="77777777" w:rsidR="003E6CFB" w:rsidRDefault="003E6CFB" w:rsidP="003E6CFB">
      <w:pPr>
        <w:spacing w:after="160" w:line="278" w:lineRule="auto"/>
      </w:pPr>
    </w:p>
    <w:p w14:paraId="6E8F0AF1" w14:textId="77777777" w:rsidR="003E6CFB" w:rsidRDefault="003E6CFB" w:rsidP="003E6CFB">
      <w:pPr>
        <w:ind w:firstLine="9498"/>
        <w:jc w:val="both"/>
      </w:pPr>
      <w:r w:rsidRPr="00026F18">
        <w:t xml:space="preserve">Jurbarko rajono savivaldybės korupcijos prevencijos </w:t>
      </w:r>
    </w:p>
    <w:p w14:paraId="1E0EB691" w14:textId="492DD836" w:rsidR="00882930" w:rsidRDefault="003E6CFB" w:rsidP="003E6CFB">
      <w:pPr>
        <w:ind w:firstLine="9498"/>
        <w:jc w:val="both"/>
      </w:pPr>
      <w:r w:rsidRPr="00026F18">
        <w:t>2026–2028 metų veiksmų plan</w:t>
      </w:r>
      <w:r>
        <w:t>o</w:t>
      </w:r>
    </w:p>
    <w:p w14:paraId="03B436A5" w14:textId="4236ED89" w:rsidR="003E6CFB" w:rsidRDefault="003E6CFB" w:rsidP="003E6CFB">
      <w:pPr>
        <w:ind w:firstLine="9498"/>
        <w:jc w:val="both"/>
        <w:rPr>
          <w:kern w:val="2"/>
          <w:szCs w:val="24"/>
        </w:rPr>
      </w:pPr>
      <w:r>
        <w:t>priedas</w:t>
      </w:r>
    </w:p>
    <w:p w14:paraId="1EAEE442" w14:textId="77777777" w:rsidR="003E6CFB" w:rsidRDefault="003E6CFB" w:rsidP="00882930">
      <w:pPr>
        <w:spacing w:after="160" w:line="278" w:lineRule="auto"/>
        <w:jc w:val="center"/>
        <w:rPr>
          <w:kern w:val="2"/>
          <w:szCs w:val="24"/>
        </w:rPr>
      </w:pPr>
    </w:p>
    <w:tbl>
      <w:tblPr>
        <w:tblW w:w="14565" w:type="dxa"/>
        <w:jc w:val="center"/>
        <w:tblCellMar>
          <w:left w:w="0" w:type="dxa"/>
          <w:right w:w="0" w:type="dxa"/>
        </w:tblCellMar>
        <w:tblLook w:val="04A0" w:firstRow="1" w:lastRow="0" w:firstColumn="1" w:lastColumn="0" w:noHBand="0" w:noVBand="1"/>
      </w:tblPr>
      <w:tblGrid>
        <w:gridCol w:w="599"/>
        <w:gridCol w:w="3004"/>
        <w:gridCol w:w="194"/>
        <w:gridCol w:w="3149"/>
        <w:gridCol w:w="45"/>
        <w:gridCol w:w="45"/>
        <w:gridCol w:w="2437"/>
        <w:gridCol w:w="225"/>
        <w:gridCol w:w="1291"/>
        <w:gridCol w:w="365"/>
        <w:gridCol w:w="2220"/>
        <w:gridCol w:w="155"/>
        <w:gridCol w:w="75"/>
        <w:gridCol w:w="761"/>
      </w:tblGrid>
      <w:tr w:rsidR="00882930" w:rsidRPr="00C8458B" w14:paraId="48635BBA" w14:textId="77777777" w:rsidTr="005C128D">
        <w:trPr>
          <w:jc w:val="center"/>
        </w:trPr>
        <w:tc>
          <w:tcPr>
            <w:tcW w:w="14565" w:type="dxa"/>
            <w:gridSpan w:val="1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CB76F84" w14:textId="77777777" w:rsidR="00882930" w:rsidRPr="00C8458B" w:rsidRDefault="00882930" w:rsidP="005C128D">
            <w:pPr>
              <w:ind w:right="2"/>
              <w:jc w:val="center"/>
              <w:rPr>
                <w:szCs w:val="24"/>
              </w:rPr>
            </w:pPr>
            <w:r w:rsidRPr="00C8458B">
              <w:rPr>
                <w:b/>
                <w:bCs/>
                <w:szCs w:val="24"/>
              </w:rPr>
              <w:t>JURBARKO RAJONO SAVIVALDYBĖS 202</w:t>
            </w:r>
            <w:r>
              <w:rPr>
                <w:b/>
                <w:bCs/>
                <w:szCs w:val="24"/>
              </w:rPr>
              <w:t>6</w:t>
            </w:r>
            <w:r w:rsidRPr="00C8458B">
              <w:rPr>
                <w:szCs w:val="24"/>
              </w:rPr>
              <w:t>–</w:t>
            </w:r>
            <w:r w:rsidRPr="00C8458B">
              <w:rPr>
                <w:b/>
                <w:bCs/>
                <w:szCs w:val="24"/>
              </w:rPr>
              <w:t>202</w:t>
            </w:r>
            <w:r>
              <w:rPr>
                <w:b/>
                <w:bCs/>
                <w:szCs w:val="24"/>
              </w:rPr>
              <w:t>8</w:t>
            </w:r>
            <w:r w:rsidRPr="00C8458B">
              <w:rPr>
                <w:b/>
                <w:bCs/>
                <w:szCs w:val="24"/>
              </w:rPr>
              <w:t xml:space="preserve"> METŲ KORUPCIJOS PREVENCIJOS</w:t>
            </w:r>
          </w:p>
          <w:p w14:paraId="343DF817" w14:textId="77777777" w:rsidR="00882930" w:rsidRPr="00C8458B" w:rsidRDefault="00882930" w:rsidP="005C128D">
            <w:pPr>
              <w:ind w:right="-937"/>
              <w:jc w:val="center"/>
              <w:rPr>
                <w:szCs w:val="24"/>
              </w:rPr>
            </w:pPr>
            <w:r>
              <w:rPr>
                <w:b/>
                <w:bCs/>
                <w:szCs w:val="24"/>
              </w:rPr>
              <w:t>VEIKSMŲ PLANO</w:t>
            </w:r>
            <w:r w:rsidRPr="00C8458B">
              <w:rPr>
                <w:b/>
                <w:bCs/>
                <w:szCs w:val="24"/>
              </w:rPr>
              <w:t xml:space="preserve"> ĮGYVENDINIMO PRIEMONIŲ PLANAS</w:t>
            </w:r>
          </w:p>
        </w:tc>
      </w:tr>
      <w:tr w:rsidR="00882930" w:rsidRPr="00C8458B" w14:paraId="1B10647D" w14:textId="77777777" w:rsidTr="005C128D">
        <w:trPr>
          <w:jc w:val="center"/>
        </w:trPr>
        <w:tc>
          <w:tcPr>
            <w:tcW w:w="14565" w:type="dxa"/>
            <w:gridSpan w:val="1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C2D274" w14:textId="77777777" w:rsidR="00882930" w:rsidRPr="00C8458B" w:rsidRDefault="00882930" w:rsidP="005C128D">
            <w:pPr>
              <w:jc w:val="both"/>
              <w:rPr>
                <w:szCs w:val="24"/>
              </w:rPr>
            </w:pPr>
            <w:r w:rsidRPr="00C8458B">
              <w:rPr>
                <w:b/>
                <w:bCs/>
                <w:szCs w:val="24"/>
              </w:rPr>
              <w:t>I  TIKSLAS – </w:t>
            </w:r>
            <w:r w:rsidRPr="00C8458B">
              <w:rPr>
                <w:b/>
                <w:bCs/>
                <w:color w:val="000000"/>
                <w:szCs w:val="24"/>
              </w:rPr>
              <w:t>siekti didesnio Savivaldybės valdymo efektyvumo, sprendimų ir procedūrų skaidrumo, viešumo, atskaitingumo visuomenei, didesnio valstybės tarnautojų atsparumo korupcijai.</w:t>
            </w:r>
          </w:p>
        </w:tc>
      </w:tr>
      <w:tr w:rsidR="00882930" w:rsidRPr="00C8458B" w14:paraId="35CCE6DE" w14:textId="77777777" w:rsidTr="005C128D">
        <w:trPr>
          <w:jc w:val="center"/>
        </w:trPr>
        <w:tc>
          <w:tcPr>
            <w:tcW w:w="14565" w:type="dxa"/>
            <w:gridSpan w:val="1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EBD9AA" w14:textId="77777777" w:rsidR="00882930" w:rsidRPr="00C8458B" w:rsidRDefault="00882930" w:rsidP="005C128D">
            <w:pPr>
              <w:jc w:val="both"/>
              <w:rPr>
                <w:szCs w:val="24"/>
              </w:rPr>
            </w:pPr>
            <w:r w:rsidRPr="00C8458B">
              <w:rPr>
                <w:b/>
                <w:bCs/>
                <w:szCs w:val="24"/>
              </w:rPr>
              <w:t>TIKSLO REZULTATO KRITERIJAI</w:t>
            </w:r>
            <w:r w:rsidRPr="00C8458B">
              <w:rPr>
                <w:szCs w:val="24"/>
              </w:rPr>
              <w:t>:</w:t>
            </w:r>
          </w:p>
          <w:p w14:paraId="190A28D3" w14:textId="1EDE02A1" w:rsidR="00882930" w:rsidRPr="00C8458B" w:rsidRDefault="00882930" w:rsidP="005C128D">
            <w:pPr>
              <w:ind w:firstLine="240"/>
              <w:jc w:val="both"/>
              <w:rPr>
                <w:szCs w:val="24"/>
              </w:rPr>
            </w:pPr>
            <w:r w:rsidRPr="00C8458B">
              <w:rPr>
                <w:szCs w:val="24"/>
              </w:rPr>
              <w:t>Administracinės naštos mažinimas, gyventojų pasitenkinimo Savivaldybės administracijos skyrių ir Savivaldybės įstaigų atliekamomis viešosiomis paslaugomis didėjimas</w:t>
            </w:r>
            <w:r w:rsidR="00D54226">
              <w:rPr>
                <w:szCs w:val="24"/>
              </w:rPr>
              <w:t>.</w:t>
            </w:r>
          </w:p>
        </w:tc>
      </w:tr>
      <w:tr w:rsidR="00882930" w:rsidRPr="00C8458B" w14:paraId="6F177F32" w14:textId="77777777" w:rsidTr="005C128D">
        <w:trPr>
          <w:jc w:val="center"/>
        </w:trPr>
        <w:tc>
          <w:tcPr>
            <w:tcW w:w="14565" w:type="dxa"/>
            <w:gridSpan w:val="1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C19FAE" w14:textId="77777777" w:rsidR="00882930" w:rsidRPr="00C8458B" w:rsidRDefault="00882930" w:rsidP="005C128D">
            <w:pPr>
              <w:rPr>
                <w:szCs w:val="24"/>
              </w:rPr>
            </w:pPr>
            <w:r w:rsidRPr="00C8458B">
              <w:rPr>
                <w:b/>
                <w:bCs/>
                <w:szCs w:val="24"/>
              </w:rPr>
              <w:t>1. uždavinys </w:t>
            </w:r>
            <w:r w:rsidRPr="00C8458B">
              <w:rPr>
                <w:szCs w:val="24"/>
              </w:rPr>
              <w:t>–</w:t>
            </w:r>
            <w:r w:rsidRPr="00C8458B">
              <w:rPr>
                <w:b/>
                <w:bCs/>
                <w:szCs w:val="24"/>
              </w:rPr>
              <w:t> </w:t>
            </w:r>
            <w:r w:rsidRPr="00C8458B">
              <w:rPr>
                <w:szCs w:val="24"/>
              </w:rPr>
              <w:t>sumažinti korupcijos pasireiškimo prielaidas, mažinant administracinę naštą paslaugos gavėjams.</w:t>
            </w:r>
          </w:p>
        </w:tc>
      </w:tr>
      <w:tr w:rsidR="00882930" w:rsidRPr="00C8458B" w14:paraId="39ED570F" w14:textId="77777777" w:rsidTr="003E6CFB">
        <w:trPr>
          <w:jc w:val="center"/>
        </w:trPr>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37788B6" w14:textId="77777777" w:rsidR="00882930" w:rsidRPr="00C8458B" w:rsidRDefault="00882930" w:rsidP="005C128D">
            <w:pPr>
              <w:jc w:val="center"/>
              <w:rPr>
                <w:szCs w:val="24"/>
              </w:rPr>
            </w:pPr>
            <w:r w:rsidRPr="00C8458B">
              <w:rPr>
                <w:b/>
                <w:bCs/>
                <w:szCs w:val="24"/>
              </w:rPr>
              <w:t>Eil.</w:t>
            </w:r>
          </w:p>
          <w:p w14:paraId="4BC4AF85" w14:textId="77777777" w:rsidR="00882930" w:rsidRPr="00C8458B" w:rsidRDefault="00882930" w:rsidP="005C128D">
            <w:pPr>
              <w:jc w:val="center"/>
              <w:rPr>
                <w:szCs w:val="24"/>
              </w:rPr>
            </w:pPr>
            <w:r w:rsidRPr="00C8458B">
              <w:rPr>
                <w:b/>
                <w:bCs/>
                <w:szCs w:val="24"/>
              </w:rPr>
              <w:t>Nr.</w:t>
            </w:r>
          </w:p>
        </w:tc>
        <w:tc>
          <w:tcPr>
            <w:tcW w:w="300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8E4F77" w14:textId="77777777" w:rsidR="00882930" w:rsidRPr="00C8458B" w:rsidRDefault="00882930" w:rsidP="005C128D">
            <w:pPr>
              <w:jc w:val="center"/>
              <w:rPr>
                <w:szCs w:val="24"/>
              </w:rPr>
            </w:pPr>
            <w:r w:rsidRPr="00C8458B">
              <w:rPr>
                <w:b/>
                <w:bCs/>
                <w:szCs w:val="24"/>
              </w:rPr>
              <w:t>Problemos, lūkesčiai</w:t>
            </w:r>
          </w:p>
        </w:tc>
        <w:tc>
          <w:tcPr>
            <w:tcW w:w="3343"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8B7361" w14:textId="77777777" w:rsidR="00882930" w:rsidRPr="00C8458B" w:rsidRDefault="00882930" w:rsidP="005C128D">
            <w:pPr>
              <w:jc w:val="center"/>
              <w:rPr>
                <w:szCs w:val="24"/>
              </w:rPr>
            </w:pPr>
            <w:r w:rsidRPr="00C8458B">
              <w:rPr>
                <w:b/>
                <w:bCs/>
                <w:szCs w:val="24"/>
              </w:rPr>
              <w:t>Priemonė</w:t>
            </w:r>
          </w:p>
        </w:tc>
        <w:tc>
          <w:tcPr>
            <w:tcW w:w="2527"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21D62057" w14:textId="77777777" w:rsidR="00882930" w:rsidRPr="00C8458B" w:rsidRDefault="00882930" w:rsidP="005C128D">
            <w:pPr>
              <w:jc w:val="center"/>
              <w:rPr>
                <w:szCs w:val="24"/>
              </w:rPr>
            </w:pPr>
            <w:r w:rsidRPr="00C8458B">
              <w:rPr>
                <w:b/>
                <w:bCs/>
                <w:szCs w:val="24"/>
              </w:rPr>
              <w:t>Vykdytojai</w:t>
            </w:r>
          </w:p>
        </w:tc>
        <w:tc>
          <w:tcPr>
            <w:tcW w:w="1516"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2EA363C0" w14:textId="77777777" w:rsidR="00882930" w:rsidRPr="00C8458B" w:rsidRDefault="00882930" w:rsidP="005C128D">
            <w:pPr>
              <w:jc w:val="center"/>
              <w:rPr>
                <w:szCs w:val="24"/>
              </w:rPr>
            </w:pPr>
            <w:r w:rsidRPr="00C8458B">
              <w:rPr>
                <w:b/>
                <w:bCs/>
                <w:szCs w:val="24"/>
              </w:rPr>
              <w:t>Įvykdymo terminas</w:t>
            </w:r>
          </w:p>
        </w:tc>
        <w:tc>
          <w:tcPr>
            <w:tcW w:w="258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4D3694CA" w14:textId="77777777" w:rsidR="00882930" w:rsidRPr="00C8458B" w:rsidRDefault="00882930" w:rsidP="005C128D">
            <w:pPr>
              <w:jc w:val="center"/>
              <w:rPr>
                <w:szCs w:val="24"/>
              </w:rPr>
            </w:pPr>
            <w:r w:rsidRPr="00C8458B">
              <w:rPr>
                <w:b/>
                <w:bCs/>
                <w:szCs w:val="24"/>
              </w:rPr>
              <w:t>Laukiamo rezultato  kriterijai</w:t>
            </w:r>
          </w:p>
        </w:tc>
        <w:tc>
          <w:tcPr>
            <w:tcW w:w="991" w:type="dxa"/>
            <w:gridSpan w:val="3"/>
            <w:tcBorders>
              <w:top w:val="nil"/>
              <w:left w:val="nil"/>
              <w:bottom w:val="single" w:sz="8" w:space="0" w:color="auto"/>
              <w:right w:val="single" w:sz="8" w:space="0" w:color="auto"/>
            </w:tcBorders>
            <w:vAlign w:val="center"/>
            <w:hideMark/>
          </w:tcPr>
          <w:p w14:paraId="41F6F3A2" w14:textId="77777777" w:rsidR="00882930" w:rsidRPr="00C8458B" w:rsidRDefault="00882930" w:rsidP="005C128D">
            <w:pPr>
              <w:jc w:val="center"/>
              <w:rPr>
                <w:szCs w:val="24"/>
              </w:rPr>
            </w:pPr>
            <w:r w:rsidRPr="00C8458B">
              <w:rPr>
                <w:b/>
                <w:bCs/>
                <w:szCs w:val="24"/>
              </w:rPr>
              <w:t>Lėšų poreikis, tūkst. Eur</w:t>
            </w:r>
          </w:p>
        </w:tc>
      </w:tr>
      <w:tr w:rsidR="00882930" w:rsidRPr="00C8458B" w14:paraId="211D89A7" w14:textId="77777777" w:rsidTr="003E6CFB">
        <w:trPr>
          <w:jc w:val="center"/>
        </w:trPr>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319FAE" w14:textId="77777777" w:rsidR="00882930" w:rsidRPr="00C8458B" w:rsidRDefault="00882930" w:rsidP="005C128D">
            <w:pPr>
              <w:rPr>
                <w:szCs w:val="24"/>
              </w:rPr>
            </w:pPr>
            <w:r w:rsidRPr="00C8458B">
              <w:rPr>
                <w:szCs w:val="24"/>
              </w:rPr>
              <w:t>1.</w:t>
            </w:r>
          </w:p>
        </w:tc>
        <w:tc>
          <w:tcPr>
            <w:tcW w:w="3004" w:type="dxa"/>
            <w:tcBorders>
              <w:top w:val="nil"/>
              <w:left w:val="nil"/>
              <w:bottom w:val="single" w:sz="8" w:space="0" w:color="auto"/>
              <w:right w:val="single" w:sz="8" w:space="0" w:color="auto"/>
            </w:tcBorders>
            <w:tcMar>
              <w:top w:w="0" w:type="dxa"/>
              <w:left w:w="108" w:type="dxa"/>
              <w:bottom w:w="0" w:type="dxa"/>
              <w:right w:w="108" w:type="dxa"/>
            </w:tcMar>
            <w:hideMark/>
          </w:tcPr>
          <w:p w14:paraId="47C7D01E" w14:textId="77777777" w:rsidR="00882930" w:rsidRPr="00C8458B" w:rsidRDefault="00882930" w:rsidP="005C128D">
            <w:pPr>
              <w:rPr>
                <w:szCs w:val="24"/>
              </w:rPr>
            </w:pPr>
            <w:r w:rsidRPr="00C8458B">
              <w:rPr>
                <w:color w:val="000000"/>
                <w:szCs w:val="24"/>
                <w:shd w:val="clear" w:color="auto" w:fill="FFFFFF"/>
              </w:rPr>
              <w:t>Teisinio reguliavimo trūkumai gali sudaryti sąlygas korupcijai pasireikšti.</w:t>
            </w:r>
          </w:p>
        </w:tc>
        <w:tc>
          <w:tcPr>
            <w:tcW w:w="3343"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787FD0B" w14:textId="77777777" w:rsidR="00882930" w:rsidRPr="00C8458B" w:rsidRDefault="00882930" w:rsidP="005C128D">
            <w:pPr>
              <w:rPr>
                <w:szCs w:val="24"/>
              </w:rPr>
            </w:pPr>
            <w:r w:rsidRPr="00C8458B">
              <w:rPr>
                <w:szCs w:val="24"/>
              </w:rPr>
              <w:t>Į Savivaldybės tarybos posėdžio darbotvarkę įtraukti tik tuos norminių teisės aktų projektus, kuriems pagal įstatymo reikalavimus atliktas antikorupcinis vertinimas.</w:t>
            </w:r>
          </w:p>
        </w:tc>
        <w:tc>
          <w:tcPr>
            <w:tcW w:w="2527"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1703694A" w14:textId="77777777" w:rsidR="00882930" w:rsidRPr="00C8458B" w:rsidRDefault="00882930" w:rsidP="005C128D">
            <w:pPr>
              <w:rPr>
                <w:szCs w:val="24"/>
              </w:rPr>
            </w:pPr>
            <w:r w:rsidRPr="00C8458B">
              <w:rPr>
                <w:szCs w:val="24"/>
              </w:rPr>
              <w:t>Meras</w:t>
            </w:r>
          </w:p>
          <w:p w14:paraId="78EAEAA3" w14:textId="77777777" w:rsidR="00882930" w:rsidRPr="00C8458B" w:rsidRDefault="00882930" w:rsidP="005C128D">
            <w:pPr>
              <w:rPr>
                <w:szCs w:val="24"/>
              </w:rPr>
            </w:pPr>
            <w:r w:rsidRPr="00C8458B">
              <w:rPr>
                <w:szCs w:val="24"/>
              </w:rPr>
              <w:t>Savivaldybės administracijos direktorius</w:t>
            </w:r>
          </w:p>
          <w:p w14:paraId="6738563D" w14:textId="77777777" w:rsidR="00882930" w:rsidRPr="00C8458B" w:rsidRDefault="00882930" w:rsidP="005C128D">
            <w:pPr>
              <w:rPr>
                <w:szCs w:val="24"/>
              </w:rPr>
            </w:pPr>
            <w:r w:rsidRPr="00C8458B">
              <w:rPr>
                <w:szCs w:val="24"/>
              </w:rPr>
              <w:t>Teisės ir civilinės metrikacijos skyrius</w:t>
            </w:r>
          </w:p>
          <w:p w14:paraId="77515911" w14:textId="77777777" w:rsidR="00882930" w:rsidRPr="00C8458B" w:rsidRDefault="00882930" w:rsidP="005C128D">
            <w:pPr>
              <w:rPr>
                <w:szCs w:val="24"/>
              </w:rPr>
            </w:pPr>
            <w:r w:rsidRPr="00C8458B">
              <w:rPr>
                <w:szCs w:val="24"/>
              </w:rPr>
              <w:t>Priežiūrą atlieka Antikorupcijos komisija</w:t>
            </w:r>
          </w:p>
        </w:tc>
        <w:tc>
          <w:tcPr>
            <w:tcW w:w="151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6D2EB7F" w14:textId="77777777" w:rsidR="00882930" w:rsidRPr="00C8458B" w:rsidRDefault="00882930" w:rsidP="005C128D">
            <w:pPr>
              <w:rPr>
                <w:szCs w:val="24"/>
              </w:rPr>
            </w:pPr>
            <w:r w:rsidRPr="00C8458B">
              <w:rPr>
                <w:szCs w:val="24"/>
              </w:rPr>
              <w:t>Nuolat</w:t>
            </w:r>
          </w:p>
        </w:tc>
        <w:tc>
          <w:tcPr>
            <w:tcW w:w="2585"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4A12699" w14:textId="77777777" w:rsidR="00882930" w:rsidRPr="00C8458B" w:rsidRDefault="00882930" w:rsidP="005C128D">
            <w:pPr>
              <w:rPr>
                <w:szCs w:val="24"/>
              </w:rPr>
            </w:pPr>
            <w:r w:rsidRPr="00C8458B">
              <w:rPr>
                <w:szCs w:val="24"/>
              </w:rPr>
              <w:t>Antikorupciniu požiūriu įvertinti visi teisės aktų projektai, kuriuos privaloma įvertinti pagal Korupcijos prevencijos įstatymo    8 straipsnio 1 dalies nuostatas. Pateikiamas AKV skaičius.</w:t>
            </w:r>
          </w:p>
        </w:tc>
        <w:tc>
          <w:tcPr>
            <w:tcW w:w="991" w:type="dxa"/>
            <w:gridSpan w:val="3"/>
            <w:tcBorders>
              <w:top w:val="nil"/>
              <w:left w:val="nil"/>
              <w:bottom w:val="single" w:sz="8" w:space="0" w:color="auto"/>
              <w:right w:val="single" w:sz="8" w:space="0" w:color="auto"/>
            </w:tcBorders>
            <w:hideMark/>
          </w:tcPr>
          <w:p w14:paraId="1552B605" w14:textId="77777777" w:rsidR="00882930" w:rsidRPr="00C8458B" w:rsidRDefault="00882930" w:rsidP="005C128D">
            <w:pPr>
              <w:jc w:val="center"/>
              <w:rPr>
                <w:szCs w:val="24"/>
              </w:rPr>
            </w:pPr>
            <w:r w:rsidRPr="00C8458B">
              <w:rPr>
                <w:szCs w:val="24"/>
              </w:rPr>
              <w:t> </w:t>
            </w:r>
          </w:p>
        </w:tc>
      </w:tr>
      <w:tr w:rsidR="00882930" w:rsidRPr="00C8458B" w14:paraId="45C37CD8" w14:textId="77777777" w:rsidTr="003E6CFB">
        <w:trPr>
          <w:trHeight w:val="360"/>
          <w:jc w:val="center"/>
        </w:trPr>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36891D" w14:textId="77777777" w:rsidR="00882930" w:rsidRPr="00C8458B" w:rsidRDefault="00882930" w:rsidP="005C128D">
            <w:pPr>
              <w:rPr>
                <w:szCs w:val="24"/>
              </w:rPr>
            </w:pPr>
            <w:r w:rsidRPr="00C8458B">
              <w:rPr>
                <w:szCs w:val="24"/>
              </w:rPr>
              <w:t>2.</w:t>
            </w:r>
          </w:p>
        </w:tc>
        <w:tc>
          <w:tcPr>
            <w:tcW w:w="3004" w:type="dxa"/>
            <w:tcBorders>
              <w:top w:val="nil"/>
              <w:left w:val="nil"/>
              <w:bottom w:val="single" w:sz="8" w:space="0" w:color="auto"/>
              <w:right w:val="single" w:sz="8" w:space="0" w:color="auto"/>
            </w:tcBorders>
            <w:tcMar>
              <w:top w:w="0" w:type="dxa"/>
              <w:left w:w="108" w:type="dxa"/>
              <w:bottom w:w="0" w:type="dxa"/>
              <w:right w:w="108" w:type="dxa"/>
            </w:tcMar>
            <w:hideMark/>
          </w:tcPr>
          <w:p w14:paraId="1836CEEA" w14:textId="77777777" w:rsidR="00882930" w:rsidRPr="00C8458B" w:rsidRDefault="00882930" w:rsidP="005C128D">
            <w:pPr>
              <w:rPr>
                <w:szCs w:val="24"/>
              </w:rPr>
            </w:pPr>
            <w:r w:rsidRPr="00C8458B">
              <w:rPr>
                <w:szCs w:val="24"/>
              </w:rPr>
              <w:t>Administracinių paslaugų prieinamumo didinimas, informacijos apie teikiamas administracines paslaugas viešinimas.</w:t>
            </w:r>
          </w:p>
        </w:tc>
        <w:tc>
          <w:tcPr>
            <w:tcW w:w="3343"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9ACB563" w14:textId="77777777" w:rsidR="00882930" w:rsidRPr="00C8458B" w:rsidRDefault="00882930" w:rsidP="005C128D">
            <w:pPr>
              <w:rPr>
                <w:szCs w:val="24"/>
              </w:rPr>
            </w:pPr>
            <w:r w:rsidRPr="00C8458B">
              <w:rPr>
                <w:szCs w:val="24"/>
              </w:rPr>
              <w:t xml:space="preserve">Skelbti informaciją apie savivaldybės teikiamas administracines paslaugas internetu įmonių ir įstaigų </w:t>
            </w:r>
            <w:r w:rsidRPr="00C8458B">
              <w:rPr>
                <w:szCs w:val="24"/>
              </w:rPr>
              <w:lastRenderedPageBreak/>
              <w:t>informaciniuose stenduose pagal veiklos rūšis.</w:t>
            </w:r>
          </w:p>
        </w:tc>
        <w:tc>
          <w:tcPr>
            <w:tcW w:w="2527"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41B74A4A" w14:textId="77777777" w:rsidR="00882930" w:rsidRPr="00C8458B" w:rsidRDefault="00882930" w:rsidP="005C128D">
            <w:pPr>
              <w:rPr>
                <w:szCs w:val="24"/>
              </w:rPr>
            </w:pPr>
            <w:r w:rsidRPr="00C8458B">
              <w:rPr>
                <w:szCs w:val="24"/>
              </w:rPr>
              <w:lastRenderedPageBreak/>
              <w:t>Dokumentų ir viešųjų ryšių skyrius</w:t>
            </w:r>
          </w:p>
          <w:p w14:paraId="2FA9E2FC" w14:textId="77777777" w:rsidR="00882930" w:rsidRPr="00C8458B" w:rsidRDefault="00882930" w:rsidP="005C128D">
            <w:pPr>
              <w:rPr>
                <w:szCs w:val="24"/>
              </w:rPr>
            </w:pPr>
            <w:r w:rsidRPr="00C8458B">
              <w:rPr>
                <w:szCs w:val="24"/>
              </w:rPr>
              <w:t> </w:t>
            </w:r>
          </w:p>
          <w:p w14:paraId="237598D1" w14:textId="77777777" w:rsidR="00882930" w:rsidRPr="00C8458B" w:rsidRDefault="00882930" w:rsidP="005C128D">
            <w:pPr>
              <w:rPr>
                <w:szCs w:val="24"/>
              </w:rPr>
            </w:pPr>
            <w:r w:rsidRPr="00C8458B">
              <w:rPr>
                <w:szCs w:val="24"/>
              </w:rPr>
              <w:t>Savivaldybės įmonių ir įstaigų vadovai</w:t>
            </w:r>
          </w:p>
        </w:tc>
        <w:tc>
          <w:tcPr>
            <w:tcW w:w="151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1745766" w14:textId="77777777" w:rsidR="00882930" w:rsidRPr="00C8458B" w:rsidRDefault="00882930" w:rsidP="005C128D">
            <w:pPr>
              <w:rPr>
                <w:szCs w:val="24"/>
              </w:rPr>
            </w:pPr>
            <w:r w:rsidRPr="00C8458B">
              <w:rPr>
                <w:szCs w:val="24"/>
              </w:rPr>
              <w:t>Nuolat</w:t>
            </w:r>
          </w:p>
        </w:tc>
        <w:tc>
          <w:tcPr>
            <w:tcW w:w="2585"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749DD37" w14:textId="77777777" w:rsidR="00882930" w:rsidRPr="00C8458B" w:rsidRDefault="00882930" w:rsidP="005C128D">
            <w:pPr>
              <w:rPr>
                <w:szCs w:val="24"/>
              </w:rPr>
            </w:pPr>
            <w:r w:rsidRPr="00C8458B">
              <w:rPr>
                <w:szCs w:val="24"/>
              </w:rPr>
              <w:t xml:space="preserve">Gyventojų, pasinaudojusių teikiamomis administracinėmis </w:t>
            </w:r>
            <w:r w:rsidRPr="00C8458B">
              <w:rPr>
                <w:szCs w:val="24"/>
              </w:rPr>
              <w:lastRenderedPageBreak/>
              <w:t>paslaugomis internetu, skaičius.</w:t>
            </w:r>
          </w:p>
        </w:tc>
        <w:tc>
          <w:tcPr>
            <w:tcW w:w="991" w:type="dxa"/>
            <w:gridSpan w:val="3"/>
            <w:tcBorders>
              <w:top w:val="nil"/>
              <w:left w:val="nil"/>
              <w:bottom w:val="single" w:sz="8" w:space="0" w:color="auto"/>
              <w:right w:val="single" w:sz="8" w:space="0" w:color="auto"/>
            </w:tcBorders>
            <w:hideMark/>
          </w:tcPr>
          <w:p w14:paraId="07B855E2" w14:textId="77777777" w:rsidR="00882930" w:rsidRPr="00C8458B" w:rsidRDefault="00882930" w:rsidP="005C128D">
            <w:pPr>
              <w:jc w:val="center"/>
              <w:rPr>
                <w:szCs w:val="24"/>
              </w:rPr>
            </w:pPr>
            <w:r w:rsidRPr="00C8458B">
              <w:rPr>
                <w:szCs w:val="24"/>
              </w:rPr>
              <w:lastRenderedPageBreak/>
              <w:t> </w:t>
            </w:r>
          </w:p>
        </w:tc>
      </w:tr>
      <w:tr w:rsidR="00882930" w:rsidRPr="00C8458B" w14:paraId="4BFB7219" w14:textId="77777777" w:rsidTr="005C128D">
        <w:trPr>
          <w:jc w:val="center"/>
        </w:trPr>
        <w:tc>
          <w:tcPr>
            <w:tcW w:w="14565" w:type="dxa"/>
            <w:gridSpan w:val="1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9937B7" w14:textId="77777777" w:rsidR="00882930" w:rsidRPr="00C8458B" w:rsidRDefault="00882930" w:rsidP="005C128D">
            <w:pPr>
              <w:jc w:val="both"/>
              <w:rPr>
                <w:szCs w:val="24"/>
              </w:rPr>
            </w:pPr>
            <w:r w:rsidRPr="00C8458B">
              <w:rPr>
                <w:b/>
                <w:bCs/>
                <w:szCs w:val="24"/>
              </w:rPr>
              <w:t>2. uždavinys</w:t>
            </w:r>
            <w:r w:rsidRPr="00C8458B">
              <w:rPr>
                <w:szCs w:val="24"/>
              </w:rPr>
              <w:t> – gerinti administracinių ir viešųjų paslaugų teikimo kokybę, didinti sprendimų ir procedūrų skaidrumą, viešumą ir atskaitingumą gyventojams, stiprinti valstybės tarnybos atsparumą.</w:t>
            </w:r>
          </w:p>
        </w:tc>
      </w:tr>
      <w:tr w:rsidR="00882930" w:rsidRPr="00C8458B" w14:paraId="6546AECD" w14:textId="77777777" w:rsidTr="003E6CFB">
        <w:trPr>
          <w:jc w:val="center"/>
        </w:trPr>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55046C" w14:textId="77777777" w:rsidR="00882930" w:rsidRPr="00C8458B" w:rsidRDefault="00882930" w:rsidP="005C128D">
            <w:pPr>
              <w:rPr>
                <w:szCs w:val="24"/>
              </w:rPr>
            </w:pPr>
            <w:r w:rsidRPr="00C8458B">
              <w:rPr>
                <w:szCs w:val="24"/>
              </w:rPr>
              <w:t>3.</w:t>
            </w:r>
          </w:p>
        </w:tc>
        <w:tc>
          <w:tcPr>
            <w:tcW w:w="3198"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09766D2" w14:textId="77777777" w:rsidR="00882930" w:rsidRPr="00C8458B" w:rsidRDefault="00882930" w:rsidP="005C128D">
            <w:pPr>
              <w:rPr>
                <w:szCs w:val="24"/>
              </w:rPr>
            </w:pPr>
            <w:r w:rsidRPr="00C8458B">
              <w:rPr>
                <w:szCs w:val="24"/>
              </w:rPr>
              <w:t>Valstybės tarnyboje turi dirbti asmenys, turintys nepriekaištingą reputaciją.</w:t>
            </w:r>
          </w:p>
        </w:tc>
        <w:tc>
          <w:tcPr>
            <w:tcW w:w="3239"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0B5059FD" w14:textId="77777777" w:rsidR="00882930" w:rsidRPr="00C8458B" w:rsidRDefault="00882930" w:rsidP="005C128D">
            <w:pPr>
              <w:rPr>
                <w:szCs w:val="24"/>
              </w:rPr>
            </w:pPr>
            <w:r w:rsidRPr="00C8458B">
              <w:rPr>
                <w:szCs w:val="24"/>
              </w:rPr>
              <w:t>Sprendimus dėl asmenų skyrimo (priėmimo) į pareigas priimti tik atlikus jų tikrinimą, kai jis yra privalomas.</w:t>
            </w:r>
          </w:p>
        </w:tc>
        <w:tc>
          <w:tcPr>
            <w:tcW w:w="2662"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498EE44" w14:textId="77777777" w:rsidR="00882930" w:rsidRPr="00C8458B" w:rsidRDefault="00882930" w:rsidP="005C128D">
            <w:pPr>
              <w:rPr>
                <w:szCs w:val="24"/>
              </w:rPr>
            </w:pPr>
            <w:r w:rsidRPr="00C8458B">
              <w:rPr>
                <w:szCs w:val="24"/>
              </w:rPr>
              <w:t>Savivaldybės administracija</w:t>
            </w:r>
          </w:p>
          <w:p w14:paraId="19F978C1" w14:textId="77777777" w:rsidR="00882930" w:rsidRPr="00C8458B" w:rsidRDefault="00882930" w:rsidP="005C128D">
            <w:pPr>
              <w:rPr>
                <w:szCs w:val="24"/>
              </w:rPr>
            </w:pPr>
            <w:r w:rsidRPr="00C8458B">
              <w:rPr>
                <w:szCs w:val="24"/>
              </w:rPr>
              <w:t>Savivaldybės įstaigų, įmonių vadovai</w:t>
            </w:r>
          </w:p>
        </w:tc>
        <w:tc>
          <w:tcPr>
            <w:tcW w:w="165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29A339F" w14:textId="77777777" w:rsidR="00882930" w:rsidRPr="00C8458B" w:rsidRDefault="00882930" w:rsidP="005C128D">
            <w:pPr>
              <w:ind w:left="-141" w:right="-164"/>
              <w:rPr>
                <w:szCs w:val="24"/>
              </w:rPr>
            </w:pPr>
            <w:r w:rsidRPr="00C8458B">
              <w:rPr>
                <w:szCs w:val="24"/>
              </w:rPr>
              <w:t>Nuolat</w:t>
            </w:r>
          </w:p>
        </w:tc>
        <w:tc>
          <w:tcPr>
            <w:tcW w:w="2375"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0BB1462" w14:textId="77777777" w:rsidR="00882930" w:rsidRPr="00C8458B" w:rsidRDefault="00882930" w:rsidP="005C128D">
            <w:pPr>
              <w:rPr>
                <w:szCs w:val="24"/>
              </w:rPr>
            </w:pPr>
            <w:r w:rsidRPr="00C8458B">
              <w:rPr>
                <w:szCs w:val="24"/>
              </w:rPr>
              <w:t>Pateikiamas įvertintų asmenų skaičius.</w:t>
            </w:r>
          </w:p>
        </w:tc>
        <w:tc>
          <w:tcPr>
            <w:tcW w:w="836" w:type="dxa"/>
            <w:gridSpan w:val="2"/>
            <w:tcBorders>
              <w:top w:val="nil"/>
              <w:left w:val="nil"/>
              <w:bottom w:val="single" w:sz="8" w:space="0" w:color="auto"/>
              <w:right w:val="single" w:sz="8" w:space="0" w:color="auto"/>
            </w:tcBorders>
            <w:hideMark/>
          </w:tcPr>
          <w:p w14:paraId="6409C13A" w14:textId="77777777" w:rsidR="00882930" w:rsidRPr="00C8458B" w:rsidRDefault="00882930" w:rsidP="005C128D">
            <w:pPr>
              <w:jc w:val="center"/>
              <w:rPr>
                <w:szCs w:val="24"/>
              </w:rPr>
            </w:pPr>
            <w:r w:rsidRPr="00C8458B">
              <w:rPr>
                <w:szCs w:val="24"/>
              </w:rPr>
              <w:t> </w:t>
            </w:r>
          </w:p>
        </w:tc>
      </w:tr>
      <w:tr w:rsidR="00882930" w:rsidRPr="00C8458B" w14:paraId="4FCC50F8" w14:textId="77777777" w:rsidTr="003E6CFB">
        <w:trPr>
          <w:jc w:val="center"/>
        </w:trPr>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ACDB6B" w14:textId="77777777" w:rsidR="00882930" w:rsidRPr="00C8458B" w:rsidRDefault="00882930" w:rsidP="005C128D">
            <w:pPr>
              <w:rPr>
                <w:szCs w:val="24"/>
              </w:rPr>
            </w:pPr>
            <w:r w:rsidRPr="00C8458B">
              <w:rPr>
                <w:szCs w:val="24"/>
              </w:rPr>
              <w:t>4.</w:t>
            </w:r>
          </w:p>
        </w:tc>
        <w:tc>
          <w:tcPr>
            <w:tcW w:w="3198"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96A75C1" w14:textId="77777777" w:rsidR="00882930" w:rsidRPr="00C8458B" w:rsidRDefault="00882930" w:rsidP="005C128D">
            <w:pPr>
              <w:rPr>
                <w:szCs w:val="24"/>
              </w:rPr>
            </w:pPr>
            <w:r w:rsidRPr="00C8458B">
              <w:rPr>
                <w:szCs w:val="24"/>
              </w:rPr>
              <w:t xml:space="preserve">Viešai skelbti informaciją apie Savivaldybės </w:t>
            </w:r>
            <w:r>
              <w:rPr>
                <w:szCs w:val="24"/>
              </w:rPr>
              <w:t>įstaigų, įmonių vadovų taip pat skyrių vedėjų bei seniūnų tarnybines komandiruotes</w:t>
            </w:r>
            <w:r w:rsidRPr="00C8458B">
              <w:rPr>
                <w:szCs w:val="24"/>
              </w:rPr>
              <w:t>.</w:t>
            </w:r>
          </w:p>
        </w:tc>
        <w:tc>
          <w:tcPr>
            <w:tcW w:w="3239"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04345DCF" w14:textId="77777777" w:rsidR="00882930" w:rsidRPr="00C8458B" w:rsidRDefault="00882930" w:rsidP="005C128D">
            <w:pPr>
              <w:rPr>
                <w:szCs w:val="24"/>
              </w:rPr>
            </w:pPr>
            <w:r w:rsidRPr="00C8458B">
              <w:rPr>
                <w:szCs w:val="24"/>
              </w:rPr>
              <w:t>Didesnis viešumas ir atskaitingumas visuomenei.</w:t>
            </w:r>
          </w:p>
        </w:tc>
        <w:tc>
          <w:tcPr>
            <w:tcW w:w="2662"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7FF88DE" w14:textId="77777777" w:rsidR="00882930" w:rsidRPr="00C8458B" w:rsidRDefault="00882930" w:rsidP="005C128D">
            <w:pPr>
              <w:rPr>
                <w:szCs w:val="24"/>
              </w:rPr>
            </w:pPr>
            <w:r w:rsidRPr="00C8458B">
              <w:rPr>
                <w:szCs w:val="24"/>
              </w:rPr>
              <w:t>Antikorupcijos komisija</w:t>
            </w:r>
          </w:p>
          <w:p w14:paraId="51328F1A" w14:textId="77777777" w:rsidR="00882930" w:rsidRPr="00C8458B" w:rsidRDefault="00882930" w:rsidP="005C128D">
            <w:pPr>
              <w:rPr>
                <w:szCs w:val="24"/>
              </w:rPr>
            </w:pPr>
            <w:r w:rsidRPr="00C8458B">
              <w:rPr>
                <w:szCs w:val="24"/>
              </w:rPr>
              <w:t> </w:t>
            </w:r>
          </w:p>
          <w:p w14:paraId="1BA8CC36" w14:textId="77777777" w:rsidR="00882930" w:rsidRPr="00C8458B" w:rsidRDefault="00882930" w:rsidP="005C128D">
            <w:pPr>
              <w:rPr>
                <w:szCs w:val="24"/>
              </w:rPr>
            </w:pPr>
            <w:r w:rsidRPr="00C8458B">
              <w:rPr>
                <w:szCs w:val="24"/>
              </w:rPr>
              <w:t>Teisės ir civilinės metrikacijos skyrius</w:t>
            </w:r>
          </w:p>
        </w:tc>
        <w:tc>
          <w:tcPr>
            <w:tcW w:w="165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5AEFF72" w14:textId="77777777" w:rsidR="00882930" w:rsidRPr="00C8458B" w:rsidRDefault="00882930" w:rsidP="005C128D">
            <w:pPr>
              <w:ind w:left="-141" w:right="-164"/>
              <w:rPr>
                <w:szCs w:val="24"/>
              </w:rPr>
            </w:pPr>
            <w:r w:rsidRPr="00C8458B">
              <w:rPr>
                <w:szCs w:val="24"/>
              </w:rPr>
              <w:t>Nuolat teikiama informacija</w:t>
            </w:r>
          </w:p>
        </w:tc>
        <w:tc>
          <w:tcPr>
            <w:tcW w:w="2375"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58A8B5D" w14:textId="77777777" w:rsidR="00882930" w:rsidRPr="00C8458B" w:rsidRDefault="00882930" w:rsidP="005C128D">
            <w:pPr>
              <w:rPr>
                <w:szCs w:val="24"/>
              </w:rPr>
            </w:pPr>
            <w:r w:rsidRPr="00C8458B">
              <w:rPr>
                <w:szCs w:val="24"/>
              </w:rPr>
              <w:t>Suvestų komandiruočių į Valstybės tarnautojų registrą skaičius.</w:t>
            </w:r>
          </w:p>
        </w:tc>
        <w:tc>
          <w:tcPr>
            <w:tcW w:w="836" w:type="dxa"/>
            <w:gridSpan w:val="2"/>
            <w:tcBorders>
              <w:top w:val="nil"/>
              <w:left w:val="nil"/>
              <w:bottom w:val="single" w:sz="8" w:space="0" w:color="auto"/>
              <w:right w:val="single" w:sz="8" w:space="0" w:color="auto"/>
            </w:tcBorders>
            <w:hideMark/>
          </w:tcPr>
          <w:p w14:paraId="7F11252E" w14:textId="77777777" w:rsidR="00882930" w:rsidRPr="00C8458B" w:rsidRDefault="00882930" w:rsidP="005C128D">
            <w:pPr>
              <w:jc w:val="center"/>
              <w:rPr>
                <w:szCs w:val="24"/>
              </w:rPr>
            </w:pPr>
            <w:r w:rsidRPr="00C8458B">
              <w:rPr>
                <w:szCs w:val="24"/>
              </w:rPr>
              <w:t> </w:t>
            </w:r>
          </w:p>
        </w:tc>
      </w:tr>
      <w:tr w:rsidR="00882930" w:rsidRPr="00C8458B" w14:paraId="7DBA2072" w14:textId="77777777" w:rsidTr="003E6CFB">
        <w:trPr>
          <w:jc w:val="center"/>
        </w:trPr>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4B0C4A" w14:textId="77777777" w:rsidR="00882930" w:rsidRPr="00C8458B" w:rsidRDefault="00882930" w:rsidP="005C128D">
            <w:pPr>
              <w:rPr>
                <w:szCs w:val="24"/>
              </w:rPr>
            </w:pPr>
            <w:r w:rsidRPr="00C8458B">
              <w:rPr>
                <w:szCs w:val="24"/>
              </w:rPr>
              <w:t>5.</w:t>
            </w:r>
          </w:p>
        </w:tc>
        <w:tc>
          <w:tcPr>
            <w:tcW w:w="3198"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62356B1" w14:textId="77777777" w:rsidR="00882930" w:rsidRPr="00C8458B" w:rsidRDefault="00882930" w:rsidP="005C128D">
            <w:pPr>
              <w:rPr>
                <w:szCs w:val="24"/>
              </w:rPr>
            </w:pPr>
            <w:r w:rsidRPr="00C8458B">
              <w:rPr>
                <w:szCs w:val="24"/>
              </w:rPr>
              <w:t>Interneto svetainėse skelbti Savivaldybės įmonių ir įstaigų vadovų išsamias darbotvarkes.</w:t>
            </w:r>
          </w:p>
          <w:p w14:paraId="64C175AD" w14:textId="245D3AE0" w:rsidR="00882930" w:rsidRPr="00C8458B" w:rsidRDefault="00882930" w:rsidP="005C128D">
            <w:pPr>
              <w:rPr>
                <w:szCs w:val="24"/>
              </w:rPr>
            </w:pPr>
            <w:r w:rsidRPr="00C8458B">
              <w:rPr>
                <w:szCs w:val="24"/>
              </w:rPr>
              <w:t>Darbotvarkės turi būti skelbiamos kiekvienos įstaigos inte</w:t>
            </w:r>
            <w:r w:rsidR="00D54226">
              <w:rPr>
                <w:szCs w:val="24"/>
              </w:rPr>
              <w:t>rneto svetainėje.</w:t>
            </w:r>
          </w:p>
        </w:tc>
        <w:tc>
          <w:tcPr>
            <w:tcW w:w="3239"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6CCC6295" w14:textId="77777777" w:rsidR="00882930" w:rsidRPr="00C8458B" w:rsidRDefault="00882930" w:rsidP="005C128D">
            <w:pPr>
              <w:rPr>
                <w:szCs w:val="24"/>
              </w:rPr>
            </w:pPr>
            <w:r w:rsidRPr="00C8458B">
              <w:rPr>
                <w:szCs w:val="24"/>
              </w:rPr>
              <w:t>Visuomenei bus žinomas Savivaldybės įmonių ir įstaigų vadovų planuojamas darbo laikas.</w:t>
            </w:r>
          </w:p>
        </w:tc>
        <w:tc>
          <w:tcPr>
            <w:tcW w:w="2662"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7EEEE2E" w14:textId="77777777" w:rsidR="00882930" w:rsidRPr="00C8458B" w:rsidRDefault="00882930" w:rsidP="005C128D">
            <w:pPr>
              <w:rPr>
                <w:szCs w:val="24"/>
              </w:rPr>
            </w:pPr>
            <w:r w:rsidRPr="00C8458B">
              <w:rPr>
                <w:szCs w:val="24"/>
              </w:rPr>
              <w:t>Savivaldybės įmonėse ir įstaigose už darbotvarkių sudarymą atsakingi darbuotojai</w:t>
            </w:r>
          </w:p>
        </w:tc>
        <w:tc>
          <w:tcPr>
            <w:tcW w:w="165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43444E3" w14:textId="77777777" w:rsidR="00882930" w:rsidRPr="00C8458B" w:rsidRDefault="00882930" w:rsidP="005C128D">
            <w:pPr>
              <w:ind w:left="-141" w:right="-164"/>
              <w:rPr>
                <w:szCs w:val="24"/>
              </w:rPr>
            </w:pPr>
            <w:r>
              <w:rPr>
                <w:szCs w:val="24"/>
              </w:rPr>
              <w:t>Nuolat</w:t>
            </w:r>
          </w:p>
        </w:tc>
        <w:tc>
          <w:tcPr>
            <w:tcW w:w="2375"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4437AC8" w14:textId="77777777" w:rsidR="00882930" w:rsidRPr="00C8458B" w:rsidRDefault="00882930" w:rsidP="005C128D">
            <w:pPr>
              <w:rPr>
                <w:szCs w:val="24"/>
              </w:rPr>
            </w:pPr>
            <w:r w:rsidRPr="00C8458B">
              <w:rPr>
                <w:szCs w:val="24"/>
              </w:rPr>
              <w:t>Savivaldybės įmonių ir įstaigų, skelbiančių vadovų darbotvarkes, skaičius.</w:t>
            </w:r>
          </w:p>
        </w:tc>
        <w:tc>
          <w:tcPr>
            <w:tcW w:w="836" w:type="dxa"/>
            <w:gridSpan w:val="2"/>
            <w:tcBorders>
              <w:top w:val="nil"/>
              <w:left w:val="nil"/>
              <w:bottom w:val="single" w:sz="8" w:space="0" w:color="auto"/>
              <w:right w:val="single" w:sz="8" w:space="0" w:color="auto"/>
            </w:tcBorders>
            <w:hideMark/>
          </w:tcPr>
          <w:p w14:paraId="2BC9F49E" w14:textId="77777777" w:rsidR="00882930" w:rsidRPr="00C8458B" w:rsidRDefault="00882930" w:rsidP="005C128D">
            <w:pPr>
              <w:jc w:val="center"/>
              <w:rPr>
                <w:szCs w:val="24"/>
              </w:rPr>
            </w:pPr>
            <w:r w:rsidRPr="00C8458B">
              <w:rPr>
                <w:szCs w:val="24"/>
              </w:rPr>
              <w:t> </w:t>
            </w:r>
          </w:p>
        </w:tc>
      </w:tr>
      <w:tr w:rsidR="00882930" w:rsidRPr="00C8458B" w14:paraId="064328E1" w14:textId="77777777" w:rsidTr="003E6CFB">
        <w:trPr>
          <w:jc w:val="center"/>
        </w:trPr>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7BA774" w14:textId="77777777" w:rsidR="00882930" w:rsidRPr="00C8458B" w:rsidRDefault="00882930" w:rsidP="005C128D">
            <w:pPr>
              <w:rPr>
                <w:szCs w:val="24"/>
              </w:rPr>
            </w:pPr>
            <w:r w:rsidRPr="00C8458B">
              <w:rPr>
                <w:szCs w:val="24"/>
              </w:rPr>
              <w:t>6.</w:t>
            </w:r>
          </w:p>
        </w:tc>
        <w:tc>
          <w:tcPr>
            <w:tcW w:w="3198"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AD3F8A9" w14:textId="77777777" w:rsidR="00882930" w:rsidRPr="00C8458B" w:rsidRDefault="00882930" w:rsidP="005C128D">
            <w:pPr>
              <w:rPr>
                <w:szCs w:val="24"/>
              </w:rPr>
            </w:pPr>
            <w:r w:rsidRPr="00C8458B">
              <w:rPr>
                <w:szCs w:val="24"/>
              </w:rPr>
              <w:t>Užtikrinti, kad Savivaldybės interesantai turėtų galimybę pareikšti savo nuomonę apie juos aptarnavusių Savivaldybės administracijos tarnautojų ir darbuotojų elgesį.</w:t>
            </w:r>
          </w:p>
        </w:tc>
        <w:tc>
          <w:tcPr>
            <w:tcW w:w="3239"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60F75E55" w14:textId="77777777" w:rsidR="00882930" w:rsidRPr="00C8458B" w:rsidRDefault="00882930" w:rsidP="005C128D">
            <w:pPr>
              <w:ind w:right="32"/>
              <w:rPr>
                <w:szCs w:val="24"/>
              </w:rPr>
            </w:pPr>
            <w:r w:rsidRPr="00C8458B">
              <w:rPr>
                <w:szCs w:val="24"/>
              </w:rPr>
              <w:t>Gyventojai galės anonimiškai informuoti Savivaldybės administraciją apie jų aptarnavimą.</w:t>
            </w:r>
          </w:p>
        </w:tc>
        <w:tc>
          <w:tcPr>
            <w:tcW w:w="2662"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CEAD54C" w14:textId="77777777" w:rsidR="00882930" w:rsidRPr="00C8458B" w:rsidRDefault="00882930" w:rsidP="005C128D">
            <w:pPr>
              <w:ind w:right="-108"/>
              <w:rPr>
                <w:szCs w:val="24"/>
              </w:rPr>
            </w:pPr>
            <w:r w:rsidRPr="00C8458B">
              <w:rPr>
                <w:szCs w:val="24"/>
              </w:rPr>
              <w:t>Antikorupcijos komisija</w:t>
            </w:r>
          </w:p>
          <w:p w14:paraId="28058619" w14:textId="77777777" w:rsidR="00882930" w:rsidRPr="00C8458B" w:rsidRDefault="00882930" w:rsidP="005C128D">
            <w:pPr>
              <w:ind w:right="-108"/>
              <w:rPr>
                <w:szCs w:val="24"/>
              </w:rPr>
            </w:pPr>
            <w:r w:rsidRPr="00C8458B">
              <w:rPr>
                <w:szCs w:val="24"/>
              </w:rPr>
              <w:t> </w:t>
            </w:r>
          </w:p>
          <w:p w14:paraId="76F63D7A" w14:textId="77777777" w:rsidR="00882930" w:rsidRPr="00C8458B" w:rsidRDefault="00882930" w:rsidP="005C128D">
            <w:pPr>
              <w:ind w:right="-108"/>
              <w:rPr>
                <w:szCs w:val="24"/>
              </w:rPr>
            </w:pPr>
            <w:r w:rsidRPr="00C8458B">
              <w:rPr>
                <w:szCs w:val="24"/>
              </w:rPr>
              <w:t>Dokumentų ir viešųjų ryšių skyrius</w:t>
            </w:r>
          </w:p>
        </w:tc>
        <w:tc>
          <w:tcPr>
            <w:tcW w:w="165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FA16DB3" w14:textId="77777777" w:rsidR="00882930" w:rsidRPr="00C8458B" w:rsidRDefault="00882930" w:rsidP="005C128D">
            <w:pPr>
              <w:ind w:right="-108"/>
              <w:rPr>
                <w:szCs w:val="24"/>
              </w:rPr>
            </w:pPr>
            <w:r w:rsidRPr="00C8458B">
              <w:rPr>
                <w:szCs w:val="24"/>
              </w:rPr>
              <w:t>Nuolat</w:t>
            </w:r>
          </w:p>
        </w:tc>
        <w:tc>
          <w:tcPr>
            <w:tcW w:w="2375"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EFA59F2" w14:textId="77777777" w:rsidR="00882930" w:rsidRPr="00C8458B" w:rsidRDefault="00882930" w:rsidP="005C128D">
            <w:pPr>
              <w:rPr>
                <w:szCs w:val="24"/>
              </w:rPr>
            </w:pPr>
            <w:r w:rsidRPr="00C8458B">
              <w:rPr>
                <w:szCs w:val="24"/>
              </w:rPr>
              <w:t>Gaunamų pranešimų skaičius. Neigiamų ir teigiamų pranešimų santykis (skaičių palyginimas).</w:t>
            </w:r>
          </w:p>
        </w:tc>
        <w:tc>
          <w:tcPr>
            <w:tcW w:w="836" w:type="dxa"/>
            <w:gridSpan w:val="2"/>
            <w:tcBorders>
              <w:top w:val="nil"/>
              <w:left w:val="nil"/>
              <w:bottom w:val="single" w:sz="8" w:space="0" w:color="auto"/>
              <w:right w:val="single" w:sz="8" w:space="0" w:color="auto"/>
            </w:tcBorders>
            <w:hideMark/>
          </w:tcPr>
          <w:p w14:paraId="755984A8" w14:textId="77777777" w:rsidR="00882930" w:rsidRPr="00C8458B" w:rsidRDefault="00882930" w:rsidP="005C128D">
            <w:pPr>
              <w:rPr>
                <w:szCs w:val="24"/>
              </w:rPr>
            </w:pPr>
            <w:r w:rsidRPr="00C8458B">
              <w:rPr>
                <w:szCs w:val="24"/>
              </w:rPr>
              <w:t> </w:t>
            </w:r>
          </w:p>
        </w:tc>
      </w:tr>
      <w:tr w:rsidR="00882930" w:rsidRPr="00C8458B" w14:paraId="37E801B4" w14:textId="77777777" w:rsidTr="005C128D">
        <w:trPr>
          <w:jc w:val="center"/>
        </w:trPr>
        <w:tc>
          <w:tcPr>
            <w:tcW w:w="14565" w:type="dxa"/>
            <w:gridSpan w:val="1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83FF5A" w14:textId="77777777" w:rsidR="00882930" w:rsidRPr="00C8458B" w:rsidRDefault="00882930" w:rsidP="005C128D">
            <w:pPr>
              <w:jc w:val="both"/>
              <w:rPr>
                <w:szCs w:val="24"/>
              </w:rPr>
            </w:pPr>
            <w:r w:rsidRPr="00C8458B">
              <w:rPr>
                <w:b/>
                <w:bCs/>
                <w:szCs w:val="24"/>
              </w:rPr>
              <w:t>II  TIKSLAS – užtikrinti sąžiningą konkurenciją, skaidrų ir racionalų prekių, darbų ir paslaugų pirkimą vykdant viešuosius pirkimus.</w:t>
            </w:r>
          </w:p>
        </w:tc>
      </w:tr>
      <w:tr w:rsidR="00882930" w:rsidRPr="00C8458B" w14:paraId="28114961" w14:textId="77777777" w:rsidTr="005C128D">
        <w:trPr>
          <w:jc w:val="center"/>
        </w:trPr>
        <w:tc>
          <w:tcPr>
            <w:tcW w:w="14565" w:type="dxa"/>
            <w:gridSpan w:val="1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962058" w14:textId="77777777" w:rsidR="00882930" w:rsidRPr="00C8458B" w:rsidRDefault="00882930" w:rsidP="005C128D">
            <w:pPr>
              <w:ind w:left="34"/>
              <w:rPr>
                <w:szCs w:val="24"/>
              </w:rPr>
            </w:pPr>
            <w:r w:rsidRPr="00C8458B">
              <w:rPr>
                <w:b/>
                <w:bCs/>
                <w:szCs w:val="24"/>
              </w:rPr>
              <w:t>TIKSLO REZULTATO KRITERIJAI:</w:t>
            </w:r>
          </w:p>
          <w:p w14:paraId="4C63B486" w14:textId="77777777" w:rsidR="00882930" w:rsidRPr="00C8458B" w:rsidRDefault="00882930" w:rsidP="005C128D">
            <w:pPr>
              <w:ind w:left="460"/>
              <w:jc w:val="both"/>
              <w:rPr>
                <w:szCs w:val="24"/>
              </w:rPr>
            </w:pPr>
            <w:r w:rsidRPr="00C8458B">
              <w:rPr>
                <w:szCs w:val="24"/>
              </w:rPr>
              <w:t>Efektyvesnis ir skaidresnis viešųjų pirkimų procedūrų atlikimas.</w:t>
            </w:r>
          </w:p>
        </w:tc>
      </w:tr>
      <w:tr w:rsidR="00882930" w:rsidRPr="00C8458B" w14:paraId="320711A4" w14:textId="77777777" w:rsidTr="005C128D">
        <w:trPr>
          <w:jc w:val="center"/>
        </w:trPr>
        <w:tc>
          <w:tcPr>
            <w:tcW w:w="14565" w:type="dxa"/>
            <w:gridSpan w:val="1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38D9C4" w14:textId="77777777" w:rsidR="00882930" w:rsidRPr="00C8458B" w:rsidRDefault="00882930" w:rsidP="005C128D">
            <w:pPr>
              <w:rPr>
                <w:szCs w:val="24"/>
              </w:rPr>
            </w:pPr>
            <w:r w:rsidRPr="00C8458B">
              <w:rPr>
                <w:b/>
                <w:bCs/>
                <w:szCs w:val="24"/>
              </w:rPr>
              <w:t>1. uždavinys </w:t>
            </w:r>
            <w:r w:rsidRPr="00C8458B">
              <w:rPr>
                <w:szCs w:val="24"/>
              </w:rPr>
              <w:t>–</w:t>
            </w:r>
            <w:r w:rsidRPr="00C8458B">
              <w:rPr>
                <w:b/>
                <w:bCs/>
                <w:szCs w:val="24"/>
              </w:rPr>
              <w:t> s</w:t>
            </w:r>
            <w:r w:rsidRPr="00C8458B">
              <w:rPr>
                <w:szCs w:val="24"/>
              </w:rPr>
              <w:t>tiprinti viešųjų pirkimų priežiūrą, mažinti ir šalinti nustatytus korupcijos rizikos veiksnius.</w:t>
            </w:r>
          </w:p>
        </w:tc>
      </w:tr>
      <w:tr w:rsidR="00882930" w:rsidRPr="00C8458B" w14:paraId="30B05199" w14:textId="77777777" w:rsidTr="003E6CFB">
        <w:trPr>
          <w:jc w:val="center"/>
        </w:trPr>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3C8776" w14:textId="77777777" w:rsidR="00882930" w:rsidRPr="00C8458B" w:rsidRDefault="00882930" w:rsidP="005C128D">
            <w:pPr>
              <w:rPr>
                <w:szCs w:val="24"/>
              </w:rPr>
            </w:pPr>
            <w:r w:rsidRPr="00C8458B">
              <w:rPr>
                <w:szCs w:val="24"/>
              </w:rPr>
              <w:t>7.</w:t>
            </w:r>
          </w:p>
        </w:tc>
        <w:tc>
          <w:tcPr>
            <w:tcW w:w="3198"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1258D43" w14:textId="77777777" w:rsidR="00882930" w:rsidRPr="00C8458B" w:rsidRDefault="00882930" w:rsidP="005C128D">
            <w:pPr>
              <w:rPr>
                <w:szCs w:val="24"/>
              </w:rPr>
            </w:pPr>
            <w:r w:rsidRPr="00C8458B">
              <w:rPr>
                <w:szCs w:val="24"/>
              </w:rPr>
              <w:t>Viešųjų pirkimų skaidrumo užtikrinimas.</w:t>
            </w:r>
          </w:p>
        </w:tc>
        <w:tc>
          <w:tcPr>
            <w:tcW w:w="319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8A9238D" w14:textId="3CCCC95C" w:rsidR="00882930" w:rsidRPr="00C8458B" w:rsidRDefault="00882930" w:rsidP="005C128D">
            <w:pPr>
              <w:rPr>
                <w:szCs w:val="24"/>
              </w:rPr>
            </w:pPr>
            <w:r w:rsidRPr="00C8458B">
              <w:rPr>
                <w:szCs w:val="24"/>
              </w:rPr>
              <w:t xml:space="preserve">Siekti didinti viešųjų pirkimų apimtis per Centrinę perkančiąją organizaciją, </w:t>
            </w:r>
            <w:r w:rsidRPr="00C8458B">
              <w:rPr>
                <w:szCs w:val="24"/>
              </w:rPr>
              <w:lastRenderedPageBreak/>
              <w:t>atsižvelgiant į prekių ir paslaugų kataloge pateiktų prekių, paslaugų ir darbų asortimentą.</w:t>
            </w:r>
            <w:r w:rsidR="00005CBD">
              <w:rPr>
                <w:szCs w:val="24"/>
              </w:rPr>
              <w:t xml:space="preserve"> </w:t>
            </w:r>
            <w:r w:rsidR="00005CBD" w:rsidRPr="00005CBD">
              <w:rPr>
                <w:szCs w:val="24"/>
              </w:rPr>
              <w:t>Teikti konsultacijas viešųjų pirkimų klausimais</w:t>
            </w:r>
            <w:r w:rsidR="00005CBD">
              <w:rPr>
                <w:szCs w:val="24"/>
              </w:rPr>
              <w:t xml:space="preserve">. </w:t>
            </w:r>
          </w:p>
        </w:tc>
        <w:tc>
          <w:tcPr>
            <w:tcW w:w="2707"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5BC59464" w14:textId="77777777" w:rsidR="00882930" w:rsidRPr="00C8458B" w:rsidRDefault="00882930" w:rsidP="005C128D">
            <w:pPr>
              <w:shd w:val="clear" w:color="auto" w:fill="FFFFFF"/>
              <w:ind w:left="29"/>
              <w:rPr>
                <w:szCs w:val="24"/>
              </w:rPr>
            </w:pPr>
            <w:r w:rsidRPr="00C8458B">
              <w:rPr>
                <w:color w:val="000000"/>
                <w:szCs w:val="24"/>
              </w:rPr>
              <w:lastRenderedPageBreak/>
              <w:t>Savivaldybės administracija</w:t>
            </w:r>
          </w:p>
          <w:p w14:paraId="45DA94B3" w14:textId="77777777" w:rsidR="00882930" w:rsidRPr="00C8458B" w:rsidRDefault="00882930" w:rsidP="005C128D">
            <w:pPr>
              <w:shd w:val="clear" w:color="auto" w:fill="FFFFFF"/>
              <w:ind w:left="29"/>
              <w:rPr>
                <w:szCs w:val="24"/>
              </w:rPr>
            </w:pPr>
            <w:r w:rsidRPr="00C8458B">
              <w:rPr>
                <w:szCs w:val="24"/>
              </w:rPr>
              <w:t> </w:t>
            </w:r>
          </w:p>
          <w:p w14:paraId="6D875EBB" w14:textId="77777777" w:rsidR="00882930" w:rsidRPr="00C8458B" w:rsidRDefault="00882930" w:rsidP="005C128D">
            <w:pPr>
              <w:shd w:val="clear" w:color="auto" w:fill="FFFFFF"/>
              <w:ind w:left="29"/>
              <w:rPr>
                <w:szCs w:val="24"/>
              </w:rPr>
            </w:pPr>
            <w:r w:rsidRPr="00C8458B">
              <w:rPr>
                <w:color w:val="000000"/>
                <w:szCs w:val="24"/>
              </w:rPr>
              <w:lastRenderedPageBreak/>
              <w:t>Savivaldybės įmonės ir įstaigos</w:t>
            </w:r>
          </w:p>
          <w:p w14:paraId="7D4A259D" w14:textId="77777777" w:rsidR="00882930" w:rsidRPr="00C8458B" w:rsidRDefault="00882930" w:rsidP="005C128D">
            <w:pPr>
              <w:shd w:val="clear" w:color="auto" w:fill="FFFFFF"/>
              <w:ind w:left="29"/>
              <w:rPr>
                <w:szCs w:val="24"/>
              </w:rPr>
            </w:pPr>
            <w:r w:rsidRPr="00C8458B">
              <w:rPr>
                <w:szCs w:val="24"/>
              </w:rPr>
              <w:t> </w:t>
            </w:r>
          </w:p>
          <w:p w14:paraId="2091F7A4" w14:textId="77777777" w:rsidR="00882930" w:rsidRPr="00C8458B" w:rsidRDefault="00882930" w:rsidP="005C128D">
            <w:pPr>
              <w:ind w:right="-108"/>
              <w:rPr>
                <w:szCs w:val="24"/>
              </w:rPr>
            </w:pPr>
            <w:r>
              <w:rPr>
                <w:szCs w:val="24"/>
              </w:rPr>
              <w:t>Viešųjų pirkimų skyrius</w:t>
            </w:r>
          </w:p>
        </w:tc>
        <w:tc>
          <w:tcPr>
            <w:tcW w:w="165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AD60EF2" w14:textId="77777777" w:rsidR="00882930" w:rsidRPr="00C8458B" w:rsidRDefault="00882930" w:rsidP="005C128D">
            <w:pPr>
              <w:ind w:right="-164"/>
              <w:rPr>
                <w:szCs w:val="24"/>
              </w:rPr>
            </w:pPr>
            <w:r w:rsidRPr="00C8458B">
              <w:rPr>
                <w:szCs w:val="24"/>
              </w:rPr>
              <w:lastRenderedPageBreak/>
              <w:t>Nuolat</w:t>
            </w:r>
          </w:p>
        </w:tc>
        <w:tc>
          <w:tcPr>
            <w:tcW w:w="2450"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21080E84" w14:textId="77777777" w:rsidR="00882930" w:rsidRPr="00C8458B" w:rsidRDefault="00882930" w:rsidP="005C128D">
            <w:pPr>
              <w:rPr>
                <w:szCs w:val="24"/>
              </w:rPr>
            </w:pPr>
            <w:r w:rsidRPr="00C8458B">
              <w:rPr>
                <w:szCs w:val="24"/>
              </w:rPr>
              <w:t xml:space="preserve">Didesnę dalį poreikius atitinkančių Savivaldybei </w:t>
            </w:r>
            <w:r w:rsidRPr="00C8458B">
              <w:rPr>
                <w:szCs w:val="24"/>
              </w:rPr>
              <w:lastRenderedPageBreak/>
              <w:t>reikalingų prekių, darbų ir paslaugų, nurodytų kataloge, įsigyti tik iš Centrinės perkančiosios organizacijos.</w:t>
            </w:r>
          </w:p>
          <w:p w14:paraId="4D21A50F" w14:textId="77777777" w:rsidR="00882930" w:rsidRPr="00C8458B" w:rsidRDefault="00882930" w:rsidP="005C128D">
            <w:pPr>
              <w:rPr>
                <w:szCs w:val="24"/>
              </w:rPr>
            </w:pPr>
            <w:r w:rsidRPr="00C8458B">
              <w:rPr>
                <w:szCs w:val="24"/>
              </w:rPr>
              <w:t> </w:t>
            </w:r>
          </w:p>
        </w:tc>
        <w:tc>
          <w:tcPr>
            <w:tcW w:w="761" w:type="dxa"/>
            <w:tcBorders>
              <w:top w:val="nil"/>
              <w:left w:val="nil"/>
              <w:bottom w:val="single" w:sz="8" w:space="0" w:color="auto"/>
              <w:right w:val="single" w:sz="8" w:space="0" w:color="auto"/>
            </w:tcBorders>
            <w:hideMark/>
          </w:tcPr>
          <w:p w14:paraId="1EC618C0" w14:textId="77777777" w:rsidR="00882930" w:rsidRPr="00C8458B" w:rsidRDefault="00882930" w:rsidP="005C128D">
            <w:pPr>
              <w:jc w:val="center"/>
              <w:rPr>
                <w:szCs w:val="24"/>
              </w:rPr>
            </w:pPr>
            <w:r w:rsidRPr="00C8458B">
              <w:rPr>
                <w:szCs w:val="24"/>
              </w:rPr>
              <w:lastRenderedPageBreak/>
              <w:t> </w:t>
            </w:r>
          </w:p>
        </w:tc>
      </w:tr>
      <w:tr w:rsidR="00882930" w:rsidRPr="00C8458B" w14:paraId="179BB62F" w14:textId="77777777" w:rsidTr="005C128D">
        <w:trPr>
          <w:jc w:val="center"/>
        </w:trPr>
        <w:tc>
          <w:tcPr>
            <w:tcW w:w="14565" w:type="dxa"/>
            <w:gridSpan w:val="1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3717DF" w14:textId="77777777" w:rsidR="00882930" w:rsidRPr="00C8458B" w:rsidRDefault="00882930" w:rsidP="005C128D">
            <w:pPr>
              <w:rPr>
                <w:szCs w:val="24"/>
              </w:rPr>
            </w:pPr>
            <w:r w:rsidRPr="00C8458B">
              <w:rPr>
                <w:b/>
                <w:bCs/>
                <w:szCs w:val="24"/>
              </w:rPr>
              <w:t>2. uždavinys </w:t>
            </w:r>
            <w:r w:rsidRPr="00C8458B">
              <w:rPr>
                <w:szCs w:val="24"/>
              </w:rPr>
              <w:t>–</w:t>
            </w:r>
            <w:r w:rsidRPr="00C8458B">
              <w:rPr>
                <w:b/>
                <w:bCs/>
                <w:szCs w:val="24"/>
              </w:rPr>
              <w:t> </w:t>
            </w:r>
            <w:r w:rsidRPr="00C8458B">
              <w:rPr>
                <w:szCs w:val="24"/>
              </w:rPr>
              <w:t>rengti ir įgyvendinti papildomas prevencines priemones, kad būtų galima nustatyti korupcijos atvejus įvairiose viešojo pirkimo etapuose.</w:t>
            </w:r>
          </w:p>
        </w:tc>
      </w:tr>
      <w:tr w:rsidR="00882930" w:rsidRPr="00C8458B" w14:paraId="7F8111A3" w14:textId="77777777" w:rsidTr="003E6CFB">
        <w:trPr>
          <w:jc w:val="center"/>
        </w:trPr>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A8D967" w14:textId="77777777" w:rsidR="00882930" w:rsidRPr="00C8458B" w:rsidRDefault="00882930" w:rsidP="005C128D">
            <w:pPr>
              <w:rPr>
                <w:szCs w:val="24"/>
              </w:rPr>
            </w:pPr>
            <w:r w:rsidRPr="00C8458B">
              <w:rPr>
                <w:szCs w:val="24"/>
              </w:rPr>
              <w:t>8.</w:t>
            </w:r>
          </w:p>
        </w:tc>
        <w:tc>
          <w:tcPr>
            <w:tcW w:w="3198"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7A92454" w14:textId="77777777" w:rsidR="00882930" w:rsidRPr="00C8458B" w:rsidRDefault="00882930" w:rsidP="005C128D">
            <w:pPr>
              <w:rPr>
                <w:szCs w:val="24"/>
              </w:rPr>
            </w:pPr>
            <w:r w:rsidRPr="00C8458B">
              <w:rPr>
                <w:szCs w:val="24"/>
              </w:rPr>
              <w:t>Viešųjų pirkimų procedūrose dalyvaujančių asmenų nešališkumo laikymosi, konfidencialumo pasižadėjimų pateikimo, viešųjų ir privačių interesų derinimo užtikrinimas.</w:t>
            </w:r>
          </w:p>
        </w:tc>
        <w:tc>
          <w:tcPr>
            <w:tcW w:w="319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EE3712D" w14:textId="676E3152" w:rsidR="00882930" w:rsidRPr="00C8458B" w:rsidRDefault="00882930" w:rsidP="005C128D">
            <w:pPr>
              <w:rPr>
                <w:szCs w:val="24"/>
              </w:rPr>
            </w:pPr>
            <w:r w:rsidRPr="00C8458B">
              <w:rPr>
                <w:szCs w:val="24"/>
              </w:rPr>
              <w:t>Užtikrinti, kad pirkimo procedūrose dalyvautų ar su pirkimu susijusius sprendimus priimtų darbuot</w:t>
            </w:r>
            <w:r w:rsidR="005E7A6C">
              <w:rPr>
                <w:szCs w:val="24"/>
              </w:rPr>
              <w:t>o</w:t>
            </w:r>
            <w:r w:rsidRPr="00C8458B">
              <w:rPr>
                <w:szCs w:val="24"/>
              </w:rPr>
              <w:t>jai, kurie prieš tai pasirašė konfidencialumo pasižadėjimą, Viešųjų pirkimų tarnybos kartu su Vyriausiąj</w:t>
            </w:r>
            <w:r w:rsidR="005E7A6C">
              <w:rPr>
                <w:szCs w:val="24"/>
              </w:rPr>
              <w:t xml:space="preserve">a </w:t>
            </w:r>
            <w:r w:rsidRPr="00C8458B">
              <w:rPr>
                <w:szCs w:val="24"/>
              </w:rPr>
              <w:t xml:space="preserve"> tarnybinės etikos komisija nustatytos formos nešališkumo deklaraciją ir deklaravo privačius interesus.</w:t>
            </w:r>
          </w:p>
        </w:tc>
        <w:tc>
          <w:tcPr>
            <w:tcW w:w="2707"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167989D7" w14:textId="77777777" w:rsidR="00882930" w:rsidRPr="00C8458B" w:rsidRDefault="00882930" w:rsidP="005C128D">
            <w:pPr>
              <w:shd w:val="clear" w:color="auto" w:fill="FFFFFF"/>
              <w:ind w:left="29"/>
              <w:rPr>
                <w:szCs w:val="24"/>
              </w:rPr>
            </w:pPr>
            <w:r w:rsidRPr="00C8458B">
              <w:rPr>
                <w:color w:val="000000"/>
                <w:szCs w:val="24"/>
              </w:rPr>
              <w:t>Savivaldybės įstaigų ir įmonių vadovai</w:t>
            </w:r>
          </w:p>
          <w:p w14:paraId="4FA9C350" w14:textId="77777777" w:rsidR="00882930" w:rsidRPr="00C8458B" w:rsidRDefault="00882930" w:rsidP="005C128D">
            <w:pPr>
              <w:shd w:val="clear" w:color="auto" w:fill="FFFFFF"/>
              <w:ind w:left="29"/>
              <w:rPr>
                <w:szCs w:val="24"/>
              </w:rPr>
            </w:pPr>
            <w:r w:rsidRPr="00C8458B">
              <w:rPr>
                <w:szCs w:val="24"/>
              </w:rPr>
              <w:t> </w:t>
            </w:r>
          </w:p>
          <w:p w14:paraId="3EB6B578" w14:textId="77777777" w:rsidR="00882930" w:rsidRPr="00C8458B" w:rsidRDefault="00882930" w:rsidP="005C128D">
            <w:pPr>
              <w:shd w:val="clear" w:color="auto" w:fill="FFFFFF"/>
              <w:ind w:left="29"/>
              <w:rPr>
                <w:szCs w:val="24"/>
              </w:rPr>
            </w:pPr>
            <w:r w:rsidRPr="00C8458B">
              <w:rPr>
                <w:color w:val="000000"/>
                <w:szCs w:val="24"/>
              </w:rPr>
              <w:t>Dokumentų ir viešųjų ryšių skyrius</w:t>
            </w:r>
          </w:p>
          <w:p w14:paraId="025C9B88" w14:textId="77777777" w:rsidR="00882930" w:rsidRPr="00C8458B" w:rsidRDefault="00882930" w:rsidP="005C128D">
            <w:pPr>
              <w:shd w:val="clear" w:color="auto" w:fill="FFFFFF"/>
              <w:ind w:left="29"/>
              <w:rPr>
                <w:szCs w:val="24"/>
              </w:rPr>
            </w:pPr>
            <w:r w:rsidRPr="00C8458B">
              <w:rPr>
                <w:szCs w:val="24"/>
              </w:rPr>
              <w:t> </w:t>
            </w:r>
          </w:p>
          <w:p w14:paraId="35C76934" w14:textId="77777777" w:rsidR="00882930" w:rsidRPr="00C8458B" w:rsidRDefault="00882930" w:rsidP="005C128D">
            <w:pPr>
              <w:ind w:right="-108"/>
              <w:rPr>
                <w:szCs w:val="24"/>
              </w:rPr>
            </w:pPr>
            <w:r>
              <w:rPr>
                <w:szCs w:val="24"/>
              </w:rPr>
              <w:t>Viešųjų pirkimų</w:t>
            </w:r>
            <w:r w:rsidRPr="00C8458B">
              <w:rPr>
                <w:szCs w:val="24"/>
              </w:rPr>
              <w:t xml:space="preserve"> skyrius</w:t>
            </w:r>
          </w:p>
          <w:p w14:paraId="3E1BBD98" w14:textId="77777777" w:rsidR="00882930" w:rsidRPr="00C8458B" w:rsidRDefault="00882930" w:rsidP="005C128D">
            <w:pPr>
              <w:shd w:val="clear" w:color="auto" w:fill="FFFFFF"/>
              <w:ind w:left="29"/>
              <w:rPr>
                <w:szCs w:val="24"/>
              </w:rPr>
            </w:pPr>
            <w:r w:rsidRPr="00C8458B">
              <w:rPr>
                <w:szCs w:val="24"/>
              </w:rPr>
              <w:t> </w:t>
            </w:r>
          </w:p>
          <w:p w14:paraId="4945488F" w14:textId="77777777" w:rsidR="00882930" w:rsidRPr="00C8458B" w:rsidRDefault="00882930" w:rsidP="005C128D">
            <w:pPr>
              <w:shd w:val="clear" w:color="auto" w:fill="FFFFFF"/>
              <w:ind w:left="29"/>
              <w:rPr>
                <w:szCs w:val="24"/>
              </w:rPr>
            </w:pPr>
            <w:r w:rsidRPr="00C8458B">
              <w:rPr>
                <w:color w:val="000000"/>
                <w:szCs w:val="24"/>
              </w:rPr>
              <w:t>Priežiūrą pasirinktinai atlieka Antikorupcijos komisija</w:t>
            </w:r>
          </w:p>
        </w:tc>
        <w:tc>
          <w:tcPr>
            <w:tcW w:w="165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1FD75B6" w14:textId="77777777" w:rsidR="00882930" w:rsidRPr="00C8458B" w:rsidRDefault="00882930" w:rsidP="005C128D">
            <w:pPr>
              <w:ind w:right="-164"/>
              <w:rPr>
                <w:szCs w:val="24"/>
              </w:rPr>
            </w:pPr>
            <w:r w:rsidRPr="00C8458B">
              <w:rPr>
                <w:szCs w:val="24"/>
              </w:rPr>
              <w:t>Nuolat</w:t>
            </w:r>
          </w:p>
        </w:tc>
        <w:tc>
          <w:tcPr>
            <w:tcW w:w="2450"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73997FD6" w14:textId="77777777" w:rsidR="00882930" w:rsidRPr="00C8458B" w:rsidRDefault="00882930" w:rsidP="005C128D">
            <w:pPr>
              <w:rPr>
                <w:szCs w:val="24"/>
              </w:rPr>
            </w:pPr>
            <w:r w:rsidRPr="00C8458B">
              <w:rPr>
                <w:szCs w:val="24"/>
              </w:rPr>
              <w:t>Viešųjų pirkimų procedūrose dalyvauja darbuotojai, pasirašę konfidencialumo pasižadėjimą, nešališkumo deklaraciją ir deklaravę privačius interesus (100 proc.).</w:t>
            </w:r>
          </w:p>
        </w:tc>
        <w:tc>
          <w:tcPr>
            <w:tcW w:w="761" w:type="dxa"/>
            <w:tcBorders>
              <w:top w:val="nil"/>
              <w:left w:val="nil"/>
              <w:bottom w:val="single" w:sz="8" w:space="0" w:color="auto"/>
              <w:right w:val="single" w:sz="8" w:space="0" w:color="auto"/>
            </w:tcBorders>
            <w:hideMark/>
          </w:tcPr>
          <w:p w14:paraId="62CA21D7" w14:textId="77777777" w:rsidR="00882930" w:rsidRPr="00C8458B" w:rsidRDefault="00882930" w:rsidP="005C128D">
            <w:pPr>
              <w:jc w:val="center"/>
              <w:rPr>
                <w:szCs w:val="24"/>
              </w:rPr>
            </w:pPr>
            <w:r w:rsidRPr="00C8458B">
              <w:rPr>
                <w:szCs w:val="24"/>
              </w:rPr>
              <w:t> </w:t>
            </w:r>
          </w:p>
        </w:tc>
      </w:tr>
      <w:tr w:rsidR="00882930" w:rsidRPr="00C8458B" w14:paraId="1CA6D719" w14:textId="77777777" w:rsidTr="005C128D">
        <w:trPr>
          <w:jc w:val="center"/>
        </w:trPr>
        <w:tc>
          <w:tcPr>
            <w:tcW w:w="14565" w:type="dxa"/>
            <w:gridSpan w:val="1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8EA6EF" w14:textId="77777777" w:rsidR="00882930" w:rsidRPr="00C8458B" w:rsidRDefault="00882930" w:rsidP="005C128D">
            <w:pPr>
              <w:rPr>
                <w:szCs w:val="24"/>
              </w:rPr>
            </w:pPr>
            <w:r w:rsidRPr="00C8458B">
              <w:rPr>
                <w:b/>
                <w:bCs/>
                <w:szCs w:val="24"/>
              </w:rPr>
              <w:t>III  TIKSLAS – užtikrinti atsakomybės neišvengiamumo principo taikymą.</w:t>
            </w:r>
          </w:p>
        </w:tc>
      </w:tr>
      <w:tr w:rsidR="00882930" w:rsidRPr="00C8458B" w14:paraId="7E468C14" w14:textId="77777777" w:rsidTr="005C128D">
        <w:trPr>
          <w:jc w:val="center"/>
        </w:trPr>
        <w:tc>
          <w:tcPr>
            <w:tcW w:w="14565" w:type="dxa"/>
            <w:gridSpan w:val="1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969D5E" w14:textId="77777777" w:rsidR="00882930" w:rsidRPr="00C8458B" w:rsidRDefault="00882930" w:rsidP="005C128D">
            <w:pPr>
              <w:ind w:left="34"/>
              <w:rPr>
                <w:szCs w:val="24"/>
              </w:rPr>
            </w:pPr>
            <w:r w:rsidRPr="00C8458B">
              <w:rPr>
                <w:b/>
                <w:bCs/>
                <w:szCs w:val="24"/>
              </w:rPr>
              <w:t>TIKSLO REZULTATO KRITERIJAI:</w:t>
            </w:r>
          </w:p>
          <w:p w14:paraId="781FFD55" w14:textId="77777777" w:rsidR="00882930" w:rsidRPr="00C8458B" w:rsidRDefault="00882930" w:rsidP="005C128D">
            <w:pPr>
              <w:ind w:left="460"/>
              <w:jc w:val="both"/>
              <w:rPr>
                <w:szCs w:val="24"/>
              </w:rPr>
            </w:pPr>
            <w:r w:rsidRPr="00C8458B">
              <w:rPr>
                <w:szCs w:val="24"/>
              </w:rPr>
              <w:t>Korupcijos prevencijos veiksmų koordinavimo aptarimas ir asmenų, žinančių, kam pranešti apie korupcijos atvejus, padidėjimas.</w:t>
            </w:r>
          </w:p>
        </w:tc>
      </w:tr>
      <w:tr w:rsidR="00882930" w:rsidRPr="00C8458B" w14:paraId="7D23EC60" w14:textId="77777777" w:rsidTr="005C128D">
        <w:trPr>
          <w:jc w:val="center"/>
        </w:trPr>
        <w:tc>
          <w:tcPr>
            <w:tcW w:w="14565" w:type="dxa"/>
            <w:gridSpan w:val="1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78D22D" w14:textId="77777777" w:rsidR="00882930" w:rsidRPr="00C8458B" w:rsidRDefault="00882930" w:rsidP="005C128D">
            <w:pPr>
              <w:rPr>
                <w:szCs w:val="24"/>
              </w:rPr>
            </w:pPr>
            <w:r w:rsidRPr="00C8458B">
              <w:rPr>
                <w:b/>
                <w:bCs/>
                <w:szCs w:val="24"/>
              </w:rPr>
              <w:t>1. uždavinys </w:t>
            </w:r>
            <w:r w:rsidRPr="00C8458B">
              <w:rPr>
                <w:szCs w:val="24"/>
              </w:rPr>
              <w:t>– didinti ir formuoti nepakantumą korupcijai, skatinti pilietinį aktyvumą.</w:t>
            </w:r>
          </w:p>
        </w:tc>
      </w:tr>
      <w:tr w:rsidR="00882930" w:rsidRPr="00C8458B" w14:paraId="2D4EC282" w14:textId="77777777" w:rsidTr="003E6CFB">
        <w:trPr>
          <w:jc w:val="center"/>
        </w:trPr>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300B98" w14:textId="77777777" w:rsidR="00882930" w:rsidRPr="00C8458B" w:rsidRDefault="00882930" w:rsidP="005C128D">
            <w:pPr>
              <w:rPr>
                <w:szCs w:val="24"/>
              </w:rPr>
            </w:pPr>
            <w:r w:rsidRPr="00C8458B">
              <w:rPr>
                <w:szCs w:val="24"/>
              </w:rPr>
              <w:t>9</w:t>
            </w:r>
          </w:p>
        </w:tc>
        <w:tc>
          <w:tcPr>
            <w:tcW w:w="3198"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C39B5A3" w14:textId="77777777" w:rsidR="00882930" w:rsidRPr="00C8458B" w:rsidRDefault="00882930" w:rsidP="005C128D">
            <w:pPr>
              <w:rPr>
                <w:szCs w:val="24"/>
              </w:rPr>
            </w:pPr>
            <w:r w:rsidRPr="00C8458B">
              <w:rPr>
                <w:szCs w:val="24"/>
              </w:rPr>
              <w:t>Komisijose ir darbo grupėse, sudaromose Savivaldybės institucijų teisės aktais įvairiems klausimams spręsti, turi būti įtraukiami tik tie asmenys, kurie neturi interesų tos grupės klausimais.</w:t>
            </w:r>
          </w:p>
        </w:tc>
        <w:tc>
          <w:tcPr>
            <w:tcW w:w="319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CFA0BE0" w14:textId="77777777" w:rsidR="00882930" w:rsidRPr="00C8458B" w:rsidRDefault="00882930" w:rsidP="005C128D">
            <w:pPr>
              <w:rPr>
                <w:szCs w:val="24"/>
              </w:rPr>
            </w:pPr>
            <w:r w:rsidRPr="00C8458B">
              <w:rPr>
                <w:szCs w:val="24"/>
              </w:rPr>
              <w:t xml:space="preserve">Informuoti darbo grupių narius, kad į Savivaldybės institucijų teisės aktais sudaromas komisijas ir darbo grupes įtrauktų asmenų dalyvavimas nesukeltų interesų konflikto, iškilus </w:t>
            </w:r>
            <w:r w:rsidRPr="00C8458B">
              <w:rPr>
                <w:szCs w:val="24"/>
              </w:rPr>
              <w:lastRenderedPageBreak/>
              <w:t>interesų konfliktui – nusišalinti.</w:t>
            </w:r>
          </w:p>
        </w:tc>
        <w:tc>
          <w:tcPr>
            <w:tcW w:w="2707"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0FA66C2A" w14:textId="77777777" w:rsidR="00882930" w:rsidRPr="00C8458B" w:rsidRDefault="00882930" w:rsidP="005C128D">
            <w:pPr>
              <w:shd w:val="clear" w:color="auto" w:fill="FFFFFF"/>
              <w:ind w:left="29"/>
              <w:rPr>
                <w:szCs w:val="24"/>
              </w:rPr>
            </w:pPr>
            <w:r w:rsidRPr="00C8458B">
              <w:rPr>
                <w:color w:val="000000"/>
                <w:szCs w:val="24"/>
              </w:rPr>
              <w:lastRenderedPageBreak/>
              <w:t>Meras</w:t>
            </w:r>
          </w:p>
          <w:p w14:paraId="7E904E49" w14:textId="77777777" w:rsidR="00882930" w:rsidRPr="00C8458B" w:rsidRDefault="00882930" w:rsidP="005C128D">
            <w:pPr>
              <w:shd w:val="clear" w:color="auto" w:fill="FFFFFF"/>
              <w:ind w:left="29"/>
              <w:rPr>
                <w:szCs w:val="24"/>
              </w:rPr>
            </w:pPr>
            <w:r w:rsidRPr="00C8458B">
              <w:rPr>
                <w:color w:val="000000"/>
                <w:szCs w:val="24"/>
              </w:rPr>
              <w:t>Savivaldybės administracijos direktorius</w:t>
            </w:r>
          </w:p>
          <w:p w14:paraId="01184E38" w14:textId="77777777" w:rsidR="00882930" w:rsidRPr="00C8458B" w:rsidRDefault="00882930" w:rsidP="005C128D">
            <w:pPr>
              <w:shd w:val="clear" w:color="auto" w:fill="FFFFFF"/>
              <w:ind w:left="29"/>
              <w:rPr>
                <w:szCs w:val="24"/>
              </w:rPr>
            </w:pPr>
            <w:r w:rsidRPr="00C8458B">
              <w:rPr>
                <w:color w:val="000000"/>
                <w:szCs w:val="24"/>
              </w:rPr>
              <w:t>Struktūrinių padalinių vadovai</w:t>
            </w:r>
          </w:p>
          <w:p w14:paraId="1C7D6C06" w14:textId="77777777" w:rsidR="00882930" w:rsidRPr="00C8458B" w:rsidRDefault="00882930" w:rsidP="005C128D">
            <w:pPr>
              <w:shd w:val="clear" w:color="auto" w:fill="FFFFFF"/>
              <w:ind w:left="29"/>
              <w:rPr>
                <w:szCs w:val="24"/>
              </w:rPr>
            </w:pPr>
            <w:r w:rsidRPr="00C8458B">
              <w:rPr>
                <w:color w:val="000000"/>
                <w:szCs w:val="24"/>
              </w:rPr>
              <w:lastRenderedPageBreak/>
              <w:t>Priežiūrą pasirinktinai atlieka Antikorupcijos komisija</w:t>
            </w:r>
          </w:p>
        </w:tc>
        <w:tc>
          <w:tcPr>
            <w:tcW w:w="165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2A5E612" w14:textId="77777777" w:rsidR="00882930" w:rsidRPr="00C8458B" w:rsidRDefault="00882930" w:rsidP="005C128D">
            <w:pPr>
              <w:rPr>
                <w:szCs w:val="24"/>
              </w:rPr>
            </w:pPr>
            <w:r w:rsidRPr="00C8458B">
              <w:rPr>
                <w:szCs w:val="24"/>
              </w:rPr>
              <w:lastRenderedPageBreak/>
              <w:t>Nuolat</w:t>
            </w:r>
          </w:p>
        </w:tc>
        <w:tc>
          <w:tcPr>
            <w:tcW w:w="2450"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0177EEE3" w14:textId="77777777" w:rsidR="00882930" w:rsidRPr="00C8458B" w:rsidRDefault="00882930" w:rsidP="005C128D">
            <w:pPr>
              <w:rPr>
                <w:szCs w:val="24"/>
              </w:rPr>
            </w:pPr>
            <w:r w:rsidRPr="00C8458B">
              <w:rPr>
                <w:szCs w:val="24"/>
              </w:rPr>
              <w:t>Viešojo sektoriaus atstovams sumažės galimybių sukelti viešųjų ir privačių interesų konfliktą.</w:t>
            </w:r>
          </w:p>
        </w:tc>
        <w:tc>
          <w:tcPr>
            <w:tcW w:w="761" w:type="dxa"/>
            <w:tcBorders>
              <w:top w:val="nil"/>
              <w:left w:val="nil"/>
              <w:bottom w:val="single" w:sz="8" w:space="0" w:color="auto"/>
              <w:right w:val="single" w:sz="8" w:space="0" w:color="auto"/>
            </w:tcBorders>
            <w:hideMark/>
          </w:tcPr>
          <w:p w14:paraId="711427FB" w14:textId="77777777" w:rsidR="00882930" w:rsidRPr="00C8458B" w:rsidRDefault="00882930" w:rsidP="005C128D">
            <w:pPr>
              <w:rPr>
                <w:szCs w:val="24"/>
              </w:rPr>
            </w:pPr>
            <w:r w:rsidRPr="00C8458B">
              <w:rPr>
                <w:szCs w:val="24"/>
              </w:rPr>
              <w:t> </w:t>
            </w:r>
          </w:p>
        </w:tc>
      </w:tr>
      <w:tr w:rsidR="00882930" w:rsidRPr="00C8458B" w14:paraId="5C7EE37B" w14:textId="77777777" w:rsidTr="003E6CFB">
        <w:trPr>
          <w:jc w:val="center"/>
        </w:trPr>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88B54A" w14:textId="77777777" w:rsidR="00882930" w:rsidRPr="00C8458B" w:rsidRDefault="00882930" w:rsidP="005C128D">
            <w:pPr>
              <w:rPr>
                <w:szCs w:val="24"/>
              </w:rPr>
            </w:pPr>
            <w:r w:rsidRPr="00C8458B">
              <w:rPr>
                <w:szCs w:val="24"/>
              </w:rPr>
              <w:t>10.</w:t>
            </w:r>
          </w:p>
        </w:tc>
        <w:tc>
          <w:tcPr>
            <w:tcW w:w="3198"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49FBD56" w14:textId="77777777" w:rsidR="00882930" w:rsidRPr="00C8458B" w:rsidRDefault="00882930" w:rsidP="005C128D">
            <w:pPr>
              <w:rPr>
                <w:szCs w:val="24"/>
              </w:rPr>
            </w:pPr>
            <w:r w:rsidRPr="00C8458B">
              <w:rPr>
                <w:szCs w:val="24"/>
              </w:rPr>
              <w:t>Organizuoti mokymus bei kitus renginius, skirtus antikorupciniam švietimui vykdyti, kviesti juose dalyvauti Savivaldybės tarybos narius, vietos bendruomenių atstovus ir seniūnaičius, Antikorupcijos komisijos narius</w:t>
            </w:r>
          </w:p>
        </w:tc>
        <w:tc>
          <w:tcPr>
            <w:tcW w:w="319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F2F63D5" w14:textId="77777777" w:rsidR="00882930" w:rsidRPr="00C8458B" w:rsidRDefault="00882930" w:rsidP="005C128D">
            <w:pPr>
              <w:rPr>
                <w:szCs w:val="24"/>
              </w:rPr>
            </w:pPr>
            <w:r w:rsidRPr="00C8458B">
              <w:rPr>
                <w:szCs w:val="24"/>
              </w:rPr>
              <w:t>Korupcijos prielaidų ir sąlygų mažinimas visuomenės sluoksniuose.</w:t>
            </w:r>
          </w:p>
        </w:tc>
        <w:tc>
          <w:tcPr>
            <w:tcW w:w="2707"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0815C92F" w14:textId="77777777" w:rsidR="00882930" w:rsidRPr="00C8458B" w:rsidRDefault="00882930" w:rsidP="005C128D">
            <w:pPr>
              <w:shd w:val="clear" w:color="auto" w:fill="FFFFFF"/>
              <w:ind w:left="29"/>
              <w:rPr>
                <w:szCs w:val="24"/>
              </w:rPr>
            </w:pPr>
            <w:r w:rsidRPr="00C8458B">
              <w:rPr>
                <w:color w:val="000000"/>
                <w:szCs w:val="24"/>
              </w:rPr>
              <w:t>Tarybos nariai</w:t>
            </w:r>
          </w:p>
          <w:p w14:paraId="46D3CBA4" w14:textId="77777777" w:rsidR="00882930" w:rsidRPr="00C8458B" w:rsidRDefault="00882930" w:rsidP="005C128D">
            <w:pPr>
              <w:shd w:val="clear" w:color="auto" w:fill="FFFFFF"/>
              <w:ind w:left="29"/>
              <w:rPr>
                <w:szCs w:val="24"/>
              </w:rPr>
            </w:pPr>
            <w:r w:rsidRPr="00C8458B">
              <w:rPr>
                <w:color w:val="000000"/>
                <w:szCs w:val="24"/>
              </w:rPr>
              <w:t>Savivaldybės įmonių ir įstaigų vadovai arba jų paskirti asmenys</w:t>
            </w:r>
          </w:p>
          <w:p w14:paraId="46383BED" w14:textId="77777777" w:rsidR="00882930" w:rsidRPr="00C8458B" w:rsidRDefault="00882930" w:rsidP="005C128D">
            <w:pPr>
              <w:shd w:val="clear" w:color="auto" w:fill="FFFFFF"/>
              <w:ind w:left="29"/>
              <w:rPr>
                <w:szCs w:val="24"/>
              </w:rPr>
            </w:pPr>
            <w:r w:rsidRPr="00C8458B">
              <w:rPr>
                <w:color w:val="000000"/>
                <w:szCs w:val="24"/>
              </w:rPr>
              <w:t>Seniūnaičiai</w:t>
            </w:r>
          </w:p>
          <w:p w14:paraId="765FDBC5" w14:textId="77777777" w:rsidR="00882930" w:rsidRPr="00C8458B" w:rsidRDefault="00882930" w:rsidP="005C128D">
            <w:pPr>
              <w:shd w:val="clear" w:color="auto" w:fill="FFFFFF"/>
              <w:ind w:left="29"/>
              <w:rPr>
                <w:szCs w:val="24"/>
              </w:rPr>
            </w:pPr>
            <w:r w:rsidRPr="00C8458B">
              <w:rPr>
                <w:color w:val="000000"/>
                <w:szCs w:val="24"/>
              </w:rPr>
              <w:t>Asmuo, atsakingas už korupcijos prevenciją Savivaldybėje</w:t>
            </w:r>
          </w:p>
          <w:p w14:paraId="567F0B40" w14:textId="77777777" w:rsidR="00882930" w:rsidRPr="00C8458B" w:rsidRDefault="00882930" w:rsidP="005C128D">
            <w:pPr>
              <w:shd w:val="clear" w:color="auto" w:fill="FFFFFF"/>
              <w:ind w:left="29"/>
              <w:rPr>
                <w:szCs w:val="24"/>
              </w:rPr>
            </w:pPr>
            <w:r w:rsidRPr="00C8458B">
              <w:rPr>
                <w:color w:val="000000"/>
                <w:szCs w:val="24"/>
              </w:rPr>
              <w:t>Antikorupcijos komisijos nariai</w:t>
            </w:r>
          </w:p>
          <w:p w14:paraId="62DF8BA9" w14:textId="77777777" w:rsidR="00882930" w:rsidRPr="00C8458B" w:rsidRDefault="00882930" w:rsidP="005C128D">
            <w:pPr>
              <w:shd w:val="clear" w:color="auto" w:fill="FFFFFF"/>
              <w:ind w:left="29"/>
              <w:rPr>
                <w:szCs w:val="24"/>
              </w:rPr>
            </w:pPr>
            <w:r w:rsidRPr="00C8458B">
              <w:rPr>
                <w:szCs w:val="24"/>
              </w:rPr>
              <w:t> </w:t>
            </w:r>
          </w:p>
        </w:tc>
        <w:tc>
          <w:tcPr>
            <w:tcW w:w="165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4FDC470" w14:textId="77777777" w:rsidR="00882930" w:rsidRPr="00C8458B" w:rsidRDefault="00882930" w:rsidP="005C128D">
            <w:pPr>
              <w:rPr>
                <w:szCs w:val="24"/>
              </w:rPr>
            </w:pPr>
            <w:r w:rsidRPr="00C8458B">
              <w:rPr>
                <w:szCs w:val="24"/>
              </w:rPr>
              <w:t>Iki kiekvienų metų gruodžio</w:t>
            </w:r>
          </w:p>
          <w:p w14:paraId="0665C1B3" w14:textId="77777777" w:rsidR="00882930" w:rsidRPr="00C8458B" w:rsidRDefault="00882930" w:rsidP="005C128D">
            <w:pPr>
              <w:rPr>
                <w:szCs w:val="24"/>
              </w:rPr>
            </w:pPr>
            <w:r w:rsidRPr="00C8458B">
              <w:rPr>
                <w:szCs w:val="24"/>
              </w:rPr>
              <w:t>31 d.</w:t>
            </w:r>
          </w:p>
        </w:tc>
        <w:tc>
          <w:tcPr>
            <w:tcW w:w="2450"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08C4AEAC" w14:textId="77777777" w:rsidR="00882930" w:rsidRPr="00C8458B" w:rsidRDefault="00882930" w:rsidP="005C128D">
            <w:pPr>
              <w:rPr>
                <w:szCs w:val="24"/>
              </w:rPr>
            </w:pPr>
            <w:r w:rsidRPr="00C8458B">
              <w:rPr>
                <w:szCs w:val="24"/>
              </w:rPr>
              <w:t>Suorganizuotų renginių skaičius Savivaldybės institucijose, įmonėse ir įstaigose;</w:t>
            </w:r>
          </w:p>
          <w:p w14:paraId="7C6DAA43" w14:textId="77777777" w:rsidR="00882930" w:rsidRPr="00C8458B" w:rsidRDefault="00882930" w:rsidP="005C128D">
            <w:pPr>
              <w:rPr>
                <w:szCs w:val="24"/>
              </w:rPr>
            </w:pPr>
            <w:r w:rsidRPr="00C8458B">
              <w:rPr>
                <w:szCs w:val="24"/>
              </w:rPr>
              <w:t> renginiuose dalyvavusiųjų skaičius.</w:t>
            </w:r>
          </w:p>
        </w:tc>
        <w:tc>
          <w:tcPr>
            <w:tcW w:w="761" w:type="dxa"/>
            <w:tcBorders>
              <w:top w:val="nil"/>
              <w:left w:val="nil"/>
              <w:bottom w:val="single" w:sz="8" w:space="0" w:color="auto"/>
              <w:right w:val="single" w:sz="8" w:space="0" w:color="auto"/>
            </w:tcBorders>
            <w:hideMark/>
          </w:tcPr>
          <w:p w14:paraId="1629CBDF" w14:textId="77777777" w:rsidR="00882930" w:rsidRPr="00C8458B" w:rsidRDefault="00882930" w:rsidP="005C128D">
            <w:pPr>
              <w:rPr>
                <w:szCs w:val="24"/>
              </w:rPr>
            </w:pPr>
            <w:r w:rsidRPr="00C8458B">
              <w:rPr>
                <w:szCs w:val="24"/>
              </w:rPr>
              <w:t> </w:t>
            </w:r>
          </w:p>
        </w:tc>
      </w:tr>
      <w:tr w:rsidR="00882930" w:rsidRPr="00C8458B" w14:paraId="4639D445" w14:textId="77777777" w:rsidTr="005C128D">
        <w:trPr>
          <w:jc w:val="center"/>
        </w:trPr>
        <w:tc>
          <w:tcPr>
            <w:tcW w:w="14565" w:type="dxa"/>
            <w:gridSpan w:val="1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E9CBBD" w14:textId="77777777" w:rsidR="00882930" w:rsidRPr="00C8458B" w:rsidRDefault="00882930" w:rsidP="005C128D">
            <w:pPr>
              <w:rPr>
                <w:szCs w:val="24"/>
              </w:rPr>
            </w:pPr>
            <w:r w:rsidRPr="00C8458B">
              <w:rPr>
                <w:b/>
                <w:bCs/>
                <w:szCs w:val="24"/>
              </w:rPr>
              <w:t>2. uždavinys</w:t>
            </w:r>
            <w:r w:rsidRPr="00C8458B">
              <w:rPr>
                <w:szCs w:val="24"/>
              </w:rPr>
              <w:t> – diegti ir įgyvendinti antikorupcinio ugdymo programas.</w:t>
            </w:r>
          </w:p>
        </w:tc>
      </w:tr>
      <w:tr w:rsidR="00882930" w:rsidRPr="00C8458B" w14:paraId="1E4E6480" w14:textId="77777777" w:rsidTr="003E6CFB">
        <w:trPr>
          <w:jc w:val="center"/>
        </w:trPr>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914744" w14:textId="77777777" w:rsidR="00882930" w:rsidRPr="00C8458B" w:rsidRDefault="00882930" w:rsidP="005C128D">
            <w:pPr>
              <w:rPr>
                <w:szCs w:val="24"/>
              </w:rPr>
            </w:pPr>
            <w:r w:rsidRPr="00C8458B">
              <w:rPr>
                <w:szCs w:val="24"/>
              </w:rPr>
              <w:t>11.</w:t>
            </w:r>
          </w:p>
        </w:tc>
        <w:tc>
          <w:tcPr>
            <w:tcW w:w="3198"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767BA44" w14:textId="4DC9DCAF" w:rsidR="00882930" w:rsidRPr="00C8458B" w:rsidRDefault="00882930" w:rsidP="005C128D">
            <w:pPr>
              <w:rPr>
                <w:szCs w:val="24"/>
              </w:rPr>
            </w:pPr>
            <w:r w:rsidRPr="00C8458B">
              <w:rPr>
                <w:szCs w:val="24"/>
              </w:rPr>
              <w:t xml:space="preserve">Savivaldybės korupcijos prevencijos </w:t>
            </w:r>
            <w:r w:rsidR="001B4A79" w:rsidRPr="001B4A79">
              <w:rPr>
                <w:szCs w:val="24"/>
              </w:rPr>
              <w:t>Veiksmų plan</w:t>
            </w:r>
            <w:r w:rsidR="001B4A79">
              <w:rPr>
                <w:szCs w:val="24"/>
              </w:rPr>
              <w:t>as</w:t>
            </w:r>
            <w:r w:rsidRPr="00C8458B">
              <w:rPr>
                <w:szCs w:val="24"/>
              </w:rPr>
              <w:t xml:space="preserve"> ir jo įgyvendinimo priemonių planas mažai žinomas Savivaldybės gyventojams.</w:t>
            </w:r>
          </w:p>
        </w:tc>
        <w:tc>
          <w:tcPr>
            <w:tcW w:w="319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161B63F" w14:textId="07A78FFF" w:rsidR="00882930" w:rsidRPr="00C8458B" w:rsidRDefault="00882930" w:rsidP="005C128D">
            <w:pPr>
              <w:rPr>
                <w:szCs w:val="24"/>
              </w:rPr>
            </w:pPr>
            <w:r w:rsidRPr="00C8458B">
              <w:rPr>
                <w:szCs w:val="24"/>
              </w:rPr>
              <w:t xml:space="preserve">Skelbti Savivaldybės korupcijos prevencijos </w:t>
            </w:r>
            <w:r w:rsidR="001B4A79" w:rsidRPr="001B4A79">
              <w:rPr>
                <w:szCs w:val="24"/>
              </w:rPr>
              <w:t>Veiksmų plan</w:t>
            </w:r>
            <w:r w:rsidR="001B4A79">
              <w:rPr>
                <w:szCs w:val="24"/>
              </w:rPr>
              <w:t>ą</w:t>
            </w:r>
            <w:r w:rsidR="001B4A79" w:rsidRPr="001B4A79">
              <w:rPr>
                <w:szCs w:val="24"/>
              </w:rPr>
              <w:t xml:space="preserve"> </w:t>
            </w:r>
            <w:r w:rsidRPr="00C8458B">
              <w:rPr>
                <w:szCs w:val="24"/>
              </w:rPr>
              <w:t>ir jo įgyvendinimo priemonių planą bei pasiektus rezultatus Savivaldybės interneto svetainėje.</w:t>
            </w:r>
          </w:p>
        </w:tc>
        <w:tc>
          <w:tcPr>
            <w:tcW w:w="2707"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6C9945CF" w14:textId="77777777" w:rsidR="00882930" w:rsidRPr="00C8458B" w:rsidRDefault="00882930" w:rsidP="005C128D">
            <w:pPr>
              <w:shd w:val="clear" w:color="auto" w:fill="FFFFFF"/>
              <w:ind w:left="29"/>
              <w:rPr>
                <w:szCs w:val="24"/>
              </w:rPr>
            </w:pPr>
            <w:r w:rsidRPr="00C8458B">
              <w:rPr>
                <w:color w:val="000000"/>
                <w:szCs w:val="24"/>
              </w:rPr>
              <w:t>Antikorupcijos komisija</w:t>
            </w:r>
          </w:p>
          <w:p w14:paraId="4F17F582" w14:textId="77777777" w:rsidR="00882930" w:rsidRPr="00C8458B" w:rsidRDefault="00882930" w:rsidP="005C128D">
            <w:pPr>
              <w:shd w:val="clear" w:color="auto" w:fill="FFFFFF"/>
              <w:ind w:left="29"/>
              <w:rPr>
                <w:szCs w:val="24"/>
              </w:rPr>
            </w:pPr>
            <w:r w:rsidRPr="00C8458B">
              <w:rPr>
                <w:szCs w:val="24"/>
              </w:rPr>
              <w:t> </w:t>
            </w:r>
          </w:p>
          <w:p w14:paraId="653257DD" w14:textId="77777777" w:rsidR="00882930" w:rsidRPr="00C8458B" w:rsidRDefault="00882930" w:rsidP="005C128D">
            <w:pPr>
              <w:shd w:val="clear" w:color="auto" w:fill="FFFFFF"/>
              <w:ind w:left="29"/>
              <w:rPr>
                <w:szCs w:val="24"/>
              </w:rPr>
            </w:pPr>
            <w:r w:rsidRPr="00C8458B">
              <w:rPr>
                <w:color w:val="000000"/>
                <w:szCs w:val="24"/>
              </w:rPr>
              <w:t>Asmuo, atsakingas už korupcijos prevenciją Savivaldybėje</w:t>
            </w:r>
          </w:p>
        </w:tc>
        <w:tc>
          <w:tcPr>
            <w:tcW w:w="165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76198BE" w14:textId="77777777" w:rsidR="00882930" w:rsidRPr="00C8458B" w:rsidRDefault="00882930" w:rsidP="005C128D">
            <w:pPr>
              <w:rPr>
                <w:szCs w:val="24"/>
              </w:rPr>
            </w:pPr>
            <w:r w:rsidRPr="00C8458B">
              <w:rPr>
                <w:szCs w:val="24"/>
              </w:rPr>
              <w:t>Kartą per metus</w:t>
            </w:r>
          </w:p>
        </w:tc>
        <w:tc>
          <w:tcPr>
            <w:tcW w:w="2450"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562D9A99" w14:textId="36A0D323" w:rsidR="00882930" w:rsidRPr="00C8458B" w:rsidRDefault="00882930" w:rsidP="005C128D">
            <w:pPr>
              <w:rPr>
                <w:szCs w:val="24"/>
              </w:rPr>
            </w:pPr>
            <w:r w:rsidRPr="00C8458B">
              <w:rPr>
                <w:szCs w:val="24"/>
              </w:rPr>
              <w:t xml:space="preserve">Paskelbtų informacinių pranešimų apie korupcijos prevencijos </w:t>
            </w:r>
            <w:r w:rsidR="001B4A79" w:rsidRPr="001B4A79">
              <w:rPr>
                <w:szCs w:val="24"/>
              </w:rPr>
              <w:t>Veiksmų plano</w:t>
            </w:r>
            <w:r w:rsidRPr="00C8458B">
              <w:rPr>
                <w:szCs w:val="24"/>
              </w:rPr>
              <w:t xml:space="preserve"> ir priemonių plano įgyvendinimo pakeitimą, skaičius.</w:t>
            </w:r>
          </w:p>
          <w:p w14:paraId="2E90B6CD" w14:textId="77777777" w:rsidR="00882930" w:rsidRPr="00C8458B" w:rsidRDefault="00882930" w:rsidP="005C128D">
            <w:pPr>
              <w:rPr>
                <w:szCs w:val="24"/>
              </w:rPr>
            </w:pPr>
            <w:r w:rsidRPr="00C8458B">
              <w:rPr>
                <w:szCs w:val="24"/>
              </w:rPr>
              <w:t> </w:t>
            </w:r>
          </w:p>
        </w:tc>
        <w:tc>
          <w:tcPr>
            <w:tcW w:w="761" w:type="dxa"/>
            <w:tcBorders>
              <w:top w:val="nil"/>
              <w:left w:val="nil"/>
              <w:bottom w:val="single" w:sz="8" w:space="0" w:color="auto"/>
              <w:right w:val="single" w:sz="8" w:space="0" w:color="auto"/>
            </w:tcBorders>
            <w:hideMark/>
          </w:tcPr>
          <w:p w14:paraId="00C19A70" w14:textId="77777777" w:rsidR="00882930" w:rsidRPr="00C8458B" w:rsidRDefault="00882930" w:rsidP="005C128D">
            <w:pPr>
              <w:rPr>
                <w:szCs w:val="24"/>
              </w:rPr>
            </w:pPr>
            <w:r w:rsidRPr="00C8458B">
              <w:rPr>
                <w:szCs w:val="24"/>
              </w:rPr>
              <w:t> </w:t>
            </w:r>
          </w:p>
        </w:tc>
      </w:tr>
      <w:tr w:rsidR="00882930" w:rsidRPr="00C8458B" w14:paraId="5A4C5768" w14:textId="77777777" w:rsidTr="003E6CFB">
        <w:trPr>
          <w:jc w:val="center"/>
        </w:trPr>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72439D" w14:textId="77777777" w:rsidR="00882930" w:rsidRPr="00C8458B" w:rsidRDefault="00882930" w:rsidP="005C128D">
            <w:pPr>
              <w:rPr>
                <w:szCs w:val="24"/>
              </w:rPr>
            </w:pPr>
            <w:r w:rsidRPr="00C8458B">
              <w:rPr>
                <w:szCs w:val="24"/>
              </w:rPr>
              <w:t>12.</w:t>
            </w:r>
          </w:p>
        </w:tc>
        <w:tc>
          <w:tcPr>
            <w:tcW w:w="3198"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A98BD74" w14:textId="77777777" w:rsidR="00882930" w:rsidRPr="00C8458B" w:rsidRDefault="00882930" w:rsidP="005C128D">
            <w:pPr>
              <w:rPr>
                <w:szCs w:val="24"/>
              </w:rPr>
            </w:pPr>
            <w:r w:rsidRPr="00C8458B">
              <w:rPr>
                <w:szCs w:val="24"/>
              </w:rPr>
              <w:t>Įvertinti ir nustatyti korupcijos pasireiškimo tikimybę Savivaldybės administracijos skyriuose, Savivaldybės įstaigose ar įmonėse.</w:t>
            </w:r>
          </w:p>
          <w:p w14:paraId="50A90460" w14:textId="77777777" w:rsidR="00882930" w:rsidRPr="00C8458B" w:rsidRDefault="00882930" w:rsidP="005C128D">
            <w:pPr>
              <w:rPr>
                <w:szCs w:val="24"/>
              </w:rPr>
            </w:pPr>
            <w:r w:rsidRPr="00C8458B">
              <w:rPr>
                <w:szCs w:val="24"/>
              </w:rPr>
              <w:t> </w:t>
            </w:r>
          </w:p>
        </w:tc>
        <w:tc>
          <w:tcPr>
            <w:tcW w:w="319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F19ACD0" w14:textId="77777777" w:rsidR="00882930" w:rsidRPr="00C8458B" w:rsidRDefault="00882930" w:rsidP="005C128D">
            <w:pPr>
              <w:rPr>
                <w:szCs w:val="24"/>
              </w:rPr>
            </w:pPr>
            <w:r w:rsidRPr="00C8458B">
              <w:rPr>
                <w:szCs w:val="24"/>
              </w:rPr>
              <w:t>Korupcijos pasireiškimo tikimybės sritis parinkti atsižvelgiant į tyrimų ar audito medžiagą ar kitus kriterijus.</w:t>
            </w:r>
          </w:p>
        </w:tc>
        <w:tc>
          <w:tcPr>
            <w:tcW w:w="2707"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1707B4E1" w14:textId="77777777" w:rsidR="00882930" w:rsidRPr="00C8458B" w:rsidRDefault="00882930" w:rsidP="005C128D">
            <w:pPr>
              <w:rPr>
                <w:szCs w:val="24"/>
              </w:rPr>
            </w:pPr>
            <w:r w:rsidRPr="00C8458B">
              <w:rPr>
                <w:szCs w:val="24"/>
              </w:rPr>
              <w:t>Meras,</w:t>
            </w:r>
          </w:p>
          <w:p w14:paraId="1DB2E565" w14:textId="77777777" w:rsidR="00882930" w:rsidRPr="00C8458B" w:rsidRDefault="00882930" w:rsidP="005C128D">
            <w:pPr>
              <w:rPr>
                <w:szCs w:val="24"/>
              </w:rPr>
            </w:pPr>
            <w:r w:rsidRPr="00C8458B">
              <w:rPr>
                <w:szCs w:val="24"/>
              </w:rPr>
              <w:t>Administracijos direktorius,</w:t>
            </w:r>
          </w:p>
          <w:p w14:paraId="73171C5E" w14:textId="77777777" w:rsidR="00882930" w:rsidRPr="00C8458B" w:rsidRDefault="00882930" w:rsidP="005C128D">
            <w:pPr>
              <w:rPr>
                <w:szCs w:val="24"/>
              </w:rPr>
            </w:pPr>
            <w:r w:rsidRPr="00C8458B">
              <w:rPr>
                <w:szCs w:val="24"/>
              </w:rPr>
              <w:t>Centralizuotas vidaus audito skyrius,</w:t>
            </w:r>
          </w:p>
          <w:p w14:paraId="58A849B1" w14:textId="77777777" w:rsidR="00882930" w:rsidRPr="00C8458B" w:rsidRDefault="00882930" w:rsidP="005C128D">
            <w:pPr>
              <w:rPr>
                <w:szCs w:val="24"/>
              </w:rPr>
            </w:pPr>
            <w:r w:rsidRPr="00C8458B">
              <w:rPr>
                <w:szCs w:val="24"/>
              </w:rPr>
              <w:t>Antikorupcijos komisija,</w:t>
            </w:r>
          </w:p>
          <w:p w14:paraId="4B1FFBC5" w14:textId="77777777" w:rsidR="00882930" w:rsidRPr="00C8458B" w:rsidRDefault="00882930" w:rsidP="005C128D">
            <w:pPr>
              <w:shd w:val="clear" w:color="auto" w:fill="FFFFFF"/>
              <w:ind w:left="29"/>
              <w:rPr>
                <w:szCs w:val="24"/>
              </w:rPr>
            </w:pPr>
            <w:r w:rsidRPr="00C8458B">
              <w:rPr>
                <w:color w:val="000000"/>
                <w:szCs w:val="24"/>
              </w:rPr>
              <w:t>Asmuo, atsakingas už korupcijos prevenciją Savivaldybėje</w:t>
            </w:r>
          </w:p>
          <w:p w14:paraId="250A80B2" w14:textId="77777777" w:rsidR="00882930" w:rsidRPr="00C8458B" w:rsidRDefault="00882930" w:rsidP="005C128D">
            <w:pPr>
              <w:shd w:val="clear" w:color="auto" w:fill="FFFFFF"/>
              <w:ind w:left="29"/>
              <w:rPr>
                <w:szCs w:val="24"/>
              </w:rPr>
            </w:pPr>
            <w:r w:rsidRPr="00C8458B">
              <w:rPr>
                <w:szCs w:val="24"/>
              </w:rPr>
              <w:lastRenderedPageBreak/>
              <w:t> </w:t>
            </w:r>
          </w:p>
          <w:p w14:paraId="1EF7F51F" w14:textId="77777777" w:rsidR="00882930" w:rsidRPr="00C8458B" w:rsidRDefault="00882930" w:rsidP="005C128D">
            <w:pPr>
              <w:shd w:val="clear" w:color="auto" w:fill="FFFFFF"/>
              <w:ind w:left="29"/>
              <w:rPr>
                <w:szCs w:val="24"/>
              </w:rPr>
            </w:pPr>
            <w:r w:rsidRPr="00C8458B">
              <w:rPr>
                <w:szCs w:val="24"/>
              </w:rPr>
              <w:t> </w:t>
            </w:r>
          </w:p>
        </w:tc>
        <w:tc>
          <w:tcPr>
            <w:tcW w:w="165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983728A" w14:textId="77777777" w:rsidR="00882930" w:rsidRPr="00C8458B" w:rsidRDefault="00882930" w:rsidP="005C128D">
            <w:pPr>
              <w:rPr>
                <w:szCs w:val="24"/>
              </w:rPr>
            </w:pPr>
            <w:r w:rsidRPr="00C8458B">
              <w:rPr>
                <w:szCs w:val="24"/>
              </w:rPr>
              <w:lastRenderedPageBreak/>
              <w:t>202</w:t>
            </w:r>
            <w:r>
              <w:rPr>
                <w:szCs w:val="24"/>
              </w:rPr>
              <w:t>6</w:t>
            </w:r>
            <w:r w:rsidRPr="00C8458B">
              <w:rPr>
                <w:szCs w:val="24"/>
              </w:rPr>
              <w:t>–202</w:t>
            </w:r>
            <w:r>
              <w:rPr>
                <w:szCs w:val="24"/>
              </w:rPr>
              <w:t>8</w:t>
            </w:r>
            <w:r w:rsidRPr="00C8458B">
              <w:rPr>
                <w:szCs w:val="24"/>
              </w:rPr>
              <w:t xml:space="preserve"> m. iki kiekvienų metų IV ketvirčio pabaigos</w:t>
            </w:r>
          </w:p>
        </w:tc>
        <w:tc>
          <w:tcPr>
            <w:tcW w:w="2450"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32CDEE87" w14:textId="77777777" w:rsidR="00882930" w:rsidRPr="00C8458B" w:rsidRDefault="00882930" w:rsidP="005C128D">
            <w:pPr>
              <w:rPr>
                <w:szCs w:val="24"/>
              </w:rPr>
            </w:pPr>
            <w:r w:rsidRPr="00C8458B">
              <w:rPr>
                <w:szCs w:val="24"/>
              </w:rPr>
              <w:t>Įvertinta korupcijos pasireiškimo tikimybė ir parengta išvada.</w:t>
            </w:r>
          </w:p>
        </w:tc>
        <w:tc>
          <w:tcPr>
            <w:tcW w:w="761" w:type="dxa"/>
            <w:tcBorders>
              <w:top w:val="nil"/>
              <w:left w:val="nil"/>
              <w:bottom w:val="single" w:sz="8" w:space="0" w:color="auto"/>
              <w:right w:val="single" w:sz="8" w:space="0" w:color="auto"/>
            </w:tcBorders>
            <w:hideMark/>
          </w:tcPr>
          <w:p w14:paraId="21447514" w14:textId="77777777" w:rsidR="00882930" w:rsidRPr="00C8458B" w:rsidRDefault="00882930" w:rsidP="005C128D">
            <w:pPr>
              <w:rPr>
                <w:szCs w:val="24"/>
              </w:rPr>
            </w:pPr>
            <w:r w:rsidRPr="00C8458B">
              <w:rPr>
                <w:szCs w:val="24"/>
              </w:rPr>
              <w:t> </w:t>
            </w:r>
          </w:p>
        </w:tc>
      </w:tr>
      <w:tr w:rsidR="00882930" w:rsidRPr="00C8458B" w14:paraId="3FAF13D7" w14:textId="77777777" w:rsidTr="003E6CFB">
        <w:trPr>
          <w:jc w:val="center"/>
        </w:trPr>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C21423" w14:textId="77777777" w:rsidR="00882930" w:rsidRPr="00C8458B" w:rsidRDefault="00882930" w:rsidP="005C128D">
            <w:pPr>
              <w:rPr>
                <w:szCs w:val="24"/>
              </w:rPr>
            </w:pPr>
            <w:r w:rsidRPr="00C8458B">
              <w:rPr>
                <w:szCs w:val="24"/>
              </w:rPr>
              <w:t>13.</w:t>
            </w:r>
          </w:p>
        </w:tc>
        <w:tc>
          <w:tcPr>
            <w:tcW w:w="3198"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98B5702" w14:textId="77777777" w:rsidR="00882930" w:rsidRPr="00C8458B" w:rsidRDefault="00882930" w:rsidP="005C128D">
            <w:pPr>
              <w:rPr>
                <w:szCs w:val="24"/>
              </w:rPr>
            </w:pPr>
            <w:r w:rsidRPr="00C8458B">
              <w:rPr>
                <w:szCs w:val="24"/>
              </w:rPr>
              <w:t>Organizuoti renginius, skirtus Tarptautinei antikorupcijos dienai paminėti.</w:t>
            </w:r>
          </w:p>
        </w:tc>
        <w:tc>
          <w:tcPr>
            <w:tcW w:w="319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195CED4" w14:textId="77777777" w:rsidR="00882930" w:rsidRPr="00C8458B" w:rsidRDefault="00882930" w:rsidP="005C128D">
            <w:pPr>
              <w:rPr>
                <w:szCs w:val="24"/>
              </w:rPr>
            </w:pPr>
            <w:r w:rsidRPr="00C8458B">
              <w:rPr>
                <w:szCs w:val="24"/>
              </w:rPr>
              <w:t>Renginiuose kviesti dalyvauti vietos bendruomenių atstovus ir seniūnaičius. Organizuoti renginius kartu, reikalui esant numatyti lėšas.</w:t>
            </w:r>
          </w:p>
          <w:p w14:paraId="7B2C7274" w14:textId="77777777" w:rsidR="00882930" w:rsidRPr="00C8458B" w:rsidRDefault="00882930" w:rsidP="005C128D">
            <w:pPr>
              <w:rPr>
                <w:szCs w:val="24"/>
              </w:rPr>
            </w:pPr>
            <w:r w:rsidRPr="00C8458B">
              <w:rPr>
                <w:szCs w:val="24"/>
              </w:rPr>
              <w:t> </w:t>
            </w:r>
          </w:p>
          <w:p w14:paraId="732FCB5E" w14:textId="77777777" w:rsidR="00882930" w:rsidRPr="00C8458B" w:rsidRDefault="00882930" w:rsidP="005C128D">
            <w:pPr>
              <w:rPr>
                <w:szCs w:val="24"/>
              </w:rPr>
            </w:pPr>
            <w:r w:rsidRPr="00C8458B">
              <w:rPr>
                <w:szCs w:val="24"/>
              </w:rPr>
              <w:t> </w:t>
            </w:r>
          </w:p>
        </w:tc>
        <w:tc>
          <w:tcPr>
            <w:tcW w:w="2707"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0B99BF7A" w14:textId="77777777" w:rsidR="00882930" w:rsidRPr="00C8458B" w:rsidRDefault="00882930" w:rsidP="005C128D">
            <w:pPr>
              <w:shd w:val="clear" w:color="auto" w:fill="FFFFFF"/>
              <w:ind w:left="29"/>
              <w:rPr>
                <w:szCs w:val="24"/>
              </w:rPr>
            </w:pPr>
            <w:r w:rsidRPr="00C8458B">
              <w:rPr>
                <w:color w:val="000000"/>
                <w:szCs w:val="24"/>
              </w:rPr>
              <w:t>Antikorupcijos komisija</w:t>
            </w:r>
          </w:p>
          <w:p w14:paraId="24535535" w14:textId="77777777" w:rsidR="00882930" w:rsidRPr="00C8458B" w:rsidRDefault="00882930" w:rsidP="005C128D">
            <w:pPr>
              <w:shd w:val="clear" w:color="auto" w:fill="FFFFFF"/>
              <w:ind w:left="29"/>
              <w:rPr>
                <w:szCs w:val="24"/>
              </w:rPr>
            </w:pPr>
            <w:r w:rsidRPr="00C8458B">
              <w:rPr>
                <w:szCs w:val="24"/>
              </w:rPr>
              <w:t> </w:t>
            </w:r>
          </w:p>
          <w:p w14:paraId="2BF89A56" w14:textId="77777777" w:rsidR="00882930" w:rsidRPr="00C8458B" w:rsidRDefault="00882930" w:rsidP="005C128D">
            <w:pPr>
              <w:shd w:val="clear" w:color="auto" w:fill="FFFFFF"/>
              <w:ind w:left="29"/>
              <w:rPr>
                <w:szCs w:val="24"/>
              </w:rPr>
            </w:pPr>
            <w:r w:rsidRPr="00C8458B">
              <w:rPr>
                <w:color w:val="000000"/>
                <w:szCs w:val="24"/>
              </w:rPr>
              <w:t>Švietimo, kultūros ir sporto skyrius</w:t>
            </w:r>
          </w:p>
        </w:tc>
        <w:tc>
          <w:tcPr>
            <w:tcW w:w="165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B45A50A" w14:textId="77777777" w:rsidR="00882930" w:rsidRPr="00C8458B" w:rsidRDefault="00882930" w:rsidP="005C128D">
            <w:pPr>
              <w:rPr>
                <w:szCs w:val="24"/>
              </w:rPr>
            </w:pPr>
            <w:r w:rsidRPr="00C8458B">
              <w:rPr>
                <w:szCs w:val="24"/>
              </w:rPr>
              <w:t>Kiekvienų metų gruodžio 9 d.</w:t>
            </w:r>
          </w:p>
        </w:tc>
        <w:tc>
          <w:tcPr>
            <w:tcW w:w="2450"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39D95BA2" w14:textId="77777777" w:rsidR="00882930" w:rsidRPr="00C8458B" w:rsidRDefault="00882930" w:rsidP="005C128D">
            <w:pPr>
              <w:rPr>
                <w:szCs w:val="24"/>
              </w:rPr>
            </w:pPr>
            <w:r w:rsidRPr="00C8458B">
              <w:rPr>
                <w:szCs w:val="24"/>
              </w:rPr>
              <w:t>Renginio apimtis (val.), dalyvių skaičius.</w:t>
            </w:r>
          </w:p>
        </w:tc>
        <w:tc>
          <w:tcPr>
            <w:tcW w:w="761" w:type="dxa"/>
            <w:tcBorders>
              <w:top w:val="nil"/>
              <w:left w:val="nil"/>
              <w:bottom w:val="single" w:sz="8" w:space="0" w:color="auto"/>
              <w:right w:val="single" w:sz="8" w:space="0" w:color="auto"/>
            </w:tcBorders>
            <w:hideMark/>
          </w:tcPr>
          <w:p w14:paraId="629D1803" w14:textId="77777777" w:rsidR="00882930" w:rsidRPr="00C8458B" w:rsidRDefault="00882930" w:rsidP="005C128D">
            <w:pPr>
              <w:rPr>
                <w:szCs w:val="24"/>
              </w:rPr>
            </w:pPr>
            <w:r w:rsidRPr="00C8458B">
              <w:rPr>
                <w:szCs w:val="24"/>
              </w:rPr>
              <w:t> </w:t>
            </w:r>
          </w:p>
        </w:tc>
      </w:tr>
      <w:tr w:rsidR="00882930" w:rsidRPr="00C8458B" w14:paraId="193171FC" w14:textId="77777777" w:rsidTr="005C128D">
        <w:trPr>
          <w:jc w:val="center"/>
        </w:trPr>
        <w:tc>
          <w:tcPr>
            <w:tcW w:w="14565" w:type="dxa"/>
            <w:gridSpan w:val="1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98F666" w14:textId="77777777" w:rsidR="00882930" w:rsidRPr="00C8458B" w:rsidRDefault="00882930" w:rsidP="005C128D">
            <w:pPr>
              <w:rPr>
                <w:szCs w:val="24"/>
              </w:rPr>
            </w:pPr>
            <w:r w:rsidRPr="00C8458B">
              <w:rPr>
                <w:b/>
                <w:bCs/>
                <w:szCs w:val="24"/>
              </w:rPr>
              <w:t>3. uždavinys </w:t>
            </w:r>
            <w:r w:rsidRPr="00C8458B">
              <w:rPr>
                <w:szCs w:val="24"/>
              </w:rPr>
              <w:t>– viešinti Savivaldybės įmonių ir įstaigų veiklą.</w:t>
            </w:r>
          </w:p>
        </w:tc>
      </w:tr>
      <w:tr w:rsidR="00882930" w:rsidRPr="00C8458B" w14:paraId="77FC0EC7" w14:textId="77777777" w:rsidTr="003E6CFB">
        <w:trPr>
          <w:jc w:val="center"/>
        </w:trPr>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EE9C9A" w14:textId="77777777" w:rsidR="00882930" w:rsidRPr="00C8458B" w:rsidRDefault="00882930" w:rsidP="005C128D">
            <w:pPr>
              <w:rPr>
                <w:szCs w:val="24"/>
              </w:rPr>
            </w:pPr>
            <w:r w:rsidRPr="00C8458B">
              <w:rPr>
                <w:szCs w:val="24"/>
              </w:rPr>
              <w:t>14.</w:t>
            </w:r>
          </w:p>
        </w:tc>
        <w:tc>
          <w:tcPr>
            <w:tcW w:w="3198"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4FA8170" w14:textId="77777777" w:rsidR="00882930" w:rsidRPr="00C8458B" w:rsidRDefault="00882930" w:rsidP="005C128D">
            <w:pPr>
              <w:rPr>
                <w:szCs w:val="24"/>
              </w:rPr>
            </w:pPr>
            <w:r w:rsidRPr="00C8458B">
              <w:rPr>
                <w:szCs w:val="24"/>
              </w:rPr>
              <w:t>Informuoti visuomenę apie vykdomą Antikorupcijos komisijos veiklą.</w:t>
            </w:r>
          </w:p>
        </w:tc>
        <w:tc>
          <w:tcPr>
            <w:tcW w:w="319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9444FB8" w14:textId="77777777" w:rsidR="00882930" w:rsidRPr="00C8458B" w:rsidRDefault="00882930" w:rsidP="005C128D">
            <w:pPr>
              <w:rPr>
                <w:szCs w:val="24"/>
              </w:rPr>
            </w:pPr>
            <w:r w:rsidRPr="00C8458B">
              <w:rPr>
                <w:szCs w:val="24"/>
              </w:rPr>
              <w:t>Supažindinti gyventojus su korupcijos prevencijos ir kontrolės galimybėmis.</w:t>
            </w:r>
          </w:p>
        </w:tc>
        <w:tc>
          <w:tcPr>
            <w:tcW w:w="2707"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7CB34239" w14:textId="77777777" w:rsidR="00882930" w:rsidRPr="00C8458B" w:rsidRDefault="00882930" w:rsidP="005C128D">
            <w:pPr>
              <w:shd w:val="clear" w:color="auto" w:fill="FFFFFF"/>
              <w:ind w:left="29"/>
              <w:rPr>
                <w:szCs w:val="24"/>
              </w:rPr>
            </w:pPr>
            <w:r w:rsidRPr="00C8458B">
              <w:rPr>
                <w:color w:val="000000"/>
                <w:szCs w:val="24"/>
              </w:rPr>
              <w:t>Antikorupcijos komisija</w:t>
            </w:r>
          </w:p>
          <w:p w14:paraId="040072A1" w14:textId="77777777" w:rsidR="00882930" w:rsidRPr="00C8458B" w:rsidRDefault="00882930" w:rsidP="005C128D">
            <w:pPr>
              <w:shd w:val="clear" w:color="auto" w:fill="FFFFFF"/>
              <w:ind w:left="29"/>
              <w:rPr>
                <w:szCs w:val="24"/>
              </w:rPr>
            </w:pPr>
            <w:r w:rsidRPr="00C8458B">
              <w:rPr>
                <w:szCs w:val="24"/>
              </w:rPr>
              <w:t> </w:t>
            </w:r>
          </w:p>
          <w:p w14:paraId="203A4FF3" w14:textId="77777777" w:rsidR="00882930" w:rsidRPr="00C8458B" w:rsidRDefault="00882930" w:rsidP="005C128D">
            <w:pPr>
              <w:shd w:val="clear" w:color="auto" w:fill="FFFFFF"/>
              <w:ind w:left="29"/>
              <w:rPr>
                <w:szCs w:val="24"/>
              </w:rPr>
            </w:pPr>
            <w:r w:rsidRPr="00C8458B">
              <w:rPr>
                <w:szCs w:val="24"/>
              </w:rPr>
              <w:t> </w:t>
            </w:r>
          </w:p>
        </w:tc>
        <w:tc>
          <w:tcPr>
            <w:tcW w:w="165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819DF5C" w14:textId="77777777" w:rsidR="00882930" w:rsidRPr="00C8458B" w:rsidRDefault="00882930" w:rsidP="005C128D">
            <w:pPr>
              <w:rPr>
                <w:szCs w:val="24"/>
              </w:rPr>
            </w:pPr>
            <w:r w:rsidRPr="00C8458B">
              <w:rPr>
                <w:szCs w:val="24"/>
              </w:rPr>
              <w:t>Nuolat</w:t>
            </w:r>
          </w:p>
        </w:tc>
        <w:tc>
          <w:tcPr>
            <w:tcW w:w="2450"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139AD492" w14:textId="77777777" w:rsidR="00882930" w:rsidRPr="00C8458B" w:rsidRDefault="00882930" w:rsidP="005C128D">
            <w:pPr>
              <w:rPr>
                <w:szCs w:val="24"/>
              </w:rPr>
            </w:pPr>
            <w:r w:rsidRPr="00C8458B">
              <w:rPr>
                <w:szCs w:val="24"/>
              </w:rPr>
              <w:t>Paskelbtų posėdžių, jų darbotvarkių, posėdžių protokolų skaičius.</w:t>
            </w:r>
          </w:p>
        </w:tc>
        <w:tc>
          <w:tcPr>
            <w:tcW w:w="761" w:type="dxa"/>
            <w:tcBorders>
              <w:top w:val="nil"/>
              <w:left w:val="nil"/>
              <w:bottom w:val="single" w:sz="8" w:space="0" w:color="auto"/>
              <w:right w:val="single" w:sz="8" w:space="0" w:color="auto"/>
            </w:tcBorders>
            <w:hideMark/>
          </w:tcPr>
          <w:p w14:paraId="35D99A2A" w14:textId="77777777" w:rsidR="00882930" w:rsidRPr="00C8458B" w:rsidRDefault="00882930" w:rsidP="005C128D">
            <w:pPr>
              <w:rPr>
                <w:szCs w:val="24"/>
              </w:rPr>
            </w:pPr>
            <w:r w:rsidRPr="00C8458B">
              <w:rPr>
                <w:szCs w:val="24"/>
              </w:rPr>
              <w:t> </w:t>
            </w:r>
          </w:p>
        </w:tc>
      </w:tr>
      <w:tr w:rsidR="00882930" w:rsidRPr="00C8458B" w14:paraId="1281780A" w14:textId="77777777" w:rsidTr="003E6CFB">
        <w:trPr>
          <w:jc w:val="center"/>
        </w:trPr>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CFDA1D" w14:textId="77777777" w:rsidR="00882930" w:rsidRPr="00C8458B" w:rsidRDefault="00882930" w:rsidP="005C128D">
            <w:pPr>
              <w:rPr>
                <w:szCs w:val="24"/>
              </w:rPr>
            </w:pPr>
            <w:r w:rsidRPr="00C8458B">
              <w:rPr>
                <w:szCs w:val="24"/>
              </w:rPr>
              <w:t>15.</w:t>
            </w:r>
          </w:p>
        </w:tc>
        <w:tc>
          <w:tcPr>
            <w:tcW w:w="3198"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FEF3AB8" w14:textId="77777777" w:rsidR="00882930" w:rsidRPr="00C8458B" w:rsidRDefault="00882930" w:rsidP="005C128D">
            <w:pPr>
              <w:rPr>
                <w:szCs w:val="24"/>
              </w:rPr>
            </w:pPr>
            <w:r w:rsidRPr="00C8458B">
              <w:rPr>
                <w:szCs w:val="24"/>
              </w:rPr>
              <w:t>Informuoti visuomenę apie Savivaldybės būsto fondo ir socialinio būsto sąrašus.</w:t>
            </w:r>
          </w:p>
        </w:tc>
        <w:tc>
          <w:tcPr>
            <w:tcW w:w="319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7AC5073" w14:textId="77777777" w:rsidR="00882930" w:rsidRPr="00C8458B" w:rsidRDefault="00882930" w:rsidP="005C128D">
            <w:pPr>
              <w:rPr>
                <w:szCs w:val="24"/>
              </w:rPr>
            </w:pPr>
            <w:r w:rsidRPr="00C8458B">
              <w:rPr>
                <w:szCs w:val="24"/>
              </w:rPr>
              <w:t>Skaidrumas teikiant valstybės paramą savivaldybės ir socialinio būsto srityje.</w:t>
            </w:r>
          </w:p>
        </w:tc>
        <w:tc>
          <w:tcPr>
            <w:tcW w:w="2707"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5897410A" w14:textId="77777777" w:rsidR="00882930" w:rsidRPr="00C8458B" w:rsidRDefault="00882930" w:rsidP="005C128D">
            <w:pPr>
              <w:shd w:val="clear" w:color="auto" w:fill="FFFFFF"/>
              <w:ind w:left="29"/>
              <w:rPr>
                <w:szCs w:val="24"/>
              </w:rPr>
            </w:pPr>
            <w:r w:rsidRPr="00C8458B">
              <w:rPr>
                <w:color w:val="000000"/>
                <w:szCs w:val="24"/>
              </w:rPr>
              <w:t>Infrastruktūros ir turto skyrius</w:t>
            </w:r>
          </w:p>
          <w:p w14:paraId="3DA700BD" w14:textId="77777777" w:rsidR="00882930" w:rsidRPr="00C8458B" w:rsidRDefault="00882930" w:rsidP="005C128D">
            <w:pPr>
              <w:shd w:val="clear" w:color="auto" w:fill="FFFFFF"/>
              <w:ind w:left="29"/>
              <w:rPr>
                <w:szCs w:val="24"/>
              </w:rPr>
            </w:pPr>
            <w:r w:rsidRPr="00C8458B">
              <w:rPr>
                <w:color w:val="000000"/>
                <w:szCs w:val="24"/>
              </w:rPr>
              <w:t>Asmuo, atsakingas už korupcijos prevenciją Savivaldybėje</w:t>
            </w:r>
          </w:p>
        </w:tc>
        <w:tc>
          <w:tcPr>
            <w:tcW w:w="165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AD41FE9" w14:textId="77777777" w:rsidR="00882930" w:rsidRPr="00C8458B" w:rsidRDefault="00882930" w:rsidP="005C128D">
            <w:pPr>
              <w:rPr>
                <w:szCs w:val="24"/>
              </w:rPr>
            </w:pPr>
            <w:r w:rsidRPr="00C8458B">
              <w:rPr>
                <w:szCs w:val="24"/>
              </w:rPr>
              <w:t>Nuolat</w:t>
            </w:r>
          </w:p>
        </w:tc>
        <w:tc>
          <w:tcPr>
            <w:tcW w:w="2450"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46D911E6" w14:textId="77777777" w:rsidR="00882930" w:rsidRPr="00C8458B" w:rsidRDefault="00882930" w:rsidP="005C128D">
            <w:pPr>
              <w:rPr>
                <w:szCs w:val="24"/>
              </w:rPr>
            </w:pPr>
            <w:r w:rsidRPr="00C8458B">
              <w:rPr>
                <w:szCs w:val="24"/>
              </w:rPr>
              <w:t>Skelbiamos informacijos savalaikiškumas, tikslumas bei išsamumas.</w:t>
            </w:r>
          </w:p>
        </w:tc>
        <w:tc>
          <w:tcPr>
            <w:tcW w:w="761" w:type="dxa"/>
            <w:tcBorders>
              <w:top w:val="nil"/>
              <w:left w:val="nil"/>
              <w:bottom w:val="single" w:sz="8" w:space="0" w:color="auto"/>
              <w:right w:val="single" w:sz="8" w:space="0" w:color="auto"/>
            </w:tcBorders>
            <w:hideMark/>
          </w:tcPr>
          <w:p w14:paraId="10907FBF" w14:textId="77777777" w:rsidR="00882930" w:rsidRPr="00C8458B" w:rsidRDefault="00882930" w:rsidP="005C128D">
            <w:pPr>
              <w:rPr>
                <w:szCs w:val="24"/>
              </w:rPr>
            </w:pPr>
            <w:r w:rsidRPr="00C8458B">
              <w:rPr>
                <w:szCs w:val="24"/>
              </w:rPr>
              <w:t> </w:t>
            </w:r>
          </w:p>
        </w:tc>
      </w:tr>
      <w:tr w:rsidR="00882930" w:rsidRPr="00C8458B" w14:paraId="0D16744B" w14:textId="77777777" w:rsidTr="003E6CFB">
        <w:trPr>
          <w:jc w:val="center"/>
        </w:trPr>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E6CD36" w14:textId="77777777" w:rsidR="00882930" w:rsidRPr="00C8458B" w:rsidRDefault="00882930" w:rsidP="005C128D">
            <w:pPr>
              <w:rPr>
                <w:szCs w:val="24"/>
              </w:rPr>
            </w:pPr>
            <w:r w:rsidRPr="00C8458B">
              <w:rPr>
                <w:szCs w:val="24"/>
              </w:rPr>
              <w:t>16.</w:t>
            </w:r>
          </w:p>
        </w:tc>
        <w:tc>
          <w:tcPr>
            <w:tcW w:w="3198"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05B3F39" w14:textId="0DA92B8B" w:rsidR="00882930" w:rsidRPr="00C8458B" w:rsidRDefault="00882930" w:rsidP="005C128D">
            <w:pPr>
              <w:rPr>
                <w:szCs w:val="24"/>
              </w:rPr>
            </w:pPr>
            <w:r w:rsidRPr="00C8458B">
              <w:rPr>
                <w:szCs w:val="24"/>
              </w:rPr>
              <w:t>Reaguoti į viešą visuomenės nuomonę ir žiniasklaidos pranešimus ir kitus veiksmus apie vykdomus projektus. Skelbti specialiojoje rubrikoje</w:t>
            </w:r>
            <w:r w:rsidR="00D54226">
              <w:rPr>
                <w:szCs w:val="24"/>
              </w:rPr>
              <w:t>,</w:t>
            </w:r>
            <w:r w:rsidRPr="00C8458B">
              <w:rPr>
                <w:szCs w:val="24"/>
              </w:rPr>
              <w:t xml:space="preserve"> kokie projektai vykdomi, kokia jų vertė, </w:t>
            </w:r>
            <w:r w:rsidR="00D54226">
              <w:rPr>
                <w:szCs w:val="24"/>
              </w:rPr>
              <w:t xml:space="preserve"> taip pat </w:t>
            </w:r>
            <w:r w:rsidRPr="00C8458B">
              <w:rPr>
                <w:szCs w:val="24"/>
              </w:rPr>
              <w:t>trump</w:t>
            </w:r>
            <w:r w:rsidR="00D54226">
              <w:rPr>
                <w:szCs w:val="24"/>
              </w:rPr>
              <w:t>ai</w:t>
            </w:r>
            <w:r w:rsidRPr="00C8458B">
              <w:rPr>
                <w:szCs w:val="24"/>
              </w:rPr>
              <w:t xml:space="preserve"> </w:t>
            </w:r>
            <w:r w:rsidR="00D54226" w:rsidRPr="00C8458B">
              <w:rPr>
                <w:szCs w:val="24"/>
              </w:rPr>
              <w:t>pristat</w:t>
            </w:r>
            <w:r w:rsidR="00D54226">
              <w:rPr>
                <w:szCs w:val="24"/>
              </w:rPr>
              <w:t>yti</w:t>
            </w:r>
            <w:r w:rsidR="00D54226" w:rsidRPr="00C8458B">
              <w:rPr>
                <w:szCs w:val="24"/>
              </w:rPr>
              <w:t xml:space="preserve"> </w:t>
            </w:r>
            <w:r w:rsidRPr="00C8458B">
              <w:rPr>
                <w:szCs w:val="24"/>
              </w:rPr>
              <w:t>projekt</w:t>
            </w:r>
            <w:r w:rsidR="00D54226">
              <w:rPr>
                <w:szCs w:val="24"/>
              </w:rPr>
              <w:t>us</w:t>
            </w:r>
            <w:r w:rsidRPr="00C8458B">
              <w:rPr>
                <w:szCs w:val="24"/>
              </w:rPr>
              <w:t>.</w:t>
            </w:r>
          </w:p>
        </w:tc>
        <w:tc>
          <w:tcPr>
            <w:tcW w:w="319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79546CC" w14:textId="77777777" w:rsidR="00882930" w:rsidRPr="00C8458B" w:rsidRDefault="00882930" w:rsidP="005C128D">
            <w:pPr>
              <w:rPr>
                <w:szCs w:val="24"/>
              </w:rPr>
            </w:pPr>
            <w:r w:rsidRPr="00C8458B">
              <w:rPr>
                <w:szCs w:val="24"/>
              </w:rPr>
              <w:t>Informuoti visuomenę apie Savivaldybės vykdomus ir įvykdytus projektus, lėšų panaudojimą.</w:t>
            </w:r>
          </w:p>
        </w:tc>
        <w:tc>
          <w:tcPr>
            <w:tcW w:w="2707"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74C9D8D2" w14:textId="77777777" w:rsidR="00882930" w:rsidRPr="00C8458B" w:rsidRDefault="00882930" w:rsidP="005C128D">
            <w:pPr>
              <w:shd w:val="clear" w:color="auto" w:fill="FFFFFF"/>
              <w:ind w:left="29"/>
              <w:rPr>
                <w:szCs w:val="24"/>
              </w:rPr>
            </w:pPr>
            <w:r w:rsidRPr="00C8458B">
              <w:rPr>
                <w:color w:val="000000"/>
                <w:szCs w:val="24"/>
              </w:rPr>
              <w:t>Meras</w:t>
            </w:r>
          </w:p>
          <w:p w14:paraId="7E8FF2E3" w14:textId="77777777" w:rsidR="00882930" w:rsidRPr="00C8458B" w:rsidRDefault="00882930" w:rsidP="005C128D">
            <w:pPr>
              <w:shd w:val="clear" w:color="auto" w:fill="FFFFFF"/>
              <w:ind w:left="29"/>
              <w:rPr>
                <w:szCs w:val="24"/>
              </w:rPr>
            </w:pPr>
            <w:r w:rsidRPr="00C8458B">
              <w:rPr>
                <w:szCs w:val="24"/>
              </w:rPr>
              <w:t> </w:t>
            </w:r>
          </w:p>
          <w:p w14:paraId="7365DF61" w14:textId="77777777" w:rsidR="00882930" w:rsidRPr="00C8458B" w:rsidRDefault="00882930" w:rsidP="005C128D">
            <w:pPr>
              <w:shd w:val="clear" w:color="auto" w:fill="FFFFFF"/>
              <w:ind w:left="29"/>
              <w:rPr>
                <w:szCs w:val="24"/>
              </w:rPr>
            </w:pPr>
            <w:r w:rsidRPr="00C8458B">
              <w:rPr>
                <w:color w:val="000000"/>
                <w:szCs w:val="24"/>
              </w:rPr>
              <w:t>Antikorupcijos komisija</w:t>
            </w:r>
          </w:p>
          <w:p w14:paraId="26378241" w14:textId="77777777" w:rsidR="00882930" w:rsidRPr="00C8458B" w:rsidRDefault="00882930" w:rsidP="005C128D">
            <w:pPr>
              <w:shd w:val="clear" w:color="auto" w:fill="FFFFFF"/>
              <w:ind w:left="29"/>
              <w:rPr>
                <w:szCs w:val="24"/>
              </w:rPr>
            </w:pPr>
            <w:r w:rsidRPr="00C8458B">
              <w:rPr>
                <w:szCs w:val="24"/>
              </w:rPr>
              <w:t> </w:t>
            </w:r>
          </w:p>
          <w:p w14:paraId="3A8CAE63" w14:textId="77777777" w:rsidR="00882930" w:rsidRPr="00C8458B" w:rsidRDefault="00882930" w:rsidP="005C128D">
            <w:pPr>
              <w:shd w:val="clear" w:color="auto" w:fill="FFFFFF"/>
              <w:ind w:left="29"/>
              <w:rPr>
                <w:szCs w:val="24"/>
              </w:rPr>
            </w:pPr>
            <w:r w:rsidRPr="00C8458B">
              <w:rPr>
                <w:color w:val="000000"/>
                <w:szCs w:val="24"/>
              </w:rPr>
              <w:t>Investicijų ir strateginio planavimo skyrius</w:t>
            </w:r>
          </w:p>
          <w:p w14:paraId="420ADD56" w14:textId="77777777" w:rsidR="00882930" w:rsidRPr="00C8458B" w:rsidRDefault="00882930" w:rsidP="005C128D">
            <w:pPr>
              <w:shd w:val="clear" w:color="auto" w:fill="FFFFFF"/>
              <w:ind w:left="29"/>
              <w:rPr>
                <w:szCs w:val="24"/>
              </w:rPr>
            </w:pPr>
            <w:r w:rsidRPr="00C8458B">
              <w:rPr>
                <w:szCs w:val="24"/>
              </w:rPr>
              <w:t> </w:t>
            </w:r>
          </w:p>
          <w:p w14:paraId="35DA101F" w14:textId="77777777" w:rsidR="00882930" w:rsidRPr="00C8458B" w:rsidRDefault="00882930" w:rsidP="005C128D">
            <w:pPr>
              <w:shd w:val="clear" w:color="auto" w:fill="FFFFFF"/>
              <w:ind w:left="29"/>
              <w:rPr>
                <w:szCs w:val="24"/>
              </w:rPr>
            </w:pPr>
            <w:r w:rsidRPr="00C8458B">
              <w:rPr>
                <w:color w:val="000000"/>
                <w:szCs w:val="24"/>
              </w:rPr>
              <w:t>Infrastruktūros ir turto skyrius</w:t>
            </w:r>
          </w:p>
        </w:tc>
        <w:tc>
          <w:tcPr>
            <w:tcW w:w="165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9A953FA" w14:textId="77777777" w:rsidR="00882930" w:rsidRPr="00C8458B" w:rsidRDefault="00882930" w:rsidP="005C128D">
            <w:pPr>
              <w:rPr>
                <w:szCs w:val="24"/>
              </w:rPr>
            </w:pPr>
            <w:r w:rsidRPr="00C8458B">
              <w:rPr>
                <w:szCs w:val="24"/>
              </w:rPr>
              <w:t>Nuolat</w:t>
            </w:r>
          </w:p>
        </w:tc>
        <w:tc>
          <w:tcPr>
            <w:tcW w:w="2450"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400741B6" w14:textId="50B3DBAD" w:rsidR="00882930" w:rsidRPr="00C8458B" w:rsidRDefault="00882930" w:rsidP="005C128D">
            <w:pPr>
              <w:rPr>
                <w:szCs w:val="24"/>
              </w:rPr>
            </w:pPr>
            <w:r w:rsidRPr="00C8458B">
              <w:rPr>
                <w:szCs w:val="24"/>
              </w:rPr>
              <w:t xml:space="preserve">Skelbiamos informacijos savalaikiškumo ir tikslumo užtikrinimas bei </w:t>
            </w:r>
            <w:r w:rsidR="00D54226" w:rsidRPr="00C8458B">
              <w:rPr>
                <w:szCs w:val="24"/>
              </w:rPr>
              <w:t xml:space="preserve">visuomenės </w:t>
            </w:r>
            <w:r w:rsidRPr="00C8458B">
              <w:rPr>
                <w:szCs w:val="24"/>
              </w:rPr>
              <w:t>informavimas. Investicinių projektų viešinimas ir skelbimas</w:t>
            </w:r>
            <w:r w:rsidR="00D54226">
              <w:rPr>
                <w:szCs w:val="24"/>
              </w:rPr>
              <w:t>.</w:t>
            </w:r>
          </w:p>
        </w:tc>
        <w:tc>
          <w:tcPr>
            <w:tcW w:w="761" w:type="dxa"/>
            <w:tcBorders>
              <w:top w:val="nil"/>
              <w:left w:val="nil"/>
              <w:bottom w:val="single" w:sz="8" w:space="0" w:color="auto"/>
              <w:right w:val="single" w:sz="8" w:space="0" w:color="auto"/>
            </w:tcBorders>
            <w:hideMark/>
          </w:tcPr>
          <w:p w14:paraId="7170BD2E" w14:textId="77777777" w:rsidR="00882930" w:rsidRPr="00C8458B" w:rsidRDefault="00882930" w:rsidP="005C128D">
            <w:pPr>
              <w:rPr>
                <w:szCs w:val="24"/>
              </w:rPr>
            </w:pPr>
            <w:r w:rsidRPr="00C8458B">
              <w:rPr>
                <w:szCs w:val="24"/>
              </w:rPr>
              <w:t> </w:t>
            </w:r>
          </w:p>
        </w:tc>
      </w:tr>
      <w:tr w:rsidR="00882930" w:rsidRPr="00C8458B" w14:paraId="1C4622A8" w14:textId="77777777" w:rsidTr="003E6CFB">
        <w:trPr>
          <w:jc w:val="center"/>
        </w:trPr>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17807FC" w14:textId="77777777" w:rsidR="00882930" w:rsidRPr="00C8458B" w:rsidRDefault="00882930" w:rsidP="005C128D">
            <w:pPr>
              <w:rPr>
                <w:szCs w:val="24"/>
              </w:rPr>
            </w:pPr>
            <w:r>
              <w:rPr>
                <w:szCs w:val="24"/>
              </w:rPr>
              <w:t>17.</w:t>
            </w:r>
          </w:p>
        </w:tc>
        <w:tc>
          <w:tcPr>
            <w:tcW w:w="3198" w:type="dxa"/>
            <w:gridSpan w:val="2"/>
            <w:tcBorders>
              <w:top w:val="nil"/>
              <w:left w:val="nil"/>
              <w:bottom w:val="single" w:sz="8" w:space="0" w:color="auto"/>
              <w:right w:val="single" w:sz="8" w:space="0" w:color="auto"/>
            </w:tcBorders>
            <w:tcMar>
              <w:top w:w="0" w:type="dxa"/>
              <w:left w:w="108" w:type="dxa"/>
              <w:bottom w:w="0" w:type="dxa"/>
              <w:right w:w="108" w:type="dxa"/>
            </w:tcMar>
          </w:tcPr>
          <w:p w14:paraId="64D724DD" w14:textId="01662BDF" w:rsidR="00882930" w:rsidRPr="00C8458B" w:rsidRDefault="00882930" w:rsidP="005C128D">
            <w:pPr>
              <w:rPr>
                <w:szCs w:val="24"/>
              </w:rPr>
            </w:pPr>
            <w:r>
              <w:rPr>
                <w:szCs w:val="24"/>
              </w:rPr>
              <w:t>Skaidriai vykdomi vieši konkursai į laisvas darbo vietas savivaldybėje</w:t>
            </w:r>
            <w:r w:rsidR="00D54226">
              <w:rPr>
                <w:szCs w:val="24"/>
              </w:rPr>
              <w:t>.</w:t>
            </w:r>
          </w:p>
        </w:tc>
        <w:tc>
          <w:tcPr>
            <w:tcW w:w="3194" w:type="dxa"/>
            <w:gridSpan w:val="2"/>
            <w:tcBorders>
              <w:top w:val="nil"/>
              <w:left w:val="nil"/>
              <w:bottom w:val="single" w:sz="8" w:space="0" w:color="auto"/>
              <w:right w:val="single" w:sz="8" w:space="0" w:color="auto"/>
            </w:tcBorders>
            <w:tcMar>
              <w:top w:w="0" w:type="dxa"/>
              <w:left w:w="108" w:type="dxa"/>
              <w:bottom w:w="0" w:type="dxa"/>
              <w:right w:w="108" w:type="dxa"/>
            </w:tcMar>
          </w:tcPr>
          <w:p w14:paraId="2CAE15B7" w14:textId="47ADAB5B" w:rsidR="00882930" w:rsidRPr="00C8458B" w:rsidRDefault="00882930" w:rsidP="005C128D">
            <w:pPr>
              <w:rPr>
                <w:szCs w:val="24"/>
              </w:rPr>
            </w:pPr>
            <w:r>
              <w:rPr>
                <w:szCs w:val="24"/>
              </w:rPr>
              <w:t>Teisės aktų nustatyta tvarka leisti Antikorupcijos komisijos nariams stebėtojų teisėmis dalyvauti konkursuose laisvoms pareigybėms užimti</w:t>
            </w:r>
            <w:r w:rsidR="00D54226">
              <w:rPr>
                <w:szCs w:val="24"/>
              </w:rPr>
              <w:t>.</w:t>
            </w:r>
          </w:p>
        </w:tc>
        <w:tc>
          <w:tcPr>
            <w:tcW w:w="2707" w:type="dxa"/>
            <w:gridSpan w:val="3"/>
            <w:tcBorders>
              <w:top w:val="nil"/>
              <w:left w:val="nil"/>
              <w:bottom w:val="single" w:sz="8" w:space="0" w:color="auto"/>
              <w:right w:val="single" w:sz="8" w:space="0" w:color="auto"/>
            </w:tcBorders>
            <w:tcMar>
              <w:top w:w="0" w:type="dxa"/>
              <w:left w:w="108" w:type="dxa"/>
              <w:bottom w:w="0" w:type="dxa"/>
              <w:right w:w="108" w:type="dxa"/>
            </w:tcMar>
          </w:tcPr>
          <w:p w14:paraId="304E1DCD" w14:textId="77777777" w:rsidR="00882930" w:rsidRDefault="00882930" w:rsidP="005C128D">
            <w:pPr>
              <w:shd w:val="clear" w:color="auto" w:fill="FFFFFF"/>
              <w:ind w:left="29"/>
              <w:rPr>
                <w:color w:val="000000"/>
                <w:szCs w:val="24"/>
              </w:rPr>
            </w:pPr>
            <w:r>
              <w:rPr>
                <w:color w:val="000000"/>
                <w:szCs w:val="24"/>
              </w:rPr>
              <w:t xml:space="preserve">Teisės ir civilinės metrikacijos skyrius </w:t>
            </w:r>
          </w:p>
          <w:p w14:paraId="448B1F87" w14:textId="77777777" w:rsidR="005E7A6C" w:rsidRDefault="005E7A6C" w:rsidP="005C128D">
            <w:pPr>
              <w:shd w:val="clear" w:color="auto" w:fill="FFFFFF"/>
              <w:ind w:left="29"/>
              <w:rPr>
                <w:color w:val="000000"/>
                <w:szCs w:val="24"/>
              </w:rPr>
            </w:pPr>
          </w:p>
          <w:p w14:paraId="2D83E8BF" w14:textId="2AD60519" w:rsidR="005E7A6C" w:rsidRPr="00C8458B" w:rsidRDefault="005E7A6C" w:rsidP="005C128D">
            <w:pPr>
              <w:shd w:val="clear" w:color="auto" w:fill="FFFFFF"/>
              <w:ind w:left="29"/>
              <w:rPr>
                <w:color w:val="000000"/>
                <w:szCs w:val="24"/>
              </w:rPr>
            </w:pPr>
            <w:r w:rsidRPr="005E7A6C">
              <w:rPr>
                <w:color w:val="000000"/>
                <w:szCs w:val="24"/>
              </w:rPr>
              <w:t>Antikorupcijos komisija</w:t>
            </w:r>
          </w:p>
        </w:tc>
        <w:tc>
          <w:tcPr>
            <w:tcW w:w="1656" w:type="dxa"/>
            <w:gridSpan w:val="2"/>
            <w:tcBorders>
              <w:top w:val="nil"/>
              <w:left w:val="nil"/>
              <w:bottom w:val="single" w:sz="8" w:space="0" w:color="auto"/>
              <w:right w:val="single" w:sz="8" w:space="0" w:color="auto"/>
            </w:tcBorders>
            <w:tcMar>
              <w:top w:w="0" w:type="dxa"/>
              <w:left w:w="108" w:type="dxa"/>
              <w:bottom w:w="0" w:type="dxa"/>
              <w:right w:w="108" w:type="dxa"/>
            </w:tcMar>
          </w:tcPr>
          <w:p w14:paraId="3884A401" w14:textId="01F2C196" w:rsidR="00882930" w:rsidRPr="00C8458B" w:rsidRDefault="005E7A6C" w:rsidP="005C128D">
            <w:pPr>
              <w:rPr>
                <w:szCs w:val="24"/>
              </w:rPr>
            </w:pPr>
            <w:r>
              <w:rPr>
                <w:szCs w:val="24"/>
              </w:rPr>
              <w:t xml:space="preserve">Iki einamojo mėnesio 3 dienos informuoti Antikorupcijos </w:t>
            </w:r>
            <w:r>
              <w:rPr>
                <w:szCs w:val="24"/>
              </w:rPr>
              <w:lastRenderedPageBreak/>
              <w:t xml:space="preserve">komisijos pirmininką apie tą mėnesį vykdomus konkursus </w:t>
            </w:r>
          </w:p>
        </w:tc>
        <w:tc>
          <w:tcPr>
            <w:tcW w:w="2450" w:type="dxa"/>
            <w:gridSpan w:val="3"/>
            <w:tcBorders>
              <w:top w:val="nil"/>
              <w:left w:val="nil"/>
              <w:bottom w:val="single" w:sz="8" w:space="0" w:color="auto"/>
              <w:right w:val="single" w:sz="8" w:space="0" w:color="auto"/>
            </w:tcBorders>
            <w:tcMar>
              <w:top w:w="0" w:type="dxa"/>
              <w:left w:w="108" w:type="dxa"/>
              <w:bottom w:w="0" w:type="dxa"/>
              <w:right w:w="108" w:type="dxa"/>
            </w:tcMar>
          </w:tcPr>
          <w:p w14:paraId="5394922E" w14:textId="5EC00210" w:rsidR="00882930" w:rsidRPr="00C8458B" w:rsidRDefault="00882930" w:rsidP="005C128D">
            <w:pPr>
              <w:rPr>
                <w:szCs w:val="24"/>
              </w:rPr>
            </w:pPr>
            <w:r>
              <w:rPr>
                <w:szCs w:val="24"/>
              </w:rPr>
              <w:lastRenderedPageBreak/>
              <w:t>Objektyvumas ir skaidrumas vykdant konkursus į laisvas pareigas</w:t>
            </w:r>
            <w:r w:rsidR="00D54226">
              <w:rPr>
                <w:szCs w:val="24"/>
              </w:rPr>
              <w:t>.</w:t>
            </w:r>
          </w:p>
        </w:tc>
        <w:tc>
          <w:tcPr>
            <w:tcW w:w="761" w:type="dxa"/>
            <w:tcBorders>
              <w:top w:val="nil"/>
              <w:left w:val="nil"/>
              <w:bottom w:val="single" w:sz="8" w:space="0" w:color="auto"/>
              <w:right w:val="single" w:sz="8" w:space="0" w:color="auto"/>
            </w:tcBorders>
          </w:tcPr>
          <w:p w14:paraId="05B8C40F" w14:textId="77777777" w:rsidR="00882930" w:rsidRPr="00C8458B" w:rsidRDefault="00882930" w:rsidP="005C128D">
            <w:pPr>
              <w:rPr>
                <w:szCs w:val="24"/>
              </w:rPr>
            </w:pPr>
          </w:p>
        </w:tc>
      </w:tr>
      <w:tr w:rsidR="00882930" w:rsidRPr="00C8458B" w14:paraId="4D3F64F0" w14:textId="77777777" w:rsidTr="003E6CFB">
        <w:trPr>
          <w:jc w:val="center"/>
        </w:trPr>
        <w:tc>
          <w:tcPr>
            <w:tcW w:w="599" w:type="dxa"/>
            <w:tcBorders>
              <w:top w:val="nil"/>
              <w:left w:val="nil"/>
              <w:bottom w:val="nil"/>
              <w:right w:val="nil"/>
            </w:tcBorders>
            <w:vAlign w:val="center"/>
            <w:hideMark/>
          </w:tcPr>
          <w:p w14:paraId="49AC4B24" w14:textId="77777777" w:rsidR="00882930" w:rsidRPr="00C8458B" w:rsidRDefault="00882930" w:rsidP="005C128D">
            <w:pPr>
              <w:rPr>
                <w:szCs w:val="24"/>
              </w:rPr>
            </w:pPr>
          </w:p>
        </w:tc>
        <w:tc>
          <w:tcPr>
            <w:tcW w:w="3004" w:type="dxa"/>
            <w:tcBorders>
              <w:top w:val="nil"/>
              <w:left w:val="nil"/>
              <w:bottom w:val="nil"/>
              <w:right w:val="nil"/>
            </w:tcBorders>
            <w:vAlign w:val="center"/>
            <w:hideMark/>
          </w:tcPr>
          <w:p w14:paraId="71CB822F" w14:textId="77777777" w:rsidR="00882930" w:rsidRPr="00C8458B" w:rsidRDefault="00882930" w:rsidP="005C128D">
            <w:pPr>
              <w:rPr>
                <w:sz w:val="20"/>
              </w:rPr>
            </w:pPr>
          </w:p>
        </w:tc>
        <w:tc>
          <w:tcPr>
            <w:tcW w:w="194" w:type="dxa"/>
            <w:tcBorders>
              <w:top w:val="nil"/>
              <w:left w:val="nil"/>
              <w:bottom w:val="nil"/>
              <w:right w:val="nil"/>
            </w:tcBorders>
            <w:vAlign w:val="center"/>
            <w:hideMark/>
          </w:tcPr>
          <w:p w14:paraId="274E4AAC" w14:textId="77777777" w:rsidR="00882930" w:rsidRPr="00C8458B" w:rsidRDefault="00882930" w:rsidP="005C128D">
            <w:pPr>
              <w:rPr>
                <w:sz w:val="20"/>
              </w:rPr>
            </w:pPr>
          </w:p>
        </w:tc>
        <w:tc>
          <w:tcPr>
            <w:tcW w:w="3149" w:type="dxa"/>
            <w:tcBorders>
              <w:top w:val="nil"/>
              <w:left w:val="nil"/>
              <w:bottom w:val="nil"/>
              <w:right w:val="nil"/>
            </w:tcBorders>
            <w:vAlign w:val="center"/>
            <w:hideMark/>
          </w:tcPr>
          <w:p w14:paraId="01937D3B" w14:textId="77777777" w:rsidR="00882930" w:rsidRPr="00C8458B" w:rsidRDefault="00882930" w:rsidP="005C128D">
            <w:pPr>
              <w:rPr>
                <w:sz w:val="20"/>
              </w:rPr>
            </w:pPr>
          </w:p>
        </w:tc>
        <w:tc>
          <w:tcPr>
            <w:tcW w:w="45" w:type="dxa"/>
            <w:tcBorders>
              <w:top w:val="nil"/>
              <w:left w:val="nil"/>
              <w:bottom w:val="nil"/>
              <w:right w:val="nil"/>
            </w:tcBorders>
            <w:vAlign w:val="center"/>
            <w:hideMark/>
          </w:tcPr>
          <w:p w14:paraId="1238049F" w14:textId="77777777" w:rsidR="00882930" w:rsidRPr="00C8458B" w:rsidRDefault="00882930" w:rsidP="005C128D">
            <w:pPr>
              <w:rPr>
                <w:sz w:val="20"/>
              </w:rPr>
            </w:pPr>
          </w:p>
        </w:tc>
        <w:tc>
          <w:tcPr>
            <w:tcW w:w="45" w:type="dxa"/>
            <w:tcBorders>
              <w:top w:val="nil"/>
              <w:left w:val="nil"/>
              <w:bottom w:val="nil"/>
              <w:right w:val="nil"/>
            </w:tcBorders>
            <w:vAlign w:val="center"/>
            <w:hideMark/>
          </w:tcPr>
          <w:p w14:paraId="0A16067B" w14:textId="77777777" w:rsidR="00882930" w:rsidRPr="00C8458B" w:rsidRDefault="00882930" w:rsidP="005C128D">
            <w:pPr>
              <w:rPr>
                <w:sz w:val="20"/>
              </w:rPr>
            </w:pPr>
          </w:p>
        </w:tc>
        <w:tc>
          <w:tcPr>
            <w:tcW w:w="2437" w:type="dxa"/>
            <w:tcBorders>
              <w:top w:val="nil"/>
              <w:left w:val="nil"/>
              <w:bottom w:val="nil"/>
              <w:right w:val="nil"/>
            </w:tcBorders>
            <w:vAlign w:val="center"/>
            <w:hideMark/>
          </w:tcPr>
          <w:p w14:paraId="0A035CF0" w14:textId="77777777" w:rsidR="00882930" w:rsidRPr="00C8458B" w:rsidRDefault="00882930" w:rsidP="005C128D">
            <w:pPr>
              <w:rPr>
                <w:sz w:val="20"/>
              </w:rPr>
            </w:pPr>
          </w:p>
        </w:tc>
        <w:tc>
          <w:tcPr>
            <w:tcW w:w="225" w:type="dxa"/>
            <w:tcBorders>
              <w:top w:val="nil"/>
              <w:left w:val="nil"/>
              <w:bottom w:val="nil"/>
              <w:right w:val="nil"/>
            </w:tcBorders>
            <w:vAlign w:val="center"/>
            <w:hideMark/>
          </w:tcPr>
          <w:p w14:paraId="3E112084" w14:textId="77777777" w:rsidR="00882930" w:rsidRPr="00C8458B" w:rsidRDefault="00882930" w:rsidP="005C128D">
            <w:pPr>
              <w:rPr>
                <w:sz w:val="20"/>
              </w:rPr>
            </w:pPr>
          </w:p>
        </w:tc>
        <w:tc>
          <w:tcPr>
            <w:tcW w:w="1291" w:type="dxa"/>
            <w:tcBorders>
              <w:top w:val="nil"/>
              <w:left w:val="nil"/>
              <w:bottom w:val="nil"/>
              <w:right w:val="nil"/>
            </w:tcBorders>
            <w:vAlign w:val="center"/>
            <w:hideMark/>
          </w:tcPr>
          <w:p w14:paraId="3219486D" w14:textId="77777777" w:rsidR="00882930" w:rsidRPr="00C8458B" w:rsidRDefault="00882930" w:rsidP="005C128D">
            <w:pPr>
              <w:rPr>
                <w:sz w:val="20"/>
              </w:rPr>
            </w:pPr>
          </w:p>
        </w:tc>
        <w:tc>
          <w:tcPr>
            <w:tcW w:w="365" w:type="dxa"/>
            <w:tcBorders>
              <w:top w:val="nil"/>
              <w:left w:val="nil"/>
              <w:bottom w:val="nil"/>
              <w:right w:val="nil"/>
            </w:tcBorders>
            <w:vAlign w:val="center"/>
            <w:hideMark/>
          </w:tcPr>
          <w:p w14:paraId="0EFC3EF0" w14:textId="77777777" w:rsidR="00882930" w:rsidRPr="00C8458B" w:rsidRDefault="00882930" w:rsidP="005C128D">
            <w:pPr>
              <w:rPr>
                <w:sz w:val="20"/>
              </w:rPr>
            </w:pPr>
          </w:p>
        </w:tc>
        <w:tc>
          <w:tcPr>
            <w:tcW w:w="2220" w:type="dxa"/>
            <w:tcBorders>
              <w:top w:val="nil"/>
              <w:left w:val="nil"/>
              <w:bottom w:val="nil"/>
              <w:right w:val="nil"/>
            </w:tcBorders>
            <w:vAlign w:val="center"/>
            <w:hideMark/>
          </w:tcPr>
          <w:p w14:paraId="7E073FA5" w14:textId="77777777" w:rsidR="00882930" w:rsidRPr="00C8458B" w:rsidRDefault="00882930" w:rsidP="005C128D">
            <w:pPr>
              <w:rPr>
                <w:sz w:val="20"/>
              </w:rPr>
            </w:pPr>
          </w:p>
        </w:tc>
        <w:tc>
          <w:tcPr>
            <w:tcW w:w="155" w:type="dxa"/>
            <w:tcBorders>
              <w:top w:val="nil"/>
              <w:left w:val="nil"/>
              <w:bottom w:val="nil"/>
              <w:right w:val="nil"/>
            </w:tcBorders>
            <w:vAlign w:val="center"/>
            <w:hideMark/>
          </w:tcPr>
          <w:p w14:paraId="7721A190" w14:textId="77777777" w:rsidR="00882930" w:rsidRPr="00C8458B" w:rsidRDefault="00882930" w:rsidP="005C128D">
            <w:pPr>
              <w:rPr>
                <w:sz w:val="20"/>
              </w:rPr>
            </w:pPr>
          </w:p>
        </w:tc>
        <w:tc>
          <w:tcPr>
            <w:tcW w:w="75" w:type="dxa"/>
            <w:tcBorders>
              <w:top w:val="nil"/>
              <w:left w:val="nil"/>
              <w:bottom w:val="nil"/>
              <w:right w:val="nil"/>
            </w:tcBorders>
            <w:vAlign w:val="center"/>
            <w:hideMark/>
          </w:tcPr>
          <w:p w14:paraId="603FFEA2" w14:textId="77777777" w:rsidR="00882930" w:rsidRPr="00C8458B" w:rsidRDefault="00882930" w:rsidP="005C128D">
            <w:pPr>
              <w:rPr>
                <w:sz w:val="20"/>
              </w:rPr>
            </w:pPr>
          </w:p>
        </w:tc>
        <w:tc>
          <w:tcPr>
            <w:tcW w:w="761" w:type="dxa"/>
            <w:tcBorders>
              <w:top w:val="nil"/>
              <w:left w:val="nil"/>
              <w:bottom w:val="nil"/>
              <w:right w:val="nil"/>
            </w:tcBorders>
            <w:vAlign w:val="center"/>
            <w:hideMark/>
          </w:tcPr>
          <w:p w14:paraId="1218674B" w14:textId="77777777" w:rsidR="00882930" w:rsidRPr="00C8458B" w:rsidRDefault="00882930" w:rsidP="005C128D">
            <w:pPr>
              <w:rPr>
                <w:sz w:val="20"/>
              </w:rPr>
            </w:pPr>
          </w:p>
        </w:tc>
      </w:tr>
    </w:tbl>
    <w:p w14:paraId="048BA12C" w14:textId="77777777" w:rsidR="00882930" w:rsidRDefault="00882930" w:rsidP="00882930">
      <w:pPr>
        <w:shd w:val="clear" w:color="auto" w:fill="FFFFFF"/>
        <w:jc w:val="center"/>
        <w:rPr>
          <w:color w:val="212529"/>
          <w:szCs w:val="24"/>
        </w:rPr>
        <w:sectPr w:rsidR="00882930" w:rsidSect="003E6CFB">
          <w:pgSz w:w="16838" w:h="11906" w:orient="landscape" w:code="9"/>
          <w:pgMar w:top="1588" w:right="567" w:bottom="1134" w:left="1588" w:header="1134" w:footer="726" w:gutter="0"/>
          <w:cols w:space="1296"/>
          <w:titlePg/>
          <w:docGrid w:linePitch="360"/>
        </w:sectPr>
      </w:pPr>
      <w:r w:rsidRPr="00C8458B">
        <w:rPr>
          <w:color w:val="212529"/>
          <w:szCs w:val="24"/>
        </w:rPr>
        <w:t>_______________________________</w:t>
      </w:r>
    </w:p>
    <w:p w14:paraId="12E6BB11" w14:textId="77777777" w:rsidR="00882930" w:rsidRPr="00401280" w:rsidRDefault="00882930" w:rsidP="00026F18"/>
    <w:p w14:paraId="59DEDA0D" w14:textId="77777777" w:rsidR="00B668F0" w:rsidRPr="00401280" w:rsidRDefault="00B668F0" w:rsidP="00B668F0">
      <w:pPr>
        <w:pStyle w:val="Pavadinimas"/>
        <w:pBdr>
          <w:bottom w:val="single" w:sz="12" w:space="1" w:color="auto"/>
        </w:pBdr>
        <w:rPr>
          <w:lang w:val="lt-LT"/>
        </w:rPr>
      </w:pPr>
      <w:r w:rsidRPr="00401280">
        <w:rPr>
          <w:lang w:val="lt-LT"/>
        </w:rPr>
        <w:t>JURBARKO RAJONO SAVIVALDYBĖS ADMINISTRACIJOS</w:t>
      </w:r>
    </w:p>
    <w:p w14:paraId="478C17E3" w14:textId="1BD3AFDF" w:rsidR="00B668F0" w:rsidRPr="00401280" w:rsidRDefault="00026F18" w:rsidP="00B668F0">
      <w:pPr>
        <w:pStyle w:val="Pavadinimas"/>
        <w:pBdr>
          <w:bottom w:val="single" w:sz="12" w:space="1" w:color="auto"/>
        </w:pBdr>
        <w:rPr>
          <w:lang w:val="lt-LT"/>
        </w:rPr>
      </w:pPr>
      <w:r w:rsidRPr="00026F18">
        <w:rPr>
          <w:lang w:val="lt-LT"/>
        </w:rPr>
        <w:t>TEISĖS IR CIVILINĖS METRIKACIJOS SKYRIUS</w:t>
      </w:r>
    </w:p>
    <w:p w14:paraId="647D31F6" w14:textId="77777777" w:rsidR="002E1F99" w:rsidRPr="00401280" w:rsidRDefault="002E1F99" w:rsidP="002E1F99">
      <w:pPr>
        <w:pStyle w:val="Paantrat"/>
      </w:pPr>
    </w:p>
    <w:p w14:paraId="31F283AF" w14:textId="77777777" w:rsidR="002E1F99" w:rsidRPr="00401280" w:rsidRDefault="002E1F99" w:rsidP="002E1F99">
      <w:pPr>
        <w:pStyle w:val="Paantrat"/>
      </w:pPr>
      <w:r w:rsidRPr="00401280">
        <w:t>AIŠKINAMASIS RAŠTAS</w:t>
      </w:r>
    </w:p>
    <w:p w14:paraId="3FB297D5" w14:textId="77777777" w:rsidR="002E1F99" w:rsidRPr="00401280" w:rsidRDefault="002E1F99" w:rsidP="002E1F99">
      <w:pPr>
        <w:jc w:val="center"/>
        <w:rPr>
          <w:caps/>
        </w:rPr>
      </w:pPr>
    </w:p>
    <w:p w14:paraId="41779641" w14:textId="77777777" w:rsidR="00315057" w:rsidRPr="00401280" w:rsidRDefault="002E1F99" w:rsidP="002E1F99">
      <w:pPr>
        <w:jc w:val="center"/>
        <w:rPr>
          <w:b/>
          <w:bCs/>
          <w:caps/>
        </w:rPr>
      </w:pPr>
      <w:r w:rsidRPr="00401280">
        <w:rPr>
          <w:b/>
          <w:bCs/>
          <w:caps/>
        </w:rPr>
        <w:t>PRIE JURBARKO RAJONO SAVIVALDYBĖS TARYBOS SPRENDIMO</w:t>
      </w:r>
    </w:p>
    <w:p w14:paraId="19B45943" w14:textId="77777777" w:rsidR="000C5B11" w:rsidRDefault="002E1F99" w:rsidP="002E1F99">
      <w:pPr>
        <w:jc w:val="center"/>
        <w:rPr>
          <w:b/>
          <w:bCs/>
          <w:caps/>
        </w:rPr>
      </w:pPr>
      <w:r w:rsidRPr="00401280">
        <w:rPr>
          <w:b/>
          <w:bCs/>
          <w:caps/>
        </w:rPr>
        <w:t>„</w:t>
      </w:r>
      <w:r w:rsidR="00026F18" w:rsidRPr="00026F18">
        <w:rPr>
          <w:b/>
          <w:bCs/>
          <w:caps/>
        </w:rPr>
        <w:t xml:space="preserve">DĖL JURBARKO RAJONO SAVIVALDYBĖS KORUPCIJOS PREVENCIJOS </w:t>
      </w:r>
    </w:p>
    <w:p w14:paraId="23CC0738" w14:textId="2E554E94" w:rsidR="002E1F99" w:rsidRPr="00401280" w:rsidRDefault="00026F18" w:rsidP="002E1F99">
      <w:pPr>
        <w:jc w:val="center"/>
        <w:rPr>
          <w:b/>
          <w:bCs/>
          <w:caps/>
        </w:rPr>
      </w:pPr>
      <w:r w:rsidRPr="00026F18">
        <w:rPr>
          <w:b/>
          <w:bCs/>
          <w:caps/>
        </w:rPr>
        <w:t>2026–2028 METŲ VEIKSMŲ PLANO PATVIRTINIMO</w:t>
      </w:r>
      <w:r w:rsidR="002E1F99" w:rsidRPr="00401280">
        <w:rPr>
          <w:b/>
          <w:szCs w:val="26"/>
        </w:rPr>
        <w:t>“</w:t>
      </w:r>
      <w:r w:rsidR="00031B2B" w:rsidRPr="00401280">
        <w:rPr>
          <w:b/>
          <w:szCs w:val="26"/>
        </w:rPr>
        <w:t xml:space="preserve"> </w:t>
      </w:r>
      <w:r w:rsidR="002E1F99" w:rsidRPr="00401280">
        <w:rPr>
          <w:b/>
          <w:bCs/>
          <w:caps/>
        </w:rPr>
        <w:t>projekto</w:t>
      </w:r>
    </w:p>
    <w:p w14:paraId="0A3171BB" w14:textId="77777777" w:rsidR="002E1F99" w:rsidRPr="00401280" w:rsidRDefault="002E1F99" w:rsidP="00026F18">
      <w:pPr>
        <w:tabs>
          <w:tab w:val="left" w:pos="567"/>
        </w:tabs>
      </w:pPr>
    </w:p>
    <w:p w14:paraId="25E4C058" w14:textId="31434901" w:rsidR="005D44DA" w:rsidRPr="00401280" w:rsidRDefault="00166A66" w:rsidP="005D44DA">
      <w:pPr>
        <w:tabs>
          <w:tab w:val="left" w:pos="567"/>
        </w:tabs>
        <w:jc w:val="center"/>
      </w:pPr>
      <w:r>
        <w:t>2026 m. rug</w:t>
      </w:r>
      <w:r w:rsidR="00026F18">
        <w:t>sėjo</w:t>
      </w:r>
      <w:r>
        <w:t xml:space="preserve"> </w:t>
      </w:r>
      <w:r w:rsidR="000C5B11">
        <w:t xml:space="preserve">10 </w:t>
      </w:r>
      <w:r>
        <w:t>d.</w:t>
      </w:r>
    </w:p>
    <w:p w14:paraId="53B3A64A" w14:textId="77777777" w:rsidR="002E1F99" w:rsidRPr="00401280" w:rsidRDefault="002E1F99" w:rsidP="002E1F99">
      <w:pPr>
        <w:tabs>
          <w:tab w:val="left" w:pos="0"/>
        </w:tabs>
        <w:jc w:val="center"/>
      </w:pPr>
      <w:r w:rsidRPr="00401280">
        <w:t>Jurbarkas</w:t>
      </w:r>
    </w:p>
    <w:p w14:paraId="5CAA6488" w14:textId="77777777" w:rsidR="006A29E6" w:rsidRPr="00401280" w:rsidRDefault="006A29E6" w:rsidP="006A29E6"/>
    <w:tbl>
      <w:tblPr>
        <w:tblW w:w="0" w:type="auto"/>
        <w:tblLook w:val="0000" w:firstRow="0" w:lastRow="0" w:firstColumn="0" w:lastColumn="0" w:noHBand="0" w:noVBand="0"/>
      </w:tblPr>
      <w:tblGrid>
        <w:gridCol w:w="9751"/>
      </w:tblGrid>
      <w:tr w:rsidR="00401280" w:rsidRPr="00401280" w14:paraId="0F5BEBFE" w14:textId="77777777" w:rsidTr="00A00798">
        <w:tc>
          <w:tcPr>
            <w:tcW w:w="9854" w:type="dxa"/>
          </w:tcPr>
          <w:p w14:paraId="0FDF94CB" w14:textId="77777777" w:rsidR="00261A15" w:rsidRPr="00401280" w:rsidRDefault="00261A15" w:rsidP="00A00798">
            <w:pPr>
              <w:tabs>
                <w:tab w:val="left" w:pos="0"/>
              </w:tabs>
              <w:rPr>
                <w:b/>
                <w:bCs/>
                <w:sz w:val="22"/>
              </w:rPr>
            </w:pPr>
            <w:r w:rsidRPr="00401280">
              <w:rPr>
                <w:b/>
                <w:bCs/>
                <w:i/>
                <w:iCs/>
                <w:sz w:val="22"/>
              </w:rPr>
              <w:t>1. Parengto projekto tikslai ir uždaviniai.</w:t>
            </w:r>
          </w:p>
        </w:tc>
      </w:tr>
      <w:tr w:rsidR="00401280" w:rsidRPr="00401280" w14:paraId="46706ED6" w14:textId="77777777" w:rsidTr="00A00798">
        <w:tc>
          <w:tcPr>
            <w:tcW w:w="9854" w:type="dxa"/>
          </w:tcPr>
          <w:p w14:paraId="5479243F" w14:textId="77745E75" w:rsidR="00261A15" w:rsidRPr="00401280" w:rsidRDefault="00882930" w:rsidP="00FB4FC8">
            <w:pPr>
              <w:tabs>
                <w:tab w:val="left" w:pos="0"/>
              </w:tabs>
              <w:jc w:val="both"/>
              <w:rPr>
                <w:i/>
                <w:sz w:val="22"/>
                <w:szCs w:val="22"/>
              </w:rPr>
            </w:pPr>
            <w:r w:rsidRPr="00882930">
              <w:rPr>
                <w:i/>
                <w:sz w:val="22"/>
                <w:szCs w:val="22"/>
              </w:rPr>
              <w:t xml:space="preserve">Patvirtinti </w:t>
            </w:r>
            <w:r>
              <w:rPr>
                <w:i/>
                <w:sz w:val="22"/>
                <w:szCs w:val="22"/>
              </w:rPr>
              <w:t>Jurbarko rajono</w:t>
            </w:r>
            <w:r w:rsidRPr="00882930">
              <w:rPr>
                <w:i/>
                <w:sz w:val="22"/>
                <w:szCs w:val="22"/>
              </w:rPr>
              <w:t xml:space="preserve"> savivaldybės korupcijos prevencijos 2026–202</w:t>
            </w:r>
            <w:r>
              <w:rPr>
                <w:i/>
                <w:sz w:val="22"/>
                <w:szCs w:val="22"/>
              </w:rPr>
              <w:t>8</w:t>
            </w:r>
            <w:r w:rsidRPr="00882930">
              <w:rPr>
                <w:i/>
                <w:sz w:val="22"/>
                <w:szCs w:val="22"/>
              </w:rPr>
              <w:t xml:space="preserve"> met</w:t>
            </w:r>
            <w:r>
              <w:rPr>
                <w:i/>
                <w:sz w:val="22"/>
                <w:szCs w:val="22"/>
              </w:rPr>
              <w:t>ų</w:t>
            </w:r>
            <w:r w:rsidRPr="00882930">
              <w:rPr>
                <w:i/>
                <w:sz w:val="22"/>
                <w:szCs w:val="22"/>
              </w:rPr>
              <w:t xml:space="preserve"> veiksmų planą</w:t>
            </w:r>
            <w:r>
              <w:rPr>
                <w:i/>
                <w:sz w:val="22"/>
                <w:szCs w:val="22"/>
              </w:rPr>
              <w:t>.</w:t>
            </w:r>
            <w:r w:rsidRPr="00882930">
              <w:rPr>
                <w:i/>
                <w:sz w:val="22"/>
                <w:szCs w:val="22"/>
              </w:rPr>
              <w:t xml:space="preserve"> </w:t>
            </w:r>
            <w:r w:rsidR="00334FB6" w:rsidRPr="00334FB6">
              <w:rPr>
                <w:i/>
                <w:sz w:val="22"/>
                <w:szCs w:val="22"/>
              </w:rPr>
              <w:t xml:space="preserve">Sprendimo projektas svarstytas </w:t>
            </w:r>
            <w:r w:rsidR="00334FB6">
              <w:rPr>
                <w:i/>
                <w:sz w:val="22"/>
                <w:szCs w:val="22"/>
              </w:rPr>
              <w:t>Jurbark</w:t>
            </w:r>
            <w:r w:rsidR="00334FB6" w:rsidRPr="00334FB6">
              <w:rPr>
                <w:i/>
                <w:sz w:val="22"/>
                <w:szCs w:val="22"/>
              </w:rPr>
              <w:t>o rajono savivaldybės tarybos Antikorupcijos komisijos posėdyje, vykusiame 202</w:t>
            </w:r>
            <w:r w:rsidR="00334FB6">
              <w:rPr>
                <w:i/>
                <w:sz w:val="22"/>
                <w:szCs w:val="22"/>
              </w:rPr>
              <w:t>6</w:t>
            </w:r>
            <w:r w:rsidR="00334FB6" w:rsidRPr="00334FB6">
              <w:rPr>
                <w:i/>
                <w:sz w:val="22"/>
                <w:szCs w:val="22"/>
              </w:rPr>
              <w:t xml:space="preserve"> m. </w:t>
            </w:r>
            <w:r w:rsidR="00334FB6">
              <w:rPr>
                <w:i/>
                <w:sz w:val="22"/>
                <w:szCs w:val="22"/>
              </w:rPr>
              <w:t>rugsėjo 7</w:t>
            </w:r>
            <w:r w:rsidR="00334FB6" w:rsidRPr="00334FB6">
              <w:rPr>
                <w:i/>
                <w:sz w:val="22"/>
                <w:szCs w:val="22"/>
              </w:rPr>
              <w:t xml:space="preserve"> d., jam buvo pritarta.</w:t>
            </w:r>
          </w:p>
        </w:tc>
      </w:tr>
      <w:tr w:rsidR="00401280" w:rsidRPr="00401280" w14:paraId="05E72D69" w14:textId="77777777" w:rsidTr="00A00798">
        <w:tc>
          <w:tcPr>
            <w:tcW w:w="9854" w:type="dxa"/>
          </w:tcPr>
          <w:p w14:paraId="6258DB6F" w14:textId="77777777" w:rsidR="00261A15" w:rsidRPr="00401280" w:rsidRDefault="00261A15" w:rsidP="00A00798">
            <w:pPr>
              <w:tabs>
                <w:tab w:val="left" w:pos="0"/>
              </w:tabs>
              <w:rPr>
                <w:b/>
                <w:bCs/>
                <w:sz w:val="22"/>
              </w:rPr>
            </w:pPr>
            <w:r w:rsidRPr="00401280">
              <w:rPr>
                <w:b/>
                <w:bCs/>
                <w:i/>
                <w:iCs/>
                <w:sz w:val="22"/>
              </w:rPr>
              <w:t>2. Kaip šiuo metu yra sureguliuoti projekte aptarti klausimai.</w:t>
            </w:r>
          </w:p>
        </w:tc>
      </w:tr>
      <w:tr w:rsidR="00401280" w:rsidRPr="00401280" w14:paraId="0D835AE3" w14:textId="77777777" w:rsidTr="00A00798">
        <w:tc>
          <w:tcPr>
            <w:tcW w:w="9854" w:type="dxa"/>
          </w:tcPr>
          <w:p w14:paraId="10C5C0D5" w14:textId="70E65728" w:rsidR="00261A15" w:rsidRPr="00E34662" w:rsidRDefault="00882930" w:rsidP="001067D1">
            <w:pPr>
              <w:jc w:val="both"/>
              <w:rPr>
                <w:i/>
                <w:sz w:val="22"/>
              </w:rPr>
            </w:pPr>
            <w:r w:rsidRPr="00882930">
              <w:rPr>
                <w:i/>
                <w:sz w:val="22"/>
              </w:rPr>
              <w:t>Lietuvos Respublikos korupcijos prevencijos įstatym</w:t>
            </w:r>
            <w:r>
              <w:rPr>
                <w:i/>
                <w:sz w:val="22"/>
              </w:rPr>
              <w:t>o nuostatos reglamentuoja, kad savivaldybių korupcijos prevencijos planavimo dokumentai yra savivaldybių korupcijos prevencijos veiksmų planai.</w:t>
            </w:r>
          </w:p>
        </w:tc>
      </w:tr>
      <w:tr w:rsidR="00401280" w:rsidRPr="00401280" w14:paraId="26D2C99F" w14:textId="77777777" w:rsidTr="00A00798">
        <w:tc>
          <w:tcPr>
            <w:tcW w:w="9854" w:type="dxa"/>
          </w:tcPr>
          <w:p w14:paraId="03427017" w14:textId="77777777" w:rsidR="00261A15" w:rsidRPr="00401280" w:rsidRDefault="00261A15" w:rsidP="00A00798">
            <w:pPr>
              <w:tabs>
                <w:tab w:val="left" w:pos="0"/>
              </w:tabs>
              <w:rPr>
                <w:b/>
                <w:bCs/>
                <w:i/>
                <w:iCs/>
                <w:sz w:val="22"/>
              </w:rPr>
            </w:pPr>
            <w:r w:rsidRPr="00401280">
              <w:rPr>
                <w:b/>
                <w:bCs/>
                <w:i/>
                <w:iCs/>
                <w:sz w:val="22"/>
              </w:rPr>
              <w:t>3. Kokių pozityvių rezultatų laukiama.</w:t>
            </w:r>
          </w:p>
        </w:tc>
      </w:tr>
      <w:tr w:rsidR="00401280" w:rsidRPr="00401280" w14:paraId="75525CEF" w14:textId="77777777" w:rsidTr="00A00798">
        <w:tc>
          <w:tcPr>
            <w:tcW w:w="9854" w:type="dxa"/>
          </w:tcPr>
          <w:p w14:paraId="7F8D9321" w14:textId="51982D68" w:rsidR="00261A15" w:rsidRPr="00401280" w:rsidRDefault="00882930" w:rsidP="007E4CDC">
            <w:pPr>
              <w:tabs>
                <w:tab w:val="left" w:pos="0"/>
              </w:tabs>
              <w:jc w:val="both"/>
              <w:rPr>
                <w:i/>
                <w:sz w:val="22"/>
              </w:rPr>
            </w:pPr>
            <w:r>
              <w:rPr>
                <w:i/>
                <w:sz w:val="22"/>
              </w:rPr>
              <w:t>Bus įgyvendinti teisės aktų reikalavimai</w:t>
            </w:r>
          </w:p>
        </w:tc>
      </w:tr>
      <w:tr w:rsidR="00401280" w:rsidRPr="00401280" w14:paraId="49A84FD3" w14:textId="77777777" w:rsidTr="00A00798">
        <w:tc>
          <w:tcPr>
            <w:tcW w:w="9854" w:type="dxa"/>
          </w:tcPr>
          <w:p w14:paraId="73C43814" w14:textId="77777777" w:rsidR="00261A15" w:rsidRPr="00401280" w:rsidRDefault="00261A15" w:rsidP="00A00798">
            <w:pPr>
              <w:tabs>
                <w:tab w:val="left" w:pos="0"/>
              </w:tabs>
              <w:jc w:val="both"/>
              <w:rPr>
                <w:b/>
                <w:bCs/>
                <w:i/>
                <w:iCs/>
                <w:sz w:val="22"/>
              </w:rPr>
            </w:pPr>
            <w:r w:rsidRPr="00401280">
              <w:rPr>
                <w:b/>
                <w:bCs/>
                <w:i/>
                <w:iCs/>
                <w:sz w:val="22"/>
              </w:rPr>
              <w:t>4. Galimos neigiamos priimto projekto pasekmės ir kokių priemonių reikėtų imtis, kad tokių pasekmių būtų išvengta.</w:t>
            </w:r>
          </w:p>
        </w:tc>
      </w:tr>
      <w:tr w:rsidR="00401280" w:rsidRPr="00401280" w14:paraId="1E11811E" w14:textId="77777777" w:rsidTr="00A00798">
        <w:tc>
          <w:tcPr>
            <w:tcW w:w="9854" w:type="dxa"/>
          </w:tcPr>
          <w:p w14:paraId="590B3588" w14:textId="50A0CD8F" w:rsidR="00261A15" w:rsidRPr="00214C09" w:rsidRDefault="00882930" w:rsidP="00A00798">
            <w:pPr>
              <w:tabs>
                <w:tab w:val="left" w:pos="0"/>
              </w:tabs>
              <w:jc w:val="both"/>
              <w:rPr>
                <w:bCs/>
                <w:i/>
                <w:sz w:val="22"/>
                <w:szCs w:val="22"/>
              </w:rPr>
            </w:pPr>
            <w:r>
              <w:rPr>
                <w:bCs/>
                <w:i/>
                <w:sz w:val="22"/>
                <w:szCs w:val="22"/>
              </w:rPr>
              <w:t>N</w:t>
            </w:r>
            <w:r w:rsidR="00214C09" w:rsidRPr="00214C09">
              <w:rPr>
                <w:bCs/>
                <w:i/>
                <w:sz w:val="22"/>
                <w:szCs w:val="22"/>
              </w:rPr>
              <w:t>enumatoma</w:t>
            </w:r>
          </w:p>
        </w:tc>
      </w:tr>
      <w:tr w:rsidR="00401280" w:rsidRPr="00401280" w14:paraId="482B803B" w14:textId="77777777" w:rsidTr="00A00798">
        <w:tc>
          <w:tcPr>
            <w:tcW w:w="9854" w:type="dxa"/>
          </w:tcPr>
          <w:p w14:paraId="20932628" w14:textId="77777777" w:rsidR="00261A15" w:rsidRPr="00401280" w:rsidRDefault="00261A15" w:rsidP="00A00798">
            <w:pPr>
              <w:tabs>
                <w:tab w:val="left" w:pos="0"/>
              </w:tabs>
              <w:jc w:val="both"/>
              <w:rPr>
                <w:b/>
                <w:bCs/>
                <w:i/>
                <w:iCs/>
                <w:sz w:val="22"/>
              </w:rPr>
            </w:pPr>
            <w:r w:rsidRPr="00401280">
              <w:rPr>
                <w:b/>
                <w:bCs/>
                <w:i/>
                <w:iCs/>
                <w:sz w:val="22"/>
              </w:rPr>
              <w:t>5. Kokie šios srities aktai tebegalioja (pateikiamas aktų sąrašas) ir kokius galiojančius aktus būtina pakeisti ar panaikinti, priėmus teikiamą projektą.</w:t>
            </w:r>
          </w:p>
        </w:tc>
      </w:tr>
      <w:tr w:rsidR="00401280" w:rsidRPr="00401280" w14:paraId="73CEC61D" w14:textId="77777777" w:rsidTr="00A00798">
        <w:tc>
          <w:tcPr>
            <w:tcW w:w="9854" w:type="dxa"/>
          </w:tcPr>
          <w:p w14:paraId="47E33E03" w14:textId="2538A7BF" w:rsidR="00261A15" w:rsidRPr="00B52D7F" w:rsidRDefault="00882930" w:rsidP="00A00798">
            <w:pPr>
              <w:tabs>
                <w:tab w:val="left" w:pos="0"/>
              </w:tabs>
              <w:jc w:val="both"/>
              <w:rPr>
                <w:i/>
                <w:iCs/>
                <w:sz w:val="22"/>
              </w:rPr>
            </w:pPr>
            <w:r>
              <w:rPr>
                <w:i/>
                <w:iCs/>
                <w:sz w:val="22"/>
              </w:rPr>
              <w:t xml:space="preserve">Nėra </w:t>
            </w:r>
          </w:p>
        </w:tc>
      </w:tr>
      <w:tr w:rsidR="00401280" w:rsidRPr="00401280" w14:paraId="7C349771" w14:textId="77777777" w:rsidTr="00A00798">
        <w:tc>
          <w:tcPr>
            <w:tcW w:w="9854" w:type="dxa"/>
          </w:tcPr>
          <w:p w14:paraId="5E933C3F" w14:textId="77777777" w:rsidR="00261A15" w:rsidRPr="00401280" w:rsidRDefault="00261A15" w:rsidP="00A00798">
            <w:pPr>
              <w:tabs>
                <w:tab w:val="left" w:pos="0"/>
              </w:tabs>
              <w:rPr>
                <w:b/>
                <w:bCs/>
                <w:i/>
                <w:iCs/>
                <w:sz w:val="22"/>
              </w:rPr>
            </w:pPr>
            <w:r w:rsidRPr="00401280">
              <w:rPr>
                <w:b/>
                <w:bCs/>
                <w:i/>
                <w:iCs/>
                <w:sz w:val="22"/>
              </w:rPr>
              <w:t>6. Projekto rengimo metu gauti specialistų vertinimai ir išvados, ekonominiai apskaičiavimai (sąmatos), konkretūs finansavimo šaltiniai.</w:t>
            </w:r>
          </w:p>
          <w:p w14:paraId="517B2483" w14:textId="77777777" w:rsidR="00261A15" w:rsidRPr="00401280" w:rsidRDefault="00261A15" w:rsidP="00A00798">
            <w:pPr>
              <w:tabs>
                <w:tab w:val="left" w:pos="0"/>
              </w:tabs>
              <w:rPr>
                <w:b/>
                <w:bCs/>
                <w:i/>
                <w:iCs/>
                <w:sz w:val="22"/>
                <w:szCs w:val="22"/>
              </w:rPr>
            </w:pPr>
            <w:r w:rsidRPr="00401280">
              <w:rPr>
                <w:i/>
                <w:sz w:val="22"/>
                <w:szCs w:val="22"/>
              </w:rPr>
              <w:t>Nėra</w:t>
            </w:r>
          </w:p>
        </w:tc>
      </w:tr>
      <w:tr w:rsidR="00401280" w:rsidRPr="00401280" w14:paraId="13D45E51" w14:textId="77777777" w:rsidTr="00A00798">
        <w:tc>
          <w:tcPr>
            <w:tcW w:w="9854" w:type="dxa"/>
          </w:tcPr>
          <w:p w14:paraId="08A2D2CC" w14:textId="77777777" w:rsidR="00261A15" w:rsidRPr="00401280" w:rsidRDefault="00261A15" w:rsidP="00A00798">
            <w:pPr>
              <w:tabs>
                <w:tab w:val="left" w:pos="0"/>
              </w:tabs>
              <w:jc w:val="both"/>
              <w:rPr>
                <w:b/>
                <w:i/>
                <w:sz w:val="22"/>
              </w:rPr>
            </w:pPr>
            <w:r w:rsidRPr="00401280">
              <w:rPr>
                <w:b/>
                <w:i/>
                <w:sz w:val="22"/>
              </w:rPr>
              <w:t>7. Ar reikalingas projekto antikorupcinis vertinimas</w:t>
            </w:r>
          </w:p>
          <w:p w14:paraId="697DA29D" w14:textId="0FF3DAF4" w:rsidR="00261A15" w:rsidRPr="00401280" w:rsidRDefault="00882930" w:rsidP="00A00798">
            <w:pPr>
              <w:tabs>
                <w:tab w:val="left" w:pos="0"/>
              </w:tabs>
              <w:jc w:val="both"/>
              <w:rPr>
                <w:i/>
                <w:sz w:val="22"/>
              </w:rPr>
            </w:pPr>
            <w:r>
              <w:rPr>
                <w:bCs/>
                <w:i/>
                <w:sz w:val="22"/>
                <w:szCs w:val="22"/>
              </w:rPr>
              <w:t>N</w:t>
            </w:r>
            <w:r w:rsidR="00B52D7F" w:rsidRPr="00B52D7F">
              <w:rPr>
                <w:bCs/>
                <w:i/>
                <w:sz w:val="22"/>
                <w:szCs w:val="22"/>
              </w:rPr>
              <w:t>ereikalingas</w:t>
            </w:r>
          </w:p>
        </w:tc>
      </w:tr>
      <w:tr w:rsidR="00401280" w:rsidRPr="00401280" w14:paraId="2427CD09" w14:textId="77777777" w:rsidTr="00A00798">
        <w:tc>
          <w:tcPr>
            <w:tcW w:w="9854" w:type="dxa"/>
          </w:tcPr>
          <w:p w14:paraId="553317E0" w14:textId="77777777" w:rsidR="00261A15" w:rsidRPr="00401280" w:rsidRDefault="00261A15" w:rsidP="00A00798">
            <w:pPr>
              <w:tabs>
                <w:tab w:val="left" w:pos="0"/>
              </w:tabs>
              <w:jc w:val="both"/>
              <w:rPr>
                <w:b/>
                <w:i/>
                <w:sz w:val="22"/>
              </w:rPr>
            </w:pPr>
            <w:r w:rsidRPr="00401280">
              <w:rPr>
                <w:b/>
                <w:i/>
                <w:sz w:val="22"/>
              </w:rPr>
              <w:t>8. Projekto iniciatorius, autorius ar autorių grupė.</w:t>
            </w:r>
          </w:p>
        </w:tc>
      </w:tr>
      <w:tr w:rsidR="00401280" w:rsidRPr="00401280" w14:paraId="3F766D1C" w14:textId="77777777" w:rsidTr="00A00798">
        <w:tc>
          <w:tcPr>
            <w:tcW w:w="9854" w:type="dxa"/>
          </w:tcPr>
          <w:p w14:paraId="25F191E3" w14:textId="34B51C08" w:rsidR="00261A15" w:rsidRPr="00401280" w:rsidRDefault="00882930" w:rsidP="00A00798">
            <w:pPr>
              <w:tabs>
                <w:tab w:val="left" w:pos="0"/>
              </w:tabs>
              <w:jc w:val="both"/>
              <w:rPr>
                <w:i/>
                <w:sz w:val="22"/>
              </w:rPr>
            </w:pPr>
            <w:r w:rsidRPr="00882930">
              <w:rPr>
                <w:i/>
                <w:sz w:val="22"/>
                <w:szCs w:val="22"/>
              </w:rPr>
              <w:t>Jurbarko rajono savivaldybės tarybos Antikorupcijos komisij</w:t>
            </w:r>
            <w:r>
              <w:rPr>
                <w:i/>
                <w:sz w:val="22"/>
                <w:szCs w:val="22"/>
              </w:rPr>
              <w:t>a</w:t>
            </w:r>
          </w:p>
        </w:tc>
      </w:tr>
      <w:tr w:rsidR="00401280" w:rsidRPr="00401280" w14:paraId="787AA268" w14:textId="77777777" w:rsidTr="00A00798">
        <w:tc>
          <w:tcPr>
            <w:tcW w:w="9854" w:type="dxa"/>
          </w:tcPr>
          <w:p w14:paraId="3D449520" w14:textId="77777777" w:rsidR="00261A15" w:rsidRPr="00401280" w:rsidRDefault="00261A15" w:rsidP="00A00798">
            <w:pPr>
              <w:tabs>
                <w:tab w:val="left" w:pos="0"/>
              </w:tabs>
              <w:rPr>
                <w:b/>
                <w:bCs/>
                <w:i/>
                <w:iCs/>
                <w:sz w:val="22"/>
              </w:rPr>
            </w:pPr>
            <w:r w:rsidRPr="00401280">
              <w:rPr>
                <w:b/>
                <w:bCs/>
                <w:i/>
                <w:iCs/>
                <w:sz w:val="22"/>
              </w:rPr>
              <w:t>9. Kiti, autorių nuomone, reikalingi pagrindimai ir paaiškinimai.</w:t>
            </w:r>
          </w:p>
          <w:p w14:paraId="0B19D12F" w14:textId="1C6DEB97" w:rsidR="00261A15" w:rsidRPr="00401280" w:rsidRDefault="00261A15" w:rsidP="00A00798">
            <w:pPr>
              <w:tabs>
                <w:tab w:val="left" w:pos="0"/>
              </w:tabs>
              <w:rPr>
                <w:b/>
                <w:bCs/>
                <w:i/>
                <w:iCs/>
                <w:sz w:val="22"/>
                <w:szCs w:val="22"/>
              </w:rPr>
            </w:pPr>
            <w:r w:rsidRPr="00401280">
              <w:rPr>
                <w:i/>
                <w:sz w:val="22"/>
                <w:szCs w:val="22"/>
              </w:rPr>
              <w:t>Nėra</w:t>
            </w:r>
          </w:p>
        </w:tc>
      </w:tr>
      <w:tr w:rsidR="00401280" w:rsidRPr="00401280" w14:paraId="3070E0EC" w14:textId="77777777" w:rsidTr="00A00798">
        <w:tc>
          <w:tcPr>
            <w:tcW w:w="9854" w:type="dxa"/>
          </w:tcPr>
          <w:p w14:paraId="13B561AD" w14:textId="77777777" w:rsidR="00261A15" w:rsidRPr="00401280" w:rsidRDefault="00261A15" w:rsidP="00A00798">
            <w:pPr>
              <w:tabs>
                <w:tab w:val="left" w:pos="0"/>
              </w:tabs>
              <w:jc w:val="both"/>
              <w:rPr>
                <w:b/>
                <w:i/>
                <w:sz w:val="22"/>
              </w:rPr>
            </w:pPr>
            <w:r w:rsidRPr="00401280">
              <w:rPr>
                <w:b/>
                <w:i/>
                <w:sz w:val="22"/>
              </w:rPr>
              <w:t>10. Sprendimas įteikiamas (kam ir kiek egz.)</w:t>
            </w:r>
          </w:p>
        </w:tc>
      </w:tr>
      <w:tr w:rsidR="00261A15" w:rsidRPr="00401280" w14:paraId="1EF974CC" w14:textId="77777777" w:rsidTr="00A00798">
        <w:tc>
          <w:tcPr>
            <w:tcW w:w="9854" w:type="dxa"/>
          </w:tcPr>
          <w:p w14:paraId="7571849D" w14:textId="55F6CD8B" w:rsidR="00261A15" w:rsidRPr="00401280" w:rsidRDefault="00882930" w:rsidP="00A00798">
            <w:pPr>
              <w:tabs>
                <w:tab w:val="left" w:pos="0"/>
              </w:tabs>
              <w:jc w:val="both"/>
              <w:rPr>
                <w:i/>
                <w:sz w:val="22"/>
              </w:rPr>
            </w:pPr>
            <w:r>
              <w:rPr>
                <w:i/>
                <w:sz w:val="22"/>
              </w:rPr>
              <w:t>R</w:t>
            </w:r>
            <w:r w:rsidR="00261A15" w:rsidRPr="00401280">
              <w:rPr>
                <w:i/>
                <w:sz w:val="22"/>
              </w:rPr>
              <w:t>engėjai</w:t>
            </w:r>
            <w:r w:rsidR="00E42C5F" w:rsidRPr="00401280">
              <w:rPr>
                <w:i/>
                <w:sz w:val="22"/>
              </w:rPr>
              <w:t xml:space="preserve"> – per D</w:t>
            </w:r>
            <w:r w:rsidR="00B52D7F">
              <w:rPr>
                <w:i/>
                <w:sz w:val="22"/>
              </w:rPr>
              <w:t>BSIS</w:t>
            </w:r>
          </w:p>
        </w:tc>
      </w:tr>
    </w:tbl>
    <w:p w14:paraId="63027007" w14:textId="77777777" w:rsidR="006A29E6" w:rsidRDefault="006A29E6" w:rsidP="006A29E6"/>
    <w:p w14:paraId="047A894F" w14:textId="77777777" w:rsidR="00882930" w:rsidRDefault="00882930" w:rsidP="006A29E6"/>
    <w:p w14:paraId="4AB478EF" w14:textId="77777777" w:rsidR="00882930" w:rsidRDefault="00882930" w:rsidP="006A29E6"/>
    <w:p w14:paraId="0441DD9D" w14:textId="77777777" w:rsidR="00B9384D" w:rsidRDefault="00B9384D" w:rsidP="006A29E6"/>
    <w:p w14:paraId="3548ED4B" w14:textId="77777777" w:rsidR="00B9384D" w:rsidRPr="00401280" w:rsidRDefault="00B9384D" w:rsidP="006A29E6"/>
    <w:p w14:paraId="469D0F77" w14:textId="77777777" w:rsidR="00B668F0" w:rsidRPr="00401280" w:rsidRDefault="00B668F0" w:rsidP="00B668F0">
      <w:r w:rsidRPr="00401280">
        <w:t>Parengė</w:t>
      </w:r>
    </w:p>
    <w:p w14:paraId="7DDA4E95" w14:textId="2A92E6E8" w:rsidR="00893ABF" w:rsidRPr="00401280" w:rsidRDefault="00882930" w:rsidP="00893ABF">
      <w:pPr>
        <w:pStyle w:val="Antrats"/>
        <w:tabs>
          <w:tab w:val="clear" w:pos="4153"/>
          <w:tab w:val="clear" w:pos="8306"/>
        </w:tabs>
        <w:rPr>
          <w:lang w:eastAsia="de-DE"/>
        </w:rPr>
      </w:pPr>
      <w:r>
        <w:rPr>
          <w:lang w:eastAsia="de-DE"/>
        </w:rPr>
        <w:t>Augenija Tamošaitytė</w:t>
      </w:r>
    </w:p>
    <w:sectPr w:rsidR="00893ABF" w:rsidRPr="00401280" w:rsidSect="003E6CFB">
      <w:pgSz w:w="11906" w:h="16838" w:code="9"/>
      <w:pgMar w:top="1588" w:right="567" w:bottom="1134" w:left="1588" w:header="1134" w:footer="726"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D3672" w14:textId="77777777" w:rsidR="001308B0" w:rsidRDefault="001308B0">
      <w:r>
        <w:separator/>
      </w:r>
    </w:p>
  </w:endnote>
  <w:endnote w:type="continuationSeparator" w:id="0">
    <w:p w14:paraId="0C3F6F16" w14:textId="77777777" w:rsidR="001308B0" w:rsidRDefault="001308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3D775" w14:textId="77777777" w:rsidR="001308B0" w:rsidRDefault="001308B0">
      <w:r>
        <w:separator/>
      </w:r>
    </w:p>
  </w:footnote>
  <w:footnote w:type="continuationSeparator" w:id="0">
    <w:p w14:paraId="79C42EB5" w14:textId="77777777" w:rsidR="001308B0" w:rsidRDefault="001308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9EA07" w14:textId="4F343431" w:rsidR="00FC1CD3" w:rsidRDefault="00C86B52">
    <w:pPr>
      <w:pStyle w:val="Antrats"/>
      <w:framePr w:wrap="around" w:vAnchor="text" w:hAnchor="margin" w:xAlign="center" w:y="1"/>
      <w:rPr>
        <w:rStyle w:val="Puslapionumeris"/>
      </w:rPr>
    </w:pPr>
    <w:r>
      <w:rPr>
        <w:rStyle w:val="Puslapionumeris"/>
      </w:rPr>
      <w:fldChar w:fldCharType="begin"/>
    </w:r>
    <w:r w:rsidR="00F20019">
      <w:rPr>
        <w:rStyle w:val="Puslapionumeris"/>
      </w:rPr>
      <w:instrText xml:space="preserve">PAGE  </w:instrText>
    </w:r>
    <w:r>
      <w:rPr>
        <w:rStyle w:val="Puslapionumeris"/>
      </w:rPr>
      <w:fldChar w:fldCharType="separate"/>
    </w:r>
    <w:r w:rsidR="003E6CFB">
      <w:rPr>
        <w:rStyle w:val="Puslapionumeris"/>
        <w:noProof/>
      </w:rPr>
      <w:t>8</w:t>
    </w:r>
    <w:r>
      <w:rPr>
        <w:rStyle w:val="Puslapionumeris"/>
      </w:rPr>
      <w:fldChar w:fldCharType="end"/>
    </w:r>
  </w:p>
  <w:p w14:paraId="6A63FC3D" w14:textId="77777777" w:rsidR="00FC1CD3" w:rsidRDefault="00FC1CD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2A4EF" w14:textId="77777777" w:rsidR="00FC1CD3" w:rsidRDefault="00FC1CD3">
    <w:pPr>
      <w:pStyle w:val="Antrats"/>
      <w:framePr w:wrap="around" w:vAnchor="text" w:hAnchor="margin" w:xAlign="center" w:y="1"/>
      <w:rPr>
        <w:rStyle w:val="Puslapionumeris"/>
      </w:rPr>
    </w:pPr>
  </w:p>
  <w:p w14:paraId="58CE0E69" w14:textId="77777777" w:rsidR="00FC1CD3" w:rsidRDefault="00FC1CD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2DC7"/>
    <w:multiLevelType w:val="hybridMultilevel"/>
    <w:tmpl w:val="BAE467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D22BF7"/>
    <w:multiLevelType w:val="multilevel"/>
    <w:tmpl w:val="35EE402C"/>
    <w:lvl w:ilvl="0">
      <w:start w:val="1"/>
      <w:numFmt w:val="decimal"/>
      <w:lvlText w:val="%1."/>
      <w:lvlJc w:val="left"/>
      <w:pPr>
        <w:ind w:left="588" w:hanging="588"/>
      </w:pPr>
      <w:rPr>
        <w:rFonts w:hint="default"/>
      </w:rPr>
    </w:lvl>
    <w:lvl w:ilvl="1">
      <w:start w:val="1"/>
      <w:numFmt w:val="decimal"/>
      <w:isLgl/>
      <w:lvlText w:val="%1.%2."/>
      <w:lvlJc w:val="left"/>
      <w:pPr>
        <w:ind w:left="1439" w:hanging="588"/>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 w15:restartNumberingAfterBreak="0">
    <w:nsid w:val="0C2F1B78"/>
    <w:multiLevelType w:val="hybridMultilevel"/>
    <w:tmpl w:val="05480518"/>
    <w:lvl w:ilvl="0" w:tplc="A1B4F39C">
      <w:numFmt w:val="bullet"/>
      <w:lvlText w:val="-"/>
      <w:lvlJc w:val="left"/>
      <w:pPr>
        <w:tabs>
          <w:tab w:val="num" w:pos="600"/>
        </w:tabs>
        <w:ind w:left="60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F180B28"/>
    <w:multiLevelType w:val="hybridMultilevel"/>
    <w:tmpl w:val="96AAA7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62C719D"/>
    <w:multiLevelType w:val="hybridMultilevel"/>
    <w:tmpl w:val="EC9A64A0"/>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430E27C1"/>
    <w:multiLevelType w:val="singleLevel"/>
    <w:tmpl w:val="0409000F"/>
    <w:lvl w:ilvl="0">
      <w:start w:val="1"/>
      <w:numFmt w:val="decimal"/>
      <w:lvlText w:val="%1."/>
      <w:lvlJc w:val="left"/>
      <w:pPr>
        <w:tabs>
          <w:tab w:val="num" w:pos="360"/>
        </w:tabs>
        <w:ind w:left="360" w:hanging="360"/>
      </w:pPr>
    </w:lvl>
  </w:abstractNum>
  <w:abstractNum w:abstractNumId="6" w15:restartNumberingAfterBreak="0">
    <w:nsid w:val="60124D25"/>
    <w:multiLevelType w:val="hybridMultilevel"/>
    <w:tmpl w:val="9FD06F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8C90E3C"/>
    <w:multiLevelType w:val="hybridMultilevel"/>
    <w:tmpl w:val="B0B6D3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F261F75"/>
    <w:multiLevelType w:val="hybridMultilevel"/>
    <w:tmpl w:val="3E70C44C"/>
    <w:lvl w:ilvl="0" w:tplc="A1B4F39C">
      <w:numFmt w:val="bullet"/>
      <w:lvlText w:val="-"/>
      <w:lvlJc w:val="left"/>
      <w:pPr>
        <w:tabs>
          <w:tab w:val="num" w:pos="600"/>
        </w:tabs>
        <w:ind w:left="600" w:hanging="360"/>
      </w:pPr>
      <w:rPr>
        <w:rFonts w:ascii="Times New Roman" w:eastAsia="Times New Roman" w:hAnsi="Times New Roman" w:cs="Times New Roman" w:hint="default"/>
      </w:rPr>
    </w:lvl>
    <w:lvl w:ilvl="1" w:tplc="04090003" w:tentative="1">
      <w:start w:val="1"/>
      <w:numFmt w:val="bullet"/>
      <w:lvlText w:val="o"/>
      <w:lvlJc w:val="left"/>
      <w:pPr>
        <w:tabs>
          <w:tab w:val="num" w:pos="1320"/>
        </w:tabs>
        <w:ind w:left="1320" w:hanging="360"/>
      </w:pPr>
      <w:rPr>
        <w:rFonts w:ascii="Courier New" w:hAnsi="Courier New" w:hint="default"/>
      </w:rPr>
    </w:lvl>
    <w:lvl w:ilvl="2" w:tplc="04090005" w:tentative="1">
      <w:start w:val="1"/>
      <w:numFmt w:val="bullet"/>
      <w:lvlText w:val=""/>
      <w:lvlJc w:val="left"/>
      <w:pPr>
        <w:tabs>
          <w:tab w:val="num" w:pos="2040"/>
        </w:tabs>
        <w:ind w:left="2040" w:hanging="360"/>
      </w:pPr>
      <w:rPr>
        <w:rFonts w:ascii="Wingdings" w:hAnsi="Wingdings" w:hint="default"/>
      </w:rPr>
    </w:lvl>
    <w:lvl w:ilvl="3" w:tplc="04090001" w:tentative="1">
      <w:start w:val="1"/>
      <w:numFmt w:val="bullet"/>
      <w:lvlText w:val=""/>
      <w:lvlJc w:val="left"/>
      <w:pPr>
        <w:tabs>
          <w:tab w:val="num" w:pos="2760"/>
        </w:tabs>
        <w:ind w:left="2760" w:hanging="360"/>
      </w:pPr>
      <w:rPr>
        <w:rFonts w:ascii="Symbol" w:hAnsi="Symbol" w:hint="default"/>
      </w:rPr>
    </w:lvl>
    <w:lvl w:ilvl="4" w:tplc="04090003" w:tentative="1">
      <w:start w:val="1"/>
      <w:numFmt w:val="bullet"/>
      <w:lvlText w:val="o"/>
      <w:lvlJc w:val="left"/>
      <w:pPr>
        <w:tabs>
          <w:tab w:val="num" w:pos="3480"/>
        </w:tabs>
        <w:ind w:left="3480" w:hanging="360"/>
      </w:pPr>
      <w:rPr>
        <w:rFonts w:ascii="Courier New" w:hAnsi="Courier New" w:hint="default"/>
      </w:rPr>
    </w:lvl>
    <w:lvl w:ilvl="5" w:tplc="04090005" w:tentative="1">
      <w:start w:val="1"/>
      <w:numFmt w:val="bullet"/>
      <w:lvlText w:val=""/>
      <w:lvlJc w:val="left"/>
      <w:pPr>
        <w:tabs>
          <w:tab w:val="num" w:pos="4200"/>
        </w:tabs>
        <w:ind w:left="4200" w:hanging="360"/>
      </w:pPr>
      <w:rPr>
        <w:rFonts w:ascii="Wingdings" w:hAnsi="Wingdings" w:hint="default"/>
      </w:rPr>
    </w:lvl>
    <w:lvl w:ilvl="6" w:tplc="04090001" w:tentative="1">
      <w:start w:val="1"/>
      <w:numFmt w:val="bullet"/>
      <w:lvlText w:val=""/>
      <w:lvlJc w:val="left"/>
      <w:pPr>
        <w:tabs>
          <w:tab w:val="num" w:pos="4920"/>
        </w:tabs>
        <w:ind w:left="4920" w:hanging="360"/>
      </w:pPr>
      <w:rPr>
        <w:rFonts w:ascii="Symbol" w:hAnsi="Symbol" w:hint="default"/>
      </w:rPr>
    </w:lvl>
    <w:lvl w:ilvl="7" w:tplc="04090003" w:tentative="1">
      <w:start w:val="1"/>
      <w:numFmt w:val="bullet"/>
      <w:lvlText w:val="o"/>
      <w:lvlJc w:val="left"/>
      <w:pPr>
        <w:tabs>
          <w:tab w:val="num" w:pos="5640"/>
        </w:tabs>
        <w:ind w:left="5640" w:hanging="360"/>
      </w:pPr>
      <w:rPr>
        <w:rFonts w:ascii="Courier New" w:hAnsi="Courier New" w:hint="default"/>
      </w:rPr>
    </w:lvl>
    <w:lvl w:ilvl="8" w:tplc="04090005" w:tentative="1">
      <w:start w:val="1"/>
      <w:numFmt w:val="bullet"/>
      <w:lvlText w:val=""/>
      <w:lvlJc w:val="left"/>
      <w:pPr>
        <w:tabs>
          <w:tab w:val="num" w:pos="6360"/>
        </w:tabs>
        <w:ind w:left="6360" w:hanging="360"/>
      </w:pPr>
      <w:rPr>
        <w:rFonts w:ascii="Wingdings" w:hAnsi="Wingdings" w:hint="default"/>
      </w:rPr>
    </w:lvl>
  </w:abstractNum>
  <w:num w:numId="1" w16cid:durableId="1085803471">
    <w:abstractNumId w:val="5"/>
  </w:num>
  <w:num w:numId="2" w16cid:durableId="1984650951">
    <w:abstractNumId w:val="3"/>
  </w:num>
  <w:num w:numId="3" w16cid:durableId="1881241643">
    <w:abstractNumId w:val="6"/>
  </w:num>
  <w:num w:numId="4" w16cid:durableId="854460995">
    <w:abstractNumId w:val="2"/>
  </w:num>
  <w:num w:numId="5" w16cid:durableId="889072101">
    <w:abstractNumId w:val="8"/>
  </w:num>
  <w:num w:numId="6" w16cid:durableId="1268349900">
    <w:abstractNumId w:val="7"/>
  </w:num>
  <w:num w:numId="7" w16cid:durableId="77870655">
    <w:abstractNumId w:val="0"/>
  </w:num>
  <w:num w:numId="8" w16cid:durableId="1920672170">
    <w:abstractNumId w:val="4"/>
  </w:num>
  <w:num w:numId="9" w16cid:durableId="5302604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39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CD3"/>
    <w:rsid w:val="00005CBD"/>
    <w:rsid w:val="000064E2"/>
    <w:rsid w:val="000122ED"/>
    <w:rsid w:val="00023405"/>
    <w:rsid w:val="00026F18"/>
    <w:rsid w:val="00031B2B"/>
    <w:rsid w:val="000448A1"/>
    <w:rsid w:val="000544FE"/>
    <w:rsid w:val="00060773"/>
    <w:rsid w:val="00064074"/>
    <w:rsid w:val="00067E4A"/>
    <w:rsid w:val="00075859"/>
    <w:rsid w:val="00076A1D"/>
    <w:rsid w:val="000775FE"/>
    <w:rsid w:val="0008431F"/>
    <w:rsid w:val="00095398"/>
    <w:rsid w:val="000C5B11"/>
    <w:rsid w:val="000D5C9A"/>
    <w:rsid w:val="000E656B"/>
    <w:rsid w:val="000E7DEA"/>
    <w:rsid w:val="001067D1"/>
    <w:rsid w:val="00107C26"/>
    <w:rsid w:val="00110BFE"/>
    <w:rsid w:val="00122D30"/>
    <w:rsid w:val="001308B0"/>
    <w:rsid w:val="00133293"/>
    <w:rsid w:val="0013367C"/>
    <w:rsid w:val="001410FC"/>
    <w:rsid w:val="0014515B"/>
    <w:rsid w:val="00145584"/>
    <w:rsid w:val="00152F39"/>
    <w:rsid w:val="00154CF5"/>
    <w:rsid w:val="00166138"/>
    <w:rsid w:val="00166A66"/>
    <w:rsid w:val="00170129"/>
    <w:rsid w:val="0017442F"/>
    <w:rsid w:val="0017498D"/>
    <w:rsid w:val="00175B1D"/>
    <w:rsid w:val="00182224"/>
    <w:rsid w:val="00183891"/>
    <w:rsid w:val="001A0D67"/>
    <w:rsid w:val="001A76F1"/>
    <w:rsid w:val="001B4A79"/>
    <w:rsid w:val="001C2F5F"/>
    <w:rsid w:val="001D2199"/>
    <w:rsid w:val="001D7256"/>
    <w:rsid w:val="001F4549"/>
    <w:rsid w:val="001F4DB1"/>
    <w:rsid w:val="00214C09"/>
    <w:rsid w:val="00226341"/>
    <w:rsid w:val="00232DFE"/>
    <w:rsid w:val="00237894"/>
    <w:rsid w:val="00246298"/>
    <w:rsid w:val="0024717C"/>
    <w:rsid w:val="00251454"/>
    <w:rsid w:val="00261A15"/>
    <w:rsid w:val="00262712"/>
    <w:rsid w:val="00270212"/>
    <w:rsid w:val="002728B0"/>
    <w:rsid w:val="00274B49"/>
    <w:rsid w:val="0027647C"/>
    <w:rsid w:val="00281984"/>
    <w:rsid w:val="00281A27"/>
    <w:rsid w:val="00283794"/>
    <w:rsid w:val="00287DA7"/>
    <w:rsid w:val="00287E85"/>
    <w:rsid w:val="002E003F"/>
    <w:rsid w:val="002E1F99"/>
    <w:rsid w:val="002E23DF"/>
    <w:rsid w:val="002F084E"/>
    <w:rsid w:val="002F096F"/>
    <w:rsid w:val="002F3F5F"/>
    <w:rsid w:val="002F43A5"/>
    <w:rsid w:val="003118D7"/>
    <w:rsid w:val="00311D28"/>
    <w:rsid w:val="00312E52"/>
    <w:rsid w:val="00315057"/>
    <w:rsid w:val="00323B3E"/>
    <w:rsid w:val="00334FB6"/>
    <w:rsid w:val="00350292"/>
    <w:rsid w:val="0035358B"/>
    <w:rsid w:val="00361440"/>
    <w:rsid w:val="00365315"/>
    <w:rsid w:val="00372033"/>
    <w:rsid w:val="00372727"/>
    <w:rsid w:val="00384184"/>
    <w:rsid w:val="00394FD0"/>
    <w:rsid w:val="003A5F51"/>
    <w:rsid w:val="003A715F"/>
    <w:rsid w:val="003B0642"/>
    <w:rsid w:val="003B2523"/>
    <w:rsid w:val="003B536E"/>
    <w:rsid w:val="003C527C"/>
    <w:rsid w:val="003D08FF"/>
    <w:rsid w:val="003D2D04"/>
    <w:rsid w:val="003D49C8"/>
    <w:rsid w:val="003D7EFB"/>
    <w:rsid w:val="003E58A7"/>
    <w:rsid w:val="003E6CFB"/>
    <w:rsid w:val="003F361D"/>
    <w:rsid w:val="00401280"/>
    <w:rsid w:val="00412CD2"/>
    <w:rsid w:val="00424FC7"/>
    <w:rsid w:val="00432B1A"/>
    <w:rsid w:val="00432FFE"/>
    <w:rsid w:val="00433D3F"/>
    <w:rsid w:val="00435B30"/>
    <w:rsid w:val="00453C89"/>
    <w:rsid w:val="004777FD"/>
    <w:rsid w:val="004823F1"/>
    <w:rsid w:val="00483B49"/>
    <w:rsid w:val="0049105B"/>
    <w:rsid w:val="004969E8"/>
    <w:rsid w:val="004A399D"/>
    <w:rsid w:val="004A79BE"/>
    <w:rsid w:val="004B2369"/>
    <w:rsid w:val="004B4EC0"/>
    <w:rsid w:val="004B5AC2"/>
    <w:rsid w:val="004C48CF"/>
    <w:rsid w:val="004D0B8A"/>
    <w:rsid w:val="004E47E9"/>
    <w:rsid w:val="004F3C97"/>
    <w:rsid w:val="004F5583"/>
    <w:rsid w:val="004F577A"/>
    <w:rsid w:val="004F75A2"/>
    <w:rsid w:val="004F7D83"/>
    <w:rsid w:val="00500C9E"/>
    <w:rsid w:val="00501C69"/>
    <w:rsid w:val="00512CD9"/>
    <w:rsid w:val="0051423F"/>
    <w:rsid w:val="005142D6"/>
    <w:rsid w:val="00514425"/>
    <w:rsid w:val="0051527B"/>
    <w:rsid w:val="0053204E"/>
    <w:rsid w:val="00533334"/>
    <w:rsid w:val="00542B92"/>
    <w:rsid w:val="00545448"/>
    <w:rsid w:val="00551AA9"/>
    <w:rsid w:val="00553640"/>
    <w:rsid w:val="0055451A"/>
    <w:rsid w:val="00565FAC"/>
    <w:rsid w:val="0057189A"/>
    <w:rsid w:val="00573B99"/>
    <w:rsid w:val="00577CD3"/>
    <w:rsid w:val="0058172F"/>
    <w:rsid w:val="00582B7E"/>
    <w:rsid w:val="00591FE8"/>
    <w:rsid w:val="00597631"/>
    <w:rsid w:val="005A5750"/>
    <w:rsid w:val="005B2122"/>
    <w:rsid w:val="005C1789"/>
    <w:rsid w:val="005C1DD1"/>
    <w:rsid w:val="005C2B99"/>
    <w:rsid w:val="005D336B"/>
    <w:rsid w:val="005D44DA"/>
    <w:rsid w:val="005E442E"/>
    <w:rsid w:val="005E7A6C"/>
    <w:rsid w:val="005F5D52"/>
    <w:rsid w:val="005F72AE"/>
    <w:rsid w:val="005F7728"/>
    <w:rsid w:val="006046BD"/>
    <w:rsid w:val="006110DA"/>
    <w:rsid w:val="00625E50"/>
    <w:rsid w:val="006329AD"/>
    <w:rsid w:val="0063578B"/>
    <w:rsid w:val="00641E12"/>
    <w:rsid w:val="00662A6D"/>
    <w:rsid w:val="00664B11"/>
    <w:rsid w:val="0067126B"/>
    <w:rsid w:val="00672F5A"/>
    <w:rsid w:val="00682C97"/>
    <w:rsid w:val="00686A74"/>
    <w:rsid w:val="00692337"/>
    <w:rsid w:val="006A29E6"/>
    <w:rsid w:val="006A4045"/>
    <w:rsid w:val="006A72FE"/>
    <w:rsid w:val="006B6462"/>
    <w:rsid w:val="006B6785"/>
    <w:rsid w:val="006C134E"/>
    <w:rsid w:val="006E33B9"/>
    <w:rsid w:val="006F1AF9"/>
    <w:rsid w:val="0070640A"/>
    <w:rsid w:val="00711852"/>
    <w:rsid w:val="00730DCA"/>
    <w:rsid w:val="00732616"/>
    <w:rsid w:val="00734333"/>
    <w:rsid w:val="00740FEB"/>
    <w:rsid w:val="007419D2"/>
    <w:rsid w:val="00743714"/>
    <w:rsid w:val="00746023"/>
    <w:rsid w:val="0075550E"/>
    <w:rsid w:val="007604E6"/>
    <w:rsid w:val="007639F1"/>
    <w:rsid w:val="007647E3"/>
    <w:rsid w:val="007654E4"/>
    <w:rsid w:val="00765C03"/>
    <w:rsid w:val="0078478B"/>
    <w:rsid w:val="007860A8"/>
    <w:rsid w:val="007A5687"/>
    <w:rsid w:val="007A5AFA"/>
    <w:rsid w:val="007C1B73"/>
    <w:rsid w:val="007E13A9"/>
    <w:rsid w:val="007E4CDC"/>
    <w:rsid w:val="00811BD2"/>
    <w:rsid w:val="00813AC7"/>
    <w:rsid w:val="00816E6E"/>
    <w:rsid w:val="00846B77"/>
    <w:rsid w:val="00850195"/>
    <w:rsid w:val="00861D0A"/>
    <w:rsid w:val="00862945"/>
    <w:rsid w:val="008758B4"/>
    <w:rsid w:val="00882930"/>
    <w:rsid w:val="00886E2F"/>
    <w:rsid w:val="00892223"/>
    <w:rsid w:val="00893ABF"/>
    <w:rsid w:val="008962CF"/>
    <w:rsid w:val="008A4BEF"/>
    <w:rsid w:val="008A7972"/>
    <w:rsid w:val="008B62A8"/>
    <w:rsid w:val="008C2222"/>
    <w:rsid w:val="008C4BDA"/>
    <w:rsid w:val="008D5CAE"/>
    <w:rsid w:val="008E30CC"/>
    <w:rsid w:val="008E3FFB"/>
    <w:rsid w:val="008E48F8"/>
    <w:rsid w:val="0090165C"/>
    <w:rsid w:val="009047CC"/>
    <w:rsid w:val="00905837"/>
    <w:rsid w:val="009067DD"/>
    <w:rsid w:val="0091760B"/>
    <w:rsid w:val="009176AD"/>
    <w:rsid w:val="00925A72"/>
    <w:rsid w:val="00931D64"/>
    <w:rsid w:val="00933612"/>
    <w:rsid w:val="009347C7"/>
    <w:rsid w:val="009377A3"/>
    <w:rsid w:val="00946530"/>
    <w:rsid w:val="0095361A"/>
    <w:rsid w:val="00954910"/>
    <w:rsid w:val="009606F7"/>
    <w:rsid w:val="009619A1"/>
    <w:rsid w:val="00971452"/>
    <w:rsid w:val="00972F15"/>
    <w:rsid w:val="009865B9"/>
    <w:rsid w:val="00986782"/>
    <w:rsid w:val="009907E1"/>
    <w:rsid w:val="00992B19"/>
    <w:rsid w:val="009C134C"/>
    <w:rsid w:val="009D4154"/>
    <w:rsid w:val="009E6EAE"/>
    <w:rsid w:val="009F1193"/>
    <w:rsid w:val="00A01BD7"/>
    <w:rsid w:val="00A03E58"/>
    <w:rsid w:val="00A10EE6"/>
    <w:rsid w:val="00A151E4"/>
    <w:rsid w:val="00A24FE6"/>
    <w:rsid w:val="00A26FCE"/>
    <w:rsid w:val="00A40C8E"/>
    <w:rsid w:val="00A43687"/>
    <w:rsid w:val="00A54A9A"/>
    <w:rsid w:val="00A61A07"/>
    <w:rsid w:val="00A7168D"/>
    <w:rsid w:val="00A85052"/>
    <w:rsid w:val="00A951BA"/>
    <w:rsid w:val="00AA7C0F"/>
    <w:rsid w:val="00AB50F1"/>
    <w:rsid w:val="00AC75A5"/>
    <w:rsid w:val="00AD18F9"/>
    <w:rsid w:val="00AD5753"/>
    <w:rsid w:val="00AD7C4E"/>
    <w:rsid w:val="00AE2134"/>
    <w:rsid w:val="00AE69A4"/>
    <w:rsid w:val="00AF307F"/>
    <w:rsid w:val="00AF7F99"/>
    <w:rsid w:val="00B01956"/>
    <w:rsid w:val="00B14102"/>
    <w:rsid w:val="00B22C79"/>
    <w:rsid w:val="00B22F6C"/>
    <w:rsid w:val="00B418C7"/>
    <w:rsid w:val="00B45FEE"/>
    <w:rsid w:val="00B52311"/>
    <w:rsid w:val="00B5274F"/>
    <w:rsid w:val="00B52D7F"/>
    <w:rsid w:val="00B53747"/>
    <w:rsid w:val="00B637F9"/>
    <w:rsid w:val="00B668F0"/>
    <w:rsid w:val="00B82C13"/>
    <w:rsid w:val="00B9384D"/>
    <w:rsid w:val="00B951B0"/>
    <w:rsid w:val="00B95D64"/>
    <w:rsid w:val="00BA55C2"/>
    <w:rsid w:val="00BB5F42"/>
    <w:rsid w:val="00BB636A"/>
    <w:rsid w:val="00BE696A"/>
    <w:rsid w:val="00BF2078"/>
    <w:rsid w:val="00BF40F1"/>
    <w:rsid w:val="00BF6A33"/>
    <w:rsid w:val="00C0081B"/>
    <w:rsid w:val="00C01794"/>
    <w:rsid w:val="00C02331"/>
    <w:rsid w:val="00C1630A"/>
    <w:rsid w:val="00C320EB"/>
    <w:rsid w:val="00C3703C"/>
    <w:rsid w:val="00C37116"/>
    <w:rsid w:val="00C42389"/>
    <w:rsid w:val="00C43EC0"/>
    <w:rsid w:val="00C520C9"/>
    <w:rsid w:val="00C531AF"/>
    <w:rsid w:val="00C53C9C"/>
    <w:rsid w:val="00C54CE5"/>
    <w:rsid w:val="00C550DF"/>
    <w:rsid w:val="00C61D7C"/>
    <w:rsid w:val="00C63178"/>
    <w:rsid w:val="00C674C0"/>
    <w:rsid w:val="00C74940"/>
    <w:rsid w:val="00C75CE8"/>
    <w:rsid w:val="00C86B52"/>
    <w:rsid w:val="00CA0183"/>
    <w:rsid w:val="00CA1594"/>
    <w:rsid w:val="00CC0FAC"/>
    <w:rsid w:val="00CD3D35"/>
    <w:rsid w:val="00CE1B58"/>
    <w:rsid w:val="00CF2EB0"/>
    <w:rsid w:val="00D15877"/>
    <w:rsid w:val="00D31903"/>
    <w:rsid w:val="00D372E2"/>
    <w:rsid w:val="00D47CE0"/>
    <w:rsid w:val="00D513AA"/>
    <w:rsid w:val="00D54226"/>
    <w:rsid w:val="00D614BF"/>
    <w:rsid w:val="00D646DA"/>
    <w:rsid w:val="00D67607"/>
    <w:rsid w:val="00D71FEF"/>
    <w:rsid w:val="00D75F4B"/>
    <w:rsid w:val="00D82C9A"/>
    <w:rsid w:val="00D86905"/>
    <w:rsid w:val="00D9428E"/>
    <w:rsid w:val="00D94C91"/>
    <w:rsid w:val="00D95B97"/>
    <w:rsid w:val="00DB16F5"/>
    <w:rsid w:val="00DB267B"/>
    <w:rsid w:val="00DB2C45"/>
    <w:rsid w:val="00DC6D29"/>
    <w:rsid w:val="00DC72C4"/>
    <w:rsid w:val="00DD1EAE"/>
    <w:rsid w:val="00DE1EA2"/>
    <w:rsid w:val="00DE41EA"/>
    <w:rsid w:val="00DF3BC4"/>
    <w:rsid w:val="00DF4642"/>
    <w:rsid w:val="00DF67BC"/>
    <w:rsid w:val="00E24507"/>
    <w:rsid w:val="00E34662"/>
    <w:rsid w:val="00E35A27"/>
    <w:rsid w:val="00E42C5F"/>
    <w:rsid w:val="00E674D3"/>
    <w:rsid w:val="00E67F79"/>
    <w:rsid w:val="00EA0B13"/>
    <w:rsid w:val="00EB090B"/>
    <w:rsid w:val="00EC0D16"/>
    <w:rsid w:val="00ED244D"/>
    <w:rsid w:val="00ED64B6"/>
    <w:rsid w:val="00EE035F"/>
    <w:rsid w:val="00EE52F4"/>
    <w:rsid w:val="00EE6748"/>
    <w:rsid w:val="00EF4B01"/>
    <w:rsid w:val="00EF694A"/>
    <w:rsid w:val="00F109CA"/>
    <w:rsid w:val="00F10D7C"/>
    <w:rsid w:val="00F17ACA"/>
    <w:rsid w:val="00F20019"/>
    <w:rsid w:val="00F2568A"/>
    <w:rsid w:val="00F320CA"/>
    <w:rsid w:val="00F34329"/>
    <w:rsid w:val="00F3652C"/>
    <w:rsid w:val="00F445FB"/>
    <w:rsid w:val="00F45A25"/>
    <w:rsid w:val="00F45EAE"/>
    <w:rsid w:val="00F51698"/>
    <w:rsid w:val="00F53AA4"/>
    <w:rsid w:val="00F61CB5"/>
    <w:rsid w:val="00F6384B"/>
    <w:rsid w:val="00F70327"/>
    <w:rsid w:val="00F721B9"/>
    <w:rsid w:val="00F72CF6"/>
    <w:rsid w:val="00F84D3C"/>
    <w:rsid w:val="00F90613"/>
    <w:rsid w:val="00F92250"/>
    <w:rsid w:val="00FB4FC8"/>
    <w:rsid w:val="00FC1CD3"/>
    <w:rsid w:val="00FC42BC"/>
    <w:rsid w:val="00FC58BB"/>
    <w:rsid w:val="00FD071F"/>
    <w:rsid w:val="00FD0821"/>
    <w:rsid w:val="00FD4FCD"/>
    <w:rsid w:val="00FE5AAB"/>
    <w:rsid w:val="00FE5E67"/>
    <w:rsid w:val="00FF133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90F3CE"/>
  <w15:docId w15:val="{B7241EB4-2C67-47B5-91CD-AC50972A7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prastasis">
    <w:name w:val="Normal"/>
    <w:qFormat/>
    <w:rsid w:val="00FC1CD3"/>
    <w:rPr>
      <w:sz w:val="24"/>
    </w:rPr>
  </w:style>
  <w:style w:type="paragraph" w:styleId="Antrat1">
    <w:name w:val="heading 1"/>
    <w:basedOn w:val="prastasis"/>
    <w:next w:val="prastasis"/>
    <w:link w:val="Antrat1Diagrama"/>
    <w:qFormat/>
    <w:rsid w:val="00FC1CD3"/>
    <w:pPr>
      <w:keepNext/>
      <w:jc w:val="center"/>
      <w:outlineLvl w:val="0"/>
    </w:pPr>
    <w:rPr>
      <w:b/>
      <w:lang w:val="en-US"/>
    </w:rPr>
  </w:style>
  <w:style w:type="paragraph" w:styleId="Antrat3">
    <w:name w:val="heading 3"/>
    <w:basedOn w:val="prastasis"/>
    <w:next w:val="prastasis"/>
    <w:qFormat/>
    <w:rsid w:val="00FC1CD3"/>
    <w:pPr>
      <w:keepNext/>
      <w:jc w:val="center"/>
      <w:outlineLvl w:val="2"/>
    </w:pPr>
    <w:rPr>
      <w:b/>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FC1CD3"/>
    <w:pPr>
      <w:tabs>
        <w:tab w:val="center" w:pos="4153"/>
        <w:tab w:val="right" w:pos="8306"/>
      </w:tabs>
    </w:pPr>
  </w:style>
  <w:style w:type="paragraph" w:styleId="Porat">
    <w:name w:val="footer"/>
    <w:basedOn w:val="prastasis"/>
    <w:rsid w:val="00FC1CD3"/>
    <w:pPr>
      <w:tabs>
        <w:tab w:val="center" w:pos="4153"/>
        <w:tab w:val="right" w:pos="8306"/>
      </w:tabs>
    </w:pPr>
  </w:style>
  <w:style w:type="character" w:styleId="Hipersaitas">
    <w:name w:val="Hyperlink"/>
    <w:rsid w:val="00FC1CD3"/>
    <w:rPr>
      <w:color w:val="auto"/>
      <w:u w:val="none"/>
    </w:rPr>
  </w:style>
  <w:style w:type="character" w:styleId="Puslapionumeris">
    <w:name w:val="page number"/>
    <w:basedOn w:val="Numatytasispastraiposriftas"/>
    <w:rsid w:val="00FC1CD3"/>
  </w:style>
  <w:style w:type="paragraph" w:styleId="Pagrindiniotekstotrauka">
    <w:name w:val="Body Text Indent"/>
    <w:basedOn w:val="prastasis"/>
    <w:rsid w:val="00FC1CD3"/>
    <w:pPr>
      <w:ind w:firstLine="851"/>
    </w:pPr>
  </w:style>
  <w:style w:type="paragraph" w:styleId="Pagrindinistekstas">
    <w:name w:val="Body Text"/>
    <w:link w:val="PagrindinistekstasDiagrama"/>
    <w:rsid w:val="00261A15"/>
    <w:pPr>
      <w:ind w:firstLine="312"/>
      <w:jc w:val="both"/>
    </w:pPr>
    <w:rPr>
      <w:sz w:val="24"/>
    </w:rPr>
  </w:style>
  <w:style w:type="paragraph" w:styleId="Pavadinimas">
    <w:name w:val="Title"/>
    <w:basedOn w:val="prastasis"/>
    <w:link w:val="PavadinimasDiagrama"/>
    <w:qFormat/>
    <w:rsid w:val="00FC1CD3"/>
    <w:pPr>
      <w:jc w:val="center"/>
    </w:pPr>
    <w:rPr>
      <w:b/>
      <w:bCs/>
      <w:szCs w:val="24"/>
      <w:lang w:val="en-US"/>
    </w:rPr>
  </w:style>
  <w:style w:type="paragraph" w:styleId="Pagrindiniotekstotrauka2">
    <w:name w:val="Body Text Indent 2"/>
    <w:basedOn w:val="prastasis"/>
    <w:rsid w:val="00FC1CD3"/>
    <w:pPr>
      <w:spacing w:before="120" w:after="120"/>
      <w:ind w:firstLine="720"/>
      <w:jc w:val="both"/>
    </w:pPr>
    <w:rPr>
      <w:szCs w:val="24"/>
    </w:rPr>
  </w:style>
  <w:style w:type="paragraph" w:styleId="Pagrindinistekstas2">
    <w:name w:val="Body Text 2"/>
    <w:basedOn w:val="prastasis"/>
    <w:rsid w:val="00FC1CD3"/>
    <w:pPr>
      <w:jc w:val="both"/>
    </w:pPr>
    <w:rPr>
      <w:sz w:val="22"/>
    </w:rPr>
  </w:style>
  <w:style w:type="character" w:customStyle="1" w:styleId="Antrat1Diagrama">
    <w:name w:val="Antraštė 1 Diagrama"/>
    <w:link w:val="Antrat1"/>
    <w:rsid w:val="00FC1CD3"/>
    <w:rPr>
      <w:b/>
      <w:sz w:val="24"/>
      <w:lang w:val="en-US" w:eastAsia="en-US"/>
    </w:rPr>
  </w:style>
  <w:style w:type="character" w:customStyle="1" w:styleId="AntratsDiagrama">
    <w:name w:val="Antraštės Diagrama"/>
    <w:link w:val="Antrats"/>
    <w:rsid w:val="00FC1CD3"/>
    <w:rPr>
      <w:sz w:val="24"/>
      <w:lang w:eastAsia="en-US"/>
    </w:rPr>
  </w:style>
  <w:style w:type="paragraph" w:styleId="Paantrat">
    <w:name w:val="Subtitle"/>
    <w:basedOn w:val="prastasis"/>
    <w:link w:val="PaantratDiagrama"/>
    <w:qFormat/>
    <w:rsid w:val="00107C26"/>
    <w:pPr>
      <w:tabs>
        <w:tab w:val="left" w:pos="567"/>
      </w:tabs>
      <w:jc w:val="center"/>
    </w:pPr>
    <w:rPr>
      <w:b/>
      <w:bCs/>
      <w:szCs w:val="24"/>
    </w:rPr>
  </w:style>
  <w:style w:type="character" w:customStyle="1" w:styleId="PaantratDiagrama">
    <w:name w:val="Paantraštė Diagrama"/>
    <w:link w:val="Paantrat"/>
    <w:rsid w:val="00107C26"/>
    <w:rPr>
      <w:b/>
      <w:bCs/>
      <w:sz w:val="24"/>
      <w:szCs w:val="24"/>
      <w:lang w:eastAsia="en-US"/>
    </w:rPr>
  </w:style>
  <w:style w:type="paragraph" w:customStyle="1" w:styleId="Default">
    <w:name w:val="Default"/>
    <w:rsid w:val="00B418C7"/>
    <w:pPr>
      <w:autoSpaceDE w:val="0"/>
      <w:autoSpaceDN w:val="0"/>
      <w:adjustRightInd w:val="0"/>
    </w:pPr>
    <w:rPr>
      <w:color w:val="000000"/>
      <w:sz w:val="24"/>
      <w:szCs w:val="24"/>
    </w:rPr>
  </w:style>
  <w:style w:type="table" w:styleId="Lentelstinklelis">
    <w:name w:val="Table Grid"/>
    <w:basedOn w:val="prastojilentel"/>
    <w:rsid w:val="00B41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vadinimasDiagrama">
    <w:name w:val="Pavadinimas Diagrama"/>
    <w:link w:val="Pavadinimas"/>
    <w:rsid w:val="002E1F99"/>
    <w:rPr>
      <w:b/>
      <w:bCs/>
      <w:sz w:val="24"/>
      <w:szCs w:val="24"/>
      <w:lang w:val="en-US" w:eastAsia="en-US"/>
    </w:rPr>
  </w:style>
  <w:style w:type="paragraph" w:styleId="Debesliotekstas">
    <w:name w:val="Balloon Text"/>
    <w:basedOn w:val="prastasis"/>
    <w:link w:val="DebesliotekstasDiagrama"/>
    <w:rsid w:val="006A29E6"/>
    <w:rPr>
      <w:rFonts w:ascii="Tahoma" w:hAnsi="Tahoma"/>
      <w:sz w:val="16"/>
      <w:szCs w:val="16"/>
    </w:rPr>
  </w:style>
  <w:style w:type="character" w:customStyle="1" w:styleId="DebesliotekstasDiagrama">
    <w:name w:val="Debesėlio tekstas Diagrama"/>
    <w:link w:val="Debesliotekstas"/>
    <w:rsid w:val="006A29E6"/>
    <w:rPr>
      <w:rFonts w:ascii="Tahoma" w:hAnsi="Tahoma" w:cs="Tahoma"/>
      <w:sz w:val="16"/>
      <w:szCs w:val="16"/>
      <w:lang w:eastAsia="en-US"/>
    </w:rPr>
  </w:style>
  <w:style w:type="character" w:customStyle="1" w:styleId="PagrindinistekstasDiagrama">
    <w:name w:val="Pagrindinis tekstas Diagrama"/>
    <w:link w:val="Pagrindinistekstas"/>
    <w:rsid w:val="00261A15"/>
    <w:rPr>
      <w:sz w:val="24"/>
      <w:lang w:eastAsia="en-US" w:bidi="ar-SA"/>
    </w:rPr>
  </w:style>
  <w:style w:type="paragraph" w:styleId="Betarp">
    <w:name w:val="No Spacing"/>
    <w:qFormat/>
    <w:rsid w:val="00261A15"/>
    <w:rPr>
      <w:sz w:val="24"/>
    </w:rPr>
  </w:style>
  <w:style w:type="character" w:styleId="Neapdorotaspaminjimas">
    <w:name w:val="Unresolved Mention"/>
    <w:basedOn w:val="Numatytasispastraiposriftas"/>
    <w:rsid w:val="00B45FEE"/>
    <w:rPr>
      <w:color w:val="605E5C"/>
      <w:shd w:val="clear" w:color="auto" w:fill="E1DFDD"/>
    </w:rPr>
  </w:style>
  <w:style w:type="paragraph" w:styleId="Sraopastraipa">
    <w:name w:val="List Paragraph"/>
    <w:basedOn w:val="prastasis"/>
    <w:qFormat/>
    <w:rsid w:val="003E6C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324722">
      <w:bodyDiv w:val="1"/>
      <w:marLeft w:val="0"/>
      <w:marRight w:val="0"/>
      <w:marTop w:val="0"/>
      <w:marBottom w:val="0"/>
      <w:divBdr>
        <w:top w:val="none" w:sz="0" w:space="0" w:color="auto"/>
        <w:left w:val="none" w:sz="0" w:space="0" w:color="auto"/>
        <w:bottom w:val="none" w:sz="0" w:space="0" w:color="auto"/>
        <w:right w:val="none" w:sz="0" w:space="0" w:color="auto"/>
      </w:divBdr>
    </w:div>
    <w:div w:id="1037581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ugenija.tamosaityte@jurbarkas.lt" TargetMode="External"/><Relationship Id="rId3" Type="http://schemas.openxmlformats.org/officeDocument/2006/relationships/settings" Target="settings.xml"/><Relationship Id="rId7" Type="http://schemas.openxmlformats.org/officeDocument/2006/relationships/hyperlink" Target="https://e.teismas.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atsakymas.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atsakymas</Template>
  <TotalTime>3</TotalTime>
  <Pages>13</Pages>
  <Words>18986</Words>
  <Characters>10823</Characters>
  <Application>Microsoft Office Word</Application>
  <DocSecurity>0</DocSecurity>
  <Lines>90</Lines>
  <Paragraphs>59</Paragraphs>
  <ScaleCrop>false</ScaleCrop>
  <HeadingPairs>
    <vt:vector size="2" baseType="variant">
      <vt:variant>
        <vt:lpstr>Pavadinimas</vt:lpstr>
      </vt:variant>
      <vt:variant>
        <vt:i4>1</vt:i4>
      </vt:variant>
    </vt:vector>
  </HeadingPairs>
  <TitlesOfParts>
    <vt:vector size="1" baseType="lpstr">
      <vt:lpstr>Del</vt:lpstr>
    </vt:vector>
  </TitlesOfParts>
  <Company>Sveikatos apsaugos ministerija</Company>
  <LinksUpToDate>false</LinksUpToDate>
  <CharactersWithSpaces>29750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dc:title>
  <dc:creator>Egle</dc:creator>
  <cp:lastModifiedBy>Dovilė Dačkauskaitė</cp:lastModifiedBy>
  <cp:revision>4</cp:revision>
  <cp:lastPrinted>2020-12-15T12:31:00Z</cp:lastPrinted>
  <dcterms:created xsi:type="dcterms:W3CDTF">2026-09-10T07:59:00Z</dcterms:created>
  <dcterms:modified xsi:type="dcterms:W3CDTF">2026-09-10T10:48:00Z</dcterms:modified>
</cp:coreProperties>
</file>