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14B7" w14:textId="7B2218C3" w:rsidR="00AB10C2" w:rsidRDefault="00CA5C8E" w:rsidP="00B20124">
      <w:pPr>
        <w:jc w:val="right"/>
        <w:rPr>
          <w:lang w:val="en-US"/>
        </w:rPr>
      </w:pPr>
      <w:r>
        <w:t>P</w:t>
      </w:r>
      <w:r w:rsidR="00F320CA" w:rsidRPr="007D312A">
        <w:t>rojektas</w:t>
      </w:r>
      <w:r>
        <w:t xml:space="preserve"> </w:t>
      </w:r>
    </w:p>
    <w:p w14:paraId="7CE589BD" w14:textId="77777777" w:rsidR="00F320CA" w:rsidRDefault="00F320CA">
      <w:pPr>
        <w:jc w:val="center"/>
        <w:rPr>
          <w:b/>
          <w:bCs/>
          <w:lang w:val="en-US"/>
        </w:rPr>
      </w:pPr>
    </w:p>
    <w:p w14:paraId="0CE213F8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5824D1C1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03297A44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178FCFF4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0A7308AD" w14:textId="77777777" w:rsidTr="0004565E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280E3860" w14:textId="3441BFE8" w:rsidR="0004565E" w:rsidRPr="00E64FC7" w:rsidRDefault="0004565E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 w:rsidR="00CA5C8E"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 w:rsidR="00CA5C8E"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 w:rsidR="00883A4F"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 w:rsidR="00CA5C8E">
              <w:rPr>
                <w:b/>
                <w:bCs/>
              </w:rPr>
              <w:t>7</w:t>
            </w:r>
            <w:r w:rsidR="00B71968" w:rsidRPr="00B71968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 w:rsidR="00CA5C8E"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35EE73E" w14:textId="77777777" w:rsidR="0004565E" w:rsidRDefault="0004565E" w:rsidP="004B0CB9">
            <w:pPr>
              <w:pStyle w:val="Antrats"/>
              <w:tabs>
                <w:tab w:val="left" w:pos="1296"/>
              </w:tabs>
              <w:jc w:val="center"/>
            </w:pPr>
          </w:p>
          <w:p w14:paraId="71D81A3A" w14:textId="7F02AE6C" w:rsidR="00FC1CD3" w:rsidRPr="00AE61D9" w:rsidRDefault="00294C25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CA5C8E">
              <w:t>6</w:t>
            </w:r>
            <w:r>
              <w:t xml:space="preserve"> m. gegužės  </w:t>
            </w:r>
            <w:r w:rsidR="00B13672">
              <w:t>14</w:t>
            </w:r>
            <w:r>
              <w:t xml:space="preserve"> d. </w:t>
            </w:r>
            <w:r w:rsidR="00F20019" w:rsidRPr="005231DA">
              <w:t xml:space="preserve">Nr. </w:t>
            </w:r>
            <w:r>
              <w:t>TSP-</w:t>
            </w:r>
            <w:r w:rsidR="00B13672">
              <w:t>221</w:t>
            </w:r>
          </w:p>
        </w:tc>
      </w:tr>
      <w:tr w:rsidR="00FC1CD3" w14:paraId="4EDB15A6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A209402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0CC98F30" w14:textId="77777777" w:rsidR="00FC1CD3" w:rsidRDefault="00FC1CD3">
      <w:pPr>
        <w:jc w:val="both"/>
      </w:pPr>
    </w:p>
    <w:p w14:paraId="2B86DF08" w14:textId="176DA8B7" w:rsidR="009C77BC" w:rsidRPr="00836743" w:rsidRDefault="009C77BC" w:rsidP="009C77BC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 w:rsidR="00294C25">
        <w:t xml:space="preserve"> </w:t>
      </w:r>
      <w:r w:rsidRPr="00836743">
        <w:t>Nr. T2-231 „</w:t>
      </w:r>
      <w:hyperlink r:id="rId7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70271164" w14:textId="7B3AB6A1" w:rsidR="009C77BC" w:rsidRPr="00366841" w:rsidRDefault="009C77BC" w:rsidP="009C77BC">
      <w:pPr>
        <w:ind w:firstLine="720"/>
        <w:jc w:val="both"/>
      </w:pPr>
      <w:r w:rsidRPr="00836743">
        <w:t>1. Pakeisti Jurbarko rajono savivaldybės tarybos 202</w:t>
      </w:r>
      <w:r w:rsidR="00CA5C8E">
        <w:t>6</w:t>
      </w:r>
      <w:r w:rsidRPr="00836743">
        <w:t xml:space="preserve"> m. </w:t>
      </w:r>
      <w:r w:rsidR="00DF0632">
        <w:t xml:space="preserve">vasario </w:t>
      </w:r>
      <w:r w:rsidRPr="00836743">
        <w:t>1</w:t>
      </w:r>
      <w:r w:rsidR="00CA5C8E">
        <w:t>1</w:t>
      </w:r>
      <w:r w:rsidRPr="00836743">
        <w:t xml:space="preserve"> d. sprendim</w:t>
      </w:r>
      <w:r w:rsidR="00D35492">
        <w:t>ą</w:t>
      </w:r>
      <w:r w:rsidRPr="00836743">
        <w:t xml:space="preserve"> Nr. T2-</w:t>
      </w:r>
      <w:r w:rsidR="00DF0632">
        <w:t>3</w:t>
      </w:r>
      <w:r w:rsidR="00CA5C8E">
        <w:t xml:space="preserve">5 </w:t>
      </w:r>
      <w:r w:rsidRPr="00836743">
        <w:t>„Dėl Jurbarko rajono savivaldybės 202</w:t>
      </w:r>
      <w:r w:rsidR="00CA5C8E">
        <w:t>6</w:t>
      </w:r>
      <w:r w:rsidRPr="00836743">
        <w:t xml:space="preserve"> metų </w:t>
      </w:r>
      <w:r w:rsidRPr="00366841">
        <w:t>biudžeto</w:t>
      </w:r>
      <w:r w:rsidR="00DF0632">
        <w:t xml:space="preserve"> ir 202</w:t>
      </w:r>
      <w:r w:rsidR="00CA5C8E">
        <w:t>7</w:t>
      </w:r>
      <w:r w:rsidR="00B71968" w:rsidRPr="00B71968">
        <w:rPr>
          <w:b/>
          <w:bCs/>
        </w:rPr>
        <w:t>–</w:t>
      </w:r>
      <w:r w:rsidR="00DF0632">
        <w:t>202</w:t>
      </w:r>
      <w:r w:rsidR="00CA5C8E">
        <w:t>8</w:t>
      </w:r>
      <w:r w:rsidR="00DF0632">
        <w:t xml:space="preserve"> metų pajamų ir asignavimų</w:t>
      </w:r>
      <w:r w:rsidRPr="00366841">
        <w:t xml:space="preserve"> patvirtinimo“ (toliau – Sprendimas):</w:t>
      </w:r>
    </w:p>
    <w:p w14:paraId="25D32137" w14:textId="3493E4D2" w:rsidR="009C77BC" w:rsidRPr="00366841" w:rsidRDefault="009C77BC" w:rsidP="009C77BC">
      <w:pPr>
        <w:ind w:firstLine="720"/>
        <w:jc w:val="both"/>
      </w:pPr>
      <w:r w:rsidRPr="00366841">
        <w:t xml:space="preserve">1.1. </w:t>
      </w:r>
      <w:r w:rsidR="00B71968">
        <w:t>p</w:t>
      </w:r>
      <w:r w:rsidRPr="00366841">
        <w:t>akeisti Sprendimo 1.1</w:t>
      </w:r>
      <w:r w:rsidR="00CA5C8E">
        <w:t xml:space="preserve"> </w:t>
      </w:r>
      <w:r w:rsidRPr="00366841">
        <w:t>papunktį ir jį išdėstyti taip:</w:t>
      </w:r>
    </w:p>
    <w:p w14:paraId="2FAE066F" w14:textId="6C95B42E" w:rsidR="009C77BC" w:rsidRPr="006E27A1" w:rsidRDefault="009C77BC" w:rsidP="009C77BC">
      <w:pPr>
        <w:ind w:firstLine="720"/>
        <w:jc w:val="both"/>
      </w:pPr>
      <w:r w:rsidRPr="00366841">
        <w:t xml:space="preserve">„1.1. pajamos </w:t>
      </w:r>
      <w:r w:rsidRPr="006E27A1">
        <w:t>–</w:t>
      </w:r>
      <w:r w:rsidR="00EB3D1D">
        <w:t xml:space="preserve"> </w:t>
      </w:r>
      <w:r w:rsidR="00D80D0B">
        <w:t>60</w:t>
      </w:r>
      <w:r w:rsidR="00763DC1">
        <w:t> </w:t>
      </w:r>
      <w:r w:rsidR="00D80D0B">
        <w:t>476</w:t>
      </w:r>
      <w:r w:rsidR="00763DC1">
        <w:rPr>
          <w:sz w:val="22"/>
          <w:szCs w:val="22"/>
        </w:rPr>
        <w:t> </w:t>
      </w:r>
      <w:r w:rsidR="00D80D0B">
        <w:t>234</w:t>
      </w:r>
      <w:r w:rsidRPr="006E27A1">
        <w:t xml:space="preserve"> Eur</w:t>
      </w:r>
      <w:r w:rsidR="00DF0632">
        <w:t>, iš jų: biudžetinių įstaigų</w:t>
      </w:r>
      <w:r w:rsidR="00C43FB3">
        <w:t xml:space="preserve"> </w:t>
      </w:r>
      <w:r w:rsidR="00DF0632">
        <w:t>pajamos už teikiamas paslaugas</w:t>
      </w:r>
      <w:r w:rsidRPr="006E27A1">
        <w:t xml:space="preserve"> </w:t>
      </w:r>
      <w:r w:rsidR="00C43FB3">
        <w:t xml:space="preserve"> </w:t>
      </w:r>
      <w:r w:rsidR="00D80D0B" w:rsidRPr="006E27A1">
        <w:t>–</w:t>
      </w:r>
      <w:r w:rsidR="00C43FB3">
        <w:t xml:space="preserve"> </w:t>
      </w:r>
      <w:r w:rsidR="00C43FB3" w:rsidRPr="00E2107C">
        <w:t>1</w:t>
      </w:r>
      <w:r w:rsidR="00763DC1">
        <w:t> </w:t>
      </w:r>
      <w:r w:rsidR="00D80D0B">
        <w:t>440</w:t>
      </w:r>
      <w:r w:rsidR="00763DC1">
        <w:rPr>
          <w:sz w:val="22"/>
          <w:szCs w:val="22"/>
        </w:rPr>
        <w:t> </w:t>
      </w:r>
      <w:r w:rsidR="00D80D0B">
        <w:t>904</w:t>
      </w:r>
      <w:r w:rsidR="00B61E33" w:rsidRPr="00E2107C">
        <w:t xml:space="preserve"> </w:t>
      </w:r>
      <w:r w:rsidR="00C43FB3">
        <w:t xml:space="preserve">Eur </w:t>
      </w:r>
      <w:r w:rsidRPr="006E27A1">
        <w:t>(1</w:t>
      </w:r>
      <w:r w:rsidR="00C43FB3">
        <w:t xml:space="preserve"> ir 2</w:t>
      </w:r>
      <w:r w:rsidRPr="006E27A1">
        <w:t xml:space="preserve"> prieda</w:t>
      </w:r>
      <w:r w:rsidR="00C43FB3">
        <w:t>i</w:t>
      </w:r>
      <w:r w:rsidRPr="006E27A1">
        <w:t>)</w:t>
      </w:r>
      <w:r w:rsidR="00425B39">
        <w:t>;</w:t>
      </w:r>
      <w:r w:rsidRPr="006E27A1">
        <w:t>“;</w:t>
      </w:r>
    </w:p>
    <w:p w14:paraId="4239A6CB" w14:textId="1F8C1B77" w:rsidR="009C77BC" w:rsidRPr="006E27A1" w:rsidRDefault="009C77BC" w:rsidP="009C77BC">
      <w:pPr>
        <w:ind w:firstLine="720"/>
        <w:jc w:val="both"/>
      </w:pPr>
      <w:r w:rsidRPr="006E27A1">
        <w:t xml:space="preserve">1.2. </w:t>
      </w:r>
      <w:r w:rsidR="00B71968">
        <w:t>p</w:t>
      </w:r>
      <w:r w:rsidRPr="006E27A1">
        <w:t>akeisti Sprendimo 1.</w:t>
      </w:r>
      <w:r w:rsidR="00D80D0B">
        <w:t>4</w:t>
      </w:r>
      <w:r w:rsidRPr="006E27A1">
        <w:t xml:space="preserve"> papunktį ir jį išdėstyti taip: </w:t>
      </w:r>
    </w:p>
    <w:p w14:paraId="38C084C0" w14:textId="2068B5A7" w:rsidR="009C77BC" w:rsidRPr="006E27A1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B61E33">
        <w:t>.</w:t>
      </w:r>
      <w:r w:rsidR="00D80D0B">
        <w:t xml:space="preserve"> </w:t>
      </w:r>
      <w:r w:rsidRPr="006E27A1">
        <w:t xml:space="preserve">išlaidos pagal </w:t>
      </w:r>
      <w:r w:rsidR="00B61E33">
        <w:t xml:space="preserve">parengtas </w:t>
      </w:r>
      <w:r w:rsidRPr="006E27A1">
        <w:t>programas</w:t>
      </w:r>
      <w:r w:rsidR="00B61E33">
        <w:t>, finansavimo šaltinius ir asignavimų valdytojus</w:t>
      </w:r>
      <w:r w:rsidRPr="006E27A1">
        <w:t xml:space="preserve"> – </w:t>
      </w:r>
      <w:r w:rsidR="00D80D0B">
        <w:t>64</w:t>
      </w:r>
      <w:r w:rsidR="00763DC1">
        <w:t> </w:t>
      </w:r>
      <w:r w:rsidR="00D80D0B">
        <w:t>597</w:t>
      </w:r>
      <w:r w:rsidR="00763DC1">
        <w:rPr>
          <w:sz w:val="22"/>
          <w:szCs w:val="22"/>
        </w:rPr>
        <w:t> </w:t>
      </w:r>
      <w:r w:rsidR="00D80D0B">
        <w:t>578</w:t>
      </w:r>
      <w:r w:rsidRPr="00E2107C">
        <w:t xml:space="preserve"> </w:t>
      </w:r>
      <w:r w:rsidRPr="006E27A1">
        <w:t>Eur (</w:t>
      </w:r>
      <w:r w:rsidR="00B61E33">
        <w:t>3</w:t>
      </w:r>
      <w:r w:rsidRPr="006E27A1">
        <w:t xml:space="preserve"> priedas), iš jų:“;</w:t>
      </w:r>
    </w:p>
    <w:p w14:paraId="4CB18CC5" w14:textId="56E841CB" w:rsidR="009C77BC" w:rsidRPr="006E27A1" w:rsidRDefault="009C77BC" w:rsidP="009C77BC">
      <w:pPr>
        <w:ind w:firstLine="720"/>
        <w:jc w:val="both"/>
      </w:pPr>
      <w:r w:rsidRPr="006E27A1">
        <w:t xml:space="preserve">1.3. </w:t>
      </w:r>
      <w:r w:rsidR="00B71968">
        <w:t>p</w:t>
      </w:r>
      <w:r w:rsidRPr="006E27A1">
        <w:t>akeisti Sprendimo 1.</w:t>
      </w:r>
      <w:r w:rsidR="00D80D0B">
        <w:t>4</w:t>
      </w:r>
      <w:r w:rsidR="00B61E33">
        <w:t>.</w:t>
      </w:r>
      <w:r w:rsidR="00D80D0B">
        <w:t>1</w:t>
      </w:r>
      <w:r w:rsidRPr="006E27A1">
        <w:t xml:space="preserve"> papunktį ir jį išdėstyti taip:</w:t>
      </w:r>
    </w:p>
    <w:p w14:paraId="5272454C" w14:textId="74409DC3" w:rsidR="009C77BC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EC2202">
        <w:t>.</w:t>
      </w:r>
      <w:r w:rsidR="00D80D0B">
        <w:t>1</w:t>
      </w:r>
      <w:r w:rsidRPr="006E27A1">
        <w:t xml:space="preserve">. asignavimai – </w:t>
      </w:r>
      <w:r w:rsidR="00D80D0B">
        <w:t>63 676</w:t>
      </w:r>
      <w:r w:rsidR="00E2107C">
        <w:t> </w:t>
      </w:r>
      <w:r w:rsidR="00D80D0B">
        <w:t>178</w:t>
      </w:r>
      <w:r w:rsidR="00E2107C">
        <w:t xml:space="preserve"> </w:t>
      </w:r>
      <w:r w:rsidRPr="006E27A1">
        <w:t>Eur</w:t>
      </w:r>
      <w:r w:rsidR="00D80D0B">
        <w:t>;</w:t>
      </w:r>
      <w:r w:rsidRPr="006E27A1">
        <w:t>“</w:t>
      </w:r>
      <w:r w:rsidR="00425B39">
        <w:t>;</w:t>
      </w:r>
    </w:p>
    <w:p w14:paraId="5829B83A" w14:textId="1923C9A9" w:rsidR="00425B39" w:rsidRDefault="00425B39" w:rsidP="009C77BC">
      <w:pPr>
        <w:ind w:firstLine="720"/>
        <w:jc w:val="both"/>
      </w:pPr>
      <w:r>
        <w:t xml:space="preserve">1.4. </w:t>
      </w:r>
      <w:r w:rsidR="00B71968">
        <w:t>p</w:t>
      </w:r>
      <w:r>
        <w:t>akeisti Sprendimo 2.1 papunktį ir jį išdėstyti taip:</w:t>
      </w:r>
    </w:p>
    <w:p w14:paraId="37CC99C8" w14:textId="3E7164D1" w:rsidR="00425B39" w:rsidRDefault="00425B39" w:rsidP="009C77BC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lang w:val="en-US"/>
        </w:rPr>
        <w:t>64</w:t>
      </w:r>
      <w:r w:rsidRPr="00883A4F">
        <w:t> </w:t>
      </w:r>
      <w:r w:rsidR="00883A4F" w:rsidRPr="00883A4F">
        <w:rPr>
          <w:lang w:val="en-US"/>
        </w:rPr>
        <w:t>183</w:t>
      </w:r>
      <w:r w:rsidRPr="00883A4F">
        <w:rPr>
          <w:lang w:val="en-US"/>
        </w:rPr>
        <w:t>,</w:t>
      </w:r>
      <w:r w:rsidR="00883A4F" w:rsidRPr="00883A4F">
        <w:rPr>
          <w:lang w:val="en-US"/>
        </w:rPr>
        <w:t>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2D97BD08" w14:textId="3BBC630E" w:rsidR="00425B39" w:rsidRDefault="00425B39" w:rsidP="009C77BC">
      <w:pPr>
        <w:ind w:firstLine="720"/>
        <w:jc w:val="both"/>
      </w:pPr>
      <w:r>
        <w:t xml:space="preserve">1.5. </w:t>
      </w:r>
      <w:r w:rsidR="00B71968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1E211742" w14:textId="2FE62527" w:rsidR="00425B39" w:rsidRPr="007D312A" w:rsidRDefault="00425B39" w:rsidP="009C77BC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B71968">
        <w:t>;</w:t>
      </w:r>
    </w:p>
    <w:p w14:paraId="04D94563" w14:textId="012ED367" w:rsidR="009C77BC" w:rsidRPr="00366841" w:rsidRDefault="009C77BC" w:rsidP="009C77BC">
      <w:pPr>
        <w:ind w:firstLine="720"/>
        <w:jc w:val="both"/>
      </w:pPr>
      <w:r w:rsidRPr="007D312A">
        <w:t>1.</w:t>
      </w:r>
      <w:r w:rsidR="00883A4F">
        <w:t>6</w:t>
      </w:r>
      <w:r w:rsidRPr="007D312A">
        <w:t xml:space="preserve">. </w:t>
      </w:r>
      <w:r w:rsidR="00B71968">
        <w:t>p</w:t>
      </w:r>
      <w:r w:rsidRPr="007D312A">
        <w:t>akeisti Sprendimo 1–</w:t>
      </w:r>
      <w:r w:rsidR="00B61E33">
        <w:t>3</w:t>
      </w:r>
      <w:r w:rsidRPr="00366841">
        <w:t xml:space="preserve"> priedus ir išdėstyti juos nauja redakcija (pridedama).</w:t>
      </w:r>
    </w:p>
    <w:p w14:paraId="1E47931A" w14:textId="77777777" w:rsidR="009C77BC" w:rsidRPr="00836743" w:rsidRDefault="009C77BC" w:rsidP="009C77BC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79105E24" w14:textId="77777777">
        <w:trPr>
          <w:trHeight w:val="180"/>
        </w:trPr>
        <w:tc>
          <w:tcPr>
            <w:tcW w:w="4410" w:type="dxa"/>
          </w:tcPr>
          <w:p w14:paraId="6FE1107A" w14:textId="77777777" w:rsidR="006D5A0C" w:rsidRDefault="006D5A0C"/>
          <w:p w14:paraId="3CFA69CA" w14:textId="78910E5D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DB94EC9" w14:textId="77777777" w:rsidR="00FC1CD3" w:rsidRDefault="00FC1CD3">
            <w:pPr>
              <w:jc w:val="right"/>
            </w:pPr>
          </w:p>
        </w:tc>
      </w:tr>
    </w:tbl>
    <w:p w14:paraId="1394CCB2" w14:textId="77777777" w:rsidR="006D5A0C" w:rsidRDefault="006D5A0C"/>
    <w:p w14:paraId="4F87D906" w14:textId="4AE02268" w:rsidR="00F320CA" w:rsidRDefault="006D5A0C">
      <w:r>
        <w:t>Derinu</w:t>
      </w:r>
      <w:r w:rsidR="00F320CA">
        <w:t xml:space="preserve">: </w:t>
      </w:r>
    </w:p>
    <w:p w14:paraId="0D37D0CB" w14:textId="20839165" w:rsidR="00B71968" w:rsidRDefault="00B71968">
      <w:r>
        <w:t>Vicemerė G. Lukošienė</w:t>
      </w:r>
    </w:p>
    <w:p w14:paraId="299D8DD4" w14:textId="77777777" w:rsidR="007457FF" w:rsidRDefault="007457FF" w:rsidP="007457FF">
      <w:r>
        <w:t xml:space="preserve">Administracijos direktorė R. </w:t>
      </w:r>
      <w:proofErr w:type="spellStart"/>
      <w:r>
        <w:t>Vančienė</w:t>
      </w:r>
      <w:proofErr w:type="spellEnd"/>
    </w:p>
    <w:p w14:paraId="1C56BEE8" w14:textId="726D9885" w:rsidR="00DE293E" w:rsidRDefault="00190B66" w:rsidP="00190B66">
      <w:r>
        <w:t xml:space="preserve">Teisės ir civilinės metrikacijos skyriaus </w:t>
      </w:r>
      <w:r w:rsidR="00F01E4C">
        <w:t>vedėj</w:t>
      </w:r>
      <w:r w:rsidR="00AB10C2">
        <w:t>a O.</w:t>
      </w:r>
      <w:r w:rsidR="00B71968">
        <w:t xml:space="preserve"> </w:t>
      </w:r>
      <w:r w:rsidR="00AB10C2">
        <w:t>Sutkaitienė</w:t>
      </w:r>
    </w:p>
    <w:p w14:paraId="46E6894C" w14:textId="77777777" w:rsidR="00190B66" w:rsidRDefault="00C04267" w:rsidP="00190B66">
      <w:r>
        <w:t>Tarybos posėdžių sekretorė</w:t>
      </w:r>
      <w:r w:rsidR="00190B66">
        <w:t xml:space="preserve"> </w:t>
      </w:r>
      <w:r w:rsidR="005D5D46">
        <w:t>D</w:t>
      </w:r>
      <w:r w:rsidR="00190B66">
        <w:t xml:space="preserve">. </w:t>
      </w:r>
      <w:r w:rsidR="005D5D46">
        <w:t>Dačkauskaitė</w:t>
      </w:r>
    </w:p>
    <w:p w14:paraId="068AE5B7" w14:textId="77777777" w:rsidR="00B71968" w:rsidRPr="00B71968" w:rsidRDefault="00B71968" w:rsidP="00B71968">
      <w:r w:rsidRPr="00B71968">
        <w:t>Dokumentų ir viešųjų ryšių skyriaus vyr. specialistas A. Gvildys</w:t>
      </w:r>
    </w:p>
    <w:p w14:paraId="2D26E999" w14:textId="77777777" w:rsidR="00D95DCE" w:rsidRDefault="00D95DCE"/>
    <w:p w14:paraId="2A1FD766" w14:textId="71228AEB" w:rsidR="00FC32F1" w:rsidRDefault="00F320CA" w:rsidP="00F320CA">
      <w:r>
        <w:t>Parengė</w:t>
      </w:r>
    </w:p>
    <w:p w14:paraId="5D6FC84C" w14:textId="04576B62" w:rsidR="002E1F99" w:rsidRDefault="000B2BBE" w:rsidP="000B2BBE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Ada Samuilienė</w:t>
      </w:r>
      <w:r w:rsidR="00B3497C">
        <w:rPr>
          <w:lang w:eastAsia="de-DE"/>
        </w:rPr>
        <w:t xml:space="preserve">, tel. </w:t>
      </w:r>
      <w:r>
        <w:rPr>
          <w:lang w:eastAsia="de-DE"/>
        </w:rPr>
        <w:t>+370 610 24078</w:t>
      </w:r>
      <w:r w:rsidR="00B3497C">
        <w:rPr>
          <w:lang w:eastAsia="de-DE"/>
        </w:rPr>
        <w:t xml:space="preserve">,  el. p. </w:t>
      </w:r>
      <w:r>
        <w:rPr>
          <w:lang w:eastAsia="de-DE"/>
        </w:rPr>
        <w:t>ada.samuiliene@jurbarkas.lt</w:t>
      </w:r>
    </w:p>
    <w:p w14:paraId="1A7988BB" w14:textId="77777777" w:rsidR="00B20124" w:rsidRDefault="00B20124" w:rsidP="00E64FC7">
      <w:pPr>
        <w:pStyle w:val="Pavadinimas"/>
        <w:pBdr>
          <w:bottom w:val="single" w:sz="12" w:space="0" w:color="auto"/>
        </w:pBdr>
      </w:pPr>
    </w:p>
    <w:p w14:paraId="0635D229" w14:textId="77777777" w:rsidR="006D5A0C" w:rsidRDefault="006D5A0C" w:rsidP="00E64FC7">
      <w:pPr>
        <w:pStyle w:val="Pavadinimas"/>
        <w:pBdr>
          <w:bottom w:val="single" w:sz="12" w:space="0" w:color="auto"/>
        </w:pBdr>
      </w:pPr>
    </w:p>
    <w:p w14:paraId="2C79130D" w14:textId="77777777" w:rsidR="006E2BCE" w:rsidRDefault="006E2BCE" w:rsidP="00E64FC7">
      <w:pPr>
        <w:pStyle w:val="Pavadinimas"/>
        <w:pBdr>
          <w:bottom w:val="single" w:sz="12" w:space="0" w:color="auto"/>
        </w:pBdr>
      </w:pPr>
    </w:p>
    <w:p w14:paraId="02C94A44" w14:textId="77777777" w:rsidR="00B167C0" w:rsidRDefault="00B167C0" w:rsidP="00E64FC7">
      <w:pPr>
        <w:pStyle w:val="Pavadinimas"/>
        <w:pBdr>
          <w:bottom w:val="single" w:sz="12" w:space="0" w:color="auto"/>
        </w:pBdr>
      </w:pPr>
    </w:p>
    <w:p w14:paraId="79E6D7DD" w14:textId="4E2F2C74" w:rsidR="00E64FC7" w:rsidRPr="00516CB8" w:rsidRDefault="00E64FC7" w:rsidP="00E64FC7">
      <w:pPr>
        <w:pStyle w:val="Pavadinimas"/>
        <w:pBdr>
          <w:bottom w:val="single" w:sz="12" w:space="0" w:color="auto"/>
        </w:pBdr>
      </w:pPr>
      <w:r w:rsidRPr="00516CB8">
        <w:t xml:space="preserve">JURBARKO RAJONO SAVIVALDYBĖS </w:t>
      </w:r>
      <w:r>
        <w:t>ADMINISTRACIJOS FINANSŲ SKYRIUS</w:t>
      </w:r>
    </w:p>
    <w:p w14:paraId="2EAB5AA8" w14:textId="77777777" w:rsidR="00E64FC7" w:rsidRDefault="00E64FC7" w:rsidP="002E1F99">
      <w:pPr>
        <w:pStyle w:val="Paantrat"/>
      </w:pPr>
    </w:p>
    <w:p w14:paraId="098F99CF" w14:textId="0327F33F" w:rsidR="002E1F99" w:rsidRDefault="002E1F99" w:rsidP="002E1F99">
      <w:pPr>
        <w:pStyle w:val="Paantrat"/>
      </w:pPr>
      <w:r>
        <w:t>AIŠKINAMASIS RAŠTAS</w:t>
      </w:r>
    </w:p>
    <w:p w14:paraId="650C5145" w14:textId="77777777" w:rsidR="002E1F99" w:rsidRDefault="002E1F99" w:rsidP="002E1F99">
      <w:pPr>
        <w:jc w:val="center"/>
        <w:rPr>
          <w:caps/>
        </w:rPr>
      </w:pPr>
    </w:p>
    <w:p w14:paraId="1AA4CB84" w14:textId="11B445AA" w:rsidR="00E64FC7" w:rsidRPr="00E64FC7" w:rsidRDefault="00CB5D1A" w:rsidP="00E64FC7">
      <w:pPr>
        <w:pStyle w:val="Antrats"/>
        <w:tabs>
          <w:tab w:val="left" w:pos="1296"/>
        </w:tabs>
        <w:jc w:val="center"/>
        <w:rPr>
          <w:b/>
          <w:bCs/>
        </w:rPr>
      </w:pPr>
      <w:r w:rsidRPr="00836743">
        <w:rPr>
          <w:b/>
          <w:bCs/>
          <w:caps/>
        </w:rPr>
        <w:t>PRIE JURBARKO RAJONO SAVIVALDYBĖS TARYBOS SPRENDIMO</w:t>
      </w:r>
      <w:r w:rsidR="00E64FC7">
        <w:rPr>
          <w:b/>
          <w:bCs/>
          <w:caps/>
        </w:rPr>
        <w:t xml:space="preserve"> </w:t>
      </w:r>
      <w:r w:rsidR="000B2BBE">
        <w:rPr>
          <w:b/>
          <w:bCs/>
          <w:caps/>
        </w:rPr>
        <w:t>„</w:t>
      </w:r>
      <w:r w:rsidR="00484A16" w:rsidRPr="00E64FC7">
        <w:rPr>
          <w:b/>
          <w:bCs/>
        </w:rPr>
        <w:t>DĖL JURBARKO RAJONO SAVIVALDYBĖS TARYBOS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M. VASARIO 1</w:t>
      </w:r>
      <w:r w:rsidR="00484A16">
        <w:rPr>
          <w:b/>
          <w:bCs/>
        </w:rPr>
        <w:t>1</w:t>
      </w:r>
      <w:r w:rsidR="00484A16" w:rsidRPr="00E64FC7">
        <w:rPr>
          <w:b/>
          <w:bCs/>
        </w:rPr>
        <w:t xml:space="preserve"> D. SPRENDIMO NR.T2-3</w:t>
      </w:r>
      <w:r w:rsidR="00484A16">
        <w:rPr>
          <w:b/>
          <w:bCs/>
        </w:rPr>
        <w:t>5</w:t>
      </w:r>
      <w:r w:rsidR="00484A16" w:rsidRPr="00E64FC7">
        <w:rPr>
          <w:b/>
          <w:bCs/>
        </w:rPr>
        <w:t xml:space="preserve"> „DĖL JURBARKO RAJONO SAVIVALDYBĖS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METŲ</w:t>
      </w:r>
      <w:r w:rsidR="00484A16">
        <w:rPr>
          <w:b/>
          <w:bCs/>
        </w:rPr>
        <w:t xml:space="preserve"> BIUDŽETO</w:t>
      </w:r>
      <w:r w:rsidR="00484A16" w:rsidRPr="00E64FC7">
        <w:rPr>
          <w:b/>
          <w:bCs/>
        </w:rPr>
        <w:t xml:space="preserve"> IR 202</w:t>
      </w:r>
      <w:r w:rsidR="00484A16">
        <w:rPr>
          <w:b/>
          <w:bCs/>
        </w:rPr>
        <w:t>7</w:t>
      </w:r>
      <w:r w:rsidR="00B71968" w:rsidRPr="00B71968">
        <w:rPr>
          <w:b/>
          <w:bCs/>
        </w:rPr>
        <w:t>–</w:t>
      </w:r>
      <w:r w:rsidR="00484A16" w:rsidRPr="00E64FC7">
        <w:rPr>
          <w:b/>
          <w:bCs/>
        </w:rPr>
        <w:t>202</w:t>
      </w:r>
      <w:r w:rsidR="00484A16">
        <w:rPr>
          <w:b/>
          <w:bCs/>
        </w:rPr>
        <w:t>8</w:t>
      </w:r>
      <w:r w:rsidR="00484A16" w:rsidRPr="00E64FC7">
        <w:rPr>
          <w:b/>
          <w:bCs/>
        </w:rPr>
        <w:t xml:space="preserve"> METŲ PAJAMŲ IR ASIGNAVIMŲ PATVIRTINIMO</w:t>
      </w:r>
      <w:r w:rsidR="000B2BBE">
        <w:rPr>
          <w:b/>
          <w:bCs/>
        </w:rPr>
        <w:t>“ PROJEKTO</w:t>
      </w:r>
    </w:p>
    <w:p w14:paraId="4B36FFFE" w14:textId="77777777" w:rsidR="002E1F99" w:rsidRDefault="002E1F99" w:rsidP="002E1F99">
      <w:pPr>
        <w:tabs>
          <w:tab w:val="left" w:pos="567"/>
        </w:tabs>
        <w:jc w:val="center"/>
      </w:pPr>
    </w:p>
    <w:p w14:paraId="180797D4" w14:textId="612F617F" w:rsidR="00001758" w:rsidRDefault="00294C25" w:rsidP="002E1F99">
      <w:pPr>
        <w:tabs>
          <w:tab w:val="left" w:pos="0"/>
        </w:tabs>
        <w:jc w:val="center"/>
      </w:pPr>
      <w:r>
        <w:t>202</w:t>
      </w:r>
      <w:r w:rsidR="00484A16">
        <w:t>6</w:t>
      </w:r>
      <w:r>
        <w:t xml:space="preserve"> m. gegužės </w:t>
      </w:r>
      <w:r w:rsidR="00B13672">
        <w:t xml:space="preserve">14 </w:t>
      </w:r>
      <w:r>
        <w:t>d.</w:t>
      </w:r>
    </w:p>
    <w:p w14:paraId="765870B6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39E8E802" w14:textId="77777777" w:rsidR="002E1F99" w:rsidRDefault="002E1F99" w:rsidP="002E1F99">
      <w:pPr>
        <w:tabs>
          <w:tab w:val="left" w:pos="0"/>
        </w:tabs>
        <w:jc w:val="center"/>
      </w:pPr>
    </w:p>
    <w:p w14:paraId="3719722A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CB5D1A" w:rsidRPr="00836743" w14:paraId="5FD04479" w14:textId="77777777" w:rsidTr="00F102A6">
        <w:tc>
          <w:tcPr>
            <w:tcW w:w="9741" w:type="dxa"/>
          </w:tcPr>
          <w:p w14:paraId="663D7C23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1. Parengto projekto tikslai ir uždaviniai.</w:t>
            </w:r>
          </w:p>
        </w:tc>
      </w:tr>
      <w:tr w:rsidR="00CB5D1A" w:rsidRPr="00836743" w14:paraId="485C4BCA" w14:textId="77777777" w:rsidTr="00F102A6">
        <w:tc>
          <w:tcPr>
            <w:tcW w:w="9741" w:type="dxa"/>
          </w:tcPr>
          <w:p w14:paraId="53DFB62A" w14:textId="77777777" w:rsidR="00CB5D1A" w:rsidRPr="00836743" w:rsidRDefault="00CB5D1A" w:rsidP="00F102A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36743">
              <w:rPr>
                <w:sz w:val="22"/>
                <w:szCs w:val="22"/>
              </w:rPr>
              <w:t>Padidinti Jurbarko rajono savivaldybės biudžeto pajamų ir išlaidų planą papildomais valstybės ir savivaldybės biudžeto tiksliniais asignavimais.</w:t>
            </w:r>
          </w:p>
        </w:tc>
      </w:tr>
      <w:tr w:rsidR="00CB5D1A" w:rsidRPr="00836743" w14:paraId="485DABD2" w14:textId="77777777" w:rsidTr="00F102A6">
        <w:tc>
          <w:tcPr>
            <w:tcW w:w="9741" w:type="dxa"/>
          </w:tcPr>
          <w:p w14:paraId="17D458C1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2. Kaip šiuo metu yra sureguliuoti projekte aptarti klausimai.</w:t>
            </w:r>
          </w:p>
        </w:tc>
      </w:tr>
      <w:tr w:rsidR="00CB5D1A" w:rsidRPr="005E689F" w14:paraId="1B27BBEA" w14:textId="77777777" w:rsidTr="00F102A6">
        <w:tc>
          <w:tcPr>
            <w:tcW w:w="9741" w:type="dxa"/>
          </w:tcPr>
          <w:p w14:paraId="4C956A9C" w14:textId="6E2B1483" w:rsidR="00CB5D1A" w:rsidRPr="005E689F" w:rsidRDefault="00CB5D1A" w:rsidP="00F102A6">
            <w:pPr>
              <w:jc w:val="both"/>
              <w:rPr>
                <w:sz w:val="22"/>
                <w:szCs w:val="22"/>
              </w:rPr>
            </w:pPr>
            <w:r w:rsidRPr="005E689F">
              <w:rPr>
                <w:sz w:val="22"/>
                <w:szCs w:val="22"/>
              </w:rPr>
              <w:t>Jurbarko rajono savivaldybės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 xml:space="preserve"> m. biudžetas patvirtintas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>-0</w:t>
            </w:r>
            <w:r w:rsidR="00B61E33">
              <w:rPr>
                <w:sz w:val="22"/>
                <w:szCs w:val="22"/>
              </w:rPr>
              <w:t>2</w:t>
            </w:r>
            <w:r w:rsidRPr="005E689F">
              <w:rPr>
                <w:sz w:val="22"/>
                <w:szCs w:val="22"/>
              </w:rPr>
              <w:t>-</w:t>
            </w:r>
            <w:r w:rsidR="00B61E33">
              <w:rPr>
                <w:sz w:val="22"/>
                <w:szCs w:val="22"/>
              </w:rPr>
              <w:t>1</w:t>
            </w:r>
            <w:r w:rsidR="00484A16">
              <w:rPr>
                <w:sz w:val="22"/>
                <w:szCs w:val="22"/>
              </w:rPr>
              <w:t>1</w:t>
            </w:r>
            <w:r w:rsidRPr="005E689F">
              <w:rPr>
                <w:sz w:val="22"/>
                <w:szCs w:val="22"/>
              </w:rPr>
              <w:t xml:space="preserve"> sprendimu Nr. T2-</w:t>
            </w:r>
            <w:r w:rsidR="00B61E33">
              <w:rPr>
                <w:sz w:val="22"/>
                <w:szCs w:val="22"/>
              </w:rPr>
              <w:t>3</w:t>
            </w:r>
            <w:r w:rsidR="00484A16">
              <w:rPr>
                <w:sz w:val="22"/>
                <w:szCs w:val="22"/>
              </w:rPr>
              <w:t>5</w:t>
            </w:r>
            <w:r w:rsidRPr="005E689F">
              <w:rPr>
                <w:sz w:val="22"/>
                <w:szCs w:val="22"/>
              </w:rPr>
              <w:t>.</w:t>
            </w:r>
          </w:p>
        </w:tc>
      </w:tr>
      <w:tr w:rsidR="00CB5D1A" w:rsidRPr="005E689F" w14:paraId="40BDF79B" w14:textId="77777777" w:rsidTr="00F102A6">
        <w:tc>
          <w:tcPr>
            <w:tcW w:w="9741" w:type="dxa"/>
          </w:tcPr>
          <w:p w14:paraId="5E60C04B" w14:textId="77777777" w:rsidR="00CB5D1A" w:rsidRPr="005E689F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5E689F">
              <w:rPr>
                <w:b/>
                <w:bCs/>
                <w:i/>
                <w:iCs/>
                <w:sz w:val="22"/>
                <w:szCs w:val="22"/>
              </w:rPr>
              <w:t>3. Kokių pozityvių rezultatų laukiama.</w:t>
            </w:r>
          </w:p>
        </w:tc>
      </w:tr>
      <w:tr w:rsidR="00CB5D1A" w:rsidRPr="005E689F" w14:paraId="23E294F8" w14:textId="77777777" w:rsidTr="00F102A6">
        <w:tc>
          <w:tcPr>
            <w:tcW w:w="9741" w:type="dxa"/>
          </w:tcPr>
          <w:p w14:paraId="52D0C089" w14:textId="78DBCE04" w:rsidR="008D39A5" w:rsidRDefault="00CB5D1A" w:rsidP="00F102A6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>Savivaldybės biudžeto pajamos ir išlaidos didinamos</w:t>
            </w:r>
            <w:r w:rsidR="005D06E3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>1 0</w:t>
            </w:r>
            <w:r w:rsidR="0050587F" w:rsidRPr="0050587F">
              <w:rPr>
                <w:b/>
                <w:bCs/>
                <w:sz w:val="22"/>
                <w:szCs w:val="22"/>
                <w:u w:val="single"/>
              </w:rPr>
              <w:t>66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 xml:space="preserve"> 544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Eur, iš jų:</w:t>
            </w:r>
          </w:p>
          <w:p w14:paraId="2D772FB2" w14:textId="5BDBE44B" w:rsidR="008D39A5" w:rsidRPr="00763DC1" w:rsidRDefault="00484A16" w:rsidP="008D39A5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791 789</w:t>
            </w:r>
            <w:r w:rsidR="008D39A5" w:rsidRPr="00763DC1">
              <w:rPr>
                <w:sz w:val="22"/>
                <w:szCs w:val="22"/>
              </w:rPr>
              <w:t xml:space="preserve"> Eur Europos Sąjungos paramos lėšos projektams finansuoti (gautos lėšos </w:t>
            </w:r>
            <w:r>
              <w:rPr>
                <w:sz w:val="22"/>
                <w:szCs w:val="22"/>
              </w:rPr>
              <w:t>9</w:t>
            </w:r>
            <w:r w:rsidR="008D39A5" w:rsidRPr="00763DC1">
              <w:rPr>
                <w:sz w:val="22"/>
                <w:szCs w:val="22"/>
              </w:rPr>
              <w:t xml:space="preserve"> projektams vykdyti)</w:t>
            </w:r>
            <w:r w:rsidR="007658B2">
              <w:rPr>
                <w:sz w:val="22"/>
                <w:szCs w:val="22"/>
              </w:rPr>
              <w:t>;</w:t>
            </w:r>
          </w:p>
          <w:p w14:paraId="506D9708" w14:textId="1AC6EA90" w:rsidR="00027DA2" w:rsidRPr="00763DC1" w:rsidRDefault="002B7DF0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8D39A5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Vidaus reikalų ministerijos </w:t>
            </w:r>
            <w:r w:rsidR="008D39A5" w:rsidRPr="00763DC1">
              <w:rPr>
                <w:sz w:val="22"/>
                <w:szCs w:val="22"/>
              </w:rPr>
              <w:t xml:space="preserve">tikslinės lėšos </w:t>
            </w:r>
            <w:r>
              <w:rPr>
                <w:sz w:val="22"/>
                <w:szCs w:val="22"/>
              </w:rPr>
              <w:t>priešgaisrinės saugos funkcijai vykdyti</w:t>
            </w:r>
            <w:r w:rsidR="007658B2">
              <w:rPr>
                <w:sz w:val="22"/>
                <w:szCs w:val="22"/>
              </w:rPr>
              <w:t>;</w:t>
            </w:r>
          </w:p>
          <w:p w14:paraId="3B61A9C5" w14:textId="5C2147D7" w:rsidR="00027DA2" w:rsidRPr="00763DC1" w:rsidRDefault="002B7DF0" w:rsidP="00027DA2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036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teikiamų paslaugų vaikams ir vaiko atstovams koordinavimui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71825EB6" w14:textId="77777777" w:rsidR="00B71968" w:rsidRPr="00B71968" w:rsidRDefault="007658B2" w:rsidP="00B71968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6 703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</w:t>
            </w:r>
            <w:r w:rsidR="00B71968" w:rsidRPr="00B71968">
              <w:rPr>
                <w:sz w:val="22"/>
                <w:szCs w:val="22"/>
              </w:rPr>
              <w:t>optimizuoti ir atnaujinti pedagoginį personalą;</w:t>
            </w:r>
          </w:p>
          <w:p w14:paraId="4F8C7630" w14:textId="31786521" w:rsidR="007658B2" w:rsidRDefault="00EB0713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58B2">
              <w:rPr>
                <w:sz w:val="22"/>
                <w:szCs w:val="22"/>
              </w:rPr>
              <w:t>37</w:t>
            </w:r>
            <w:r w:rsidRPr="00763DC1">
              <w:rPr>
                <w:sz w:val="22"/>
                <w:szCs w:val="22"/>
              </w:rPr>
              <w:t> </w:t>
            </w:r>
            <w:r w:rsidR="007658B2">
              <w:rPr>
                <w:sz w:val="22"/>
                <w:szCs w:val="22"/>
              </w:rPr>
              <w:t>767</w:t>
            </w:r>
            <w:r>
              <w:rPr>
                <w:sz w:val="22"/>
                <w:szCs w:val="22"/>
              </w:rPr>
              <w:t xml:space="preserve"> Eur </w:t>
            </w:r>
            <w:r w:rsidR="00874B89">
              <w:rPr>
                <w:sz w:val="22"/>
                <w:szCs w:val="22"/>
              </w:rPr>
              <w:t>AB „VIA Lietuva“</w:t>
            </w:r>
            <w:r w:rsidR="007658B2" w:rsidRPr="00763DC1">
              <w:rPr>
                <w:sz w:val="22"/>
                <w:szCs w:val="22"/>
              </w:rPr>
              <w:t xml:space="preserve"> tikslinės lėšos kelių priežiūros ir plėtros programai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118163D3" w14:textId="60ACD11A" w:rsidR="00496C97" w:rsidRDefault="007658B2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9A2619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629</w:t>
            </w:r>
            <w:r w:rsidR="00496C97">
              <w:rPr>
                <w:sz w:val="22"/>
                <w:szCs w:val="22"/>
              </w:rPr>
              <w:t xml:space="preserve"> Eur </w:t>
            </w:r>
            <w:r w:rsidR="00496C97" w:rsidRPr="00763DC1">
              <w:rPr>
                <w:sz w:val="22"/>
                <w:szCs w:val="22"/>
              </w:rPr>
              <w:t>Socialinės apsaugos ir darbo ministerijos</w:t>
            </w:r>
            <w:r w:rsidR="00496C97">
              <w:rPr>
                <w:sz w:val="22"/>
                <w:szCs w:val="22"/>
              </w:rPr>
              <w:t xml:space="preserve"> lėšos, skirtos </w:t>
            </w:r>
            <w:r>
              <w:rPr>
                <w:sz w:val="22"/>
                <w:szCs w:val="22"/>
              </w:rPr>
              <w:t>bendruomeninei veiklai stiprinti;</w:t>
            </w:r>
          </w:p>
          <w:p w14:paraId="44984B5A" w14:textId="77E342F3" w:rsidR="00496C97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  <w:r w:rsidR="00496C97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Kultūros ministerijos tikslinės lėšos Jurbarko kultūros centro projektui </w:t>
            </w:r>
            <w:r w:rsidR="00874B89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Triptikas „Laisvės dialogai“ finansuoti</w:t>
            </w:r>
            <w:r w:rsidR="0055439E">
              <w:rPr>
                <w:sz w:val="22"/>
                <w:szCs w:val="22"/>
              </w:rPr>
              <w:t>.</w:t>
            </w:r>
          </w:p>
          <w:p w14:paraId="1075C4D7" w14:textId="23B47803" w:rsidR="00027DA2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430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Sveikatos apsaugos ministerijos tikslinės lėšos </w:t>
            </w:r>
            <w:r w:rsidR="00874B89">
              <w:rPr>
                <w:sz w:val="22"/>
                <w:szCs w:val="22"/>
              </w:rPr>
              <w:t xml:space="preserve">VšĮ </w:t>
            </w:r>
            <w:r>
              <w:rPr>
                <w:sz w:val="22"/>
                <w:szCs w:val="22"/>
              </w:rPr>
              <w:t>Jurbarko ligoninei medicinos darbuotojų darbo užmokesčiui mokėti (rezidentūros bazėms)</w:t>
            </w:r>
            <w:r w:rsidR="00B71968">
              <w:rPr>
                <w:sz w:val="22"/>
                <w:szCs w:val="22"/>
              </w:rPr>
              <w:t>;</w:t>
            </w:r>
          </w:p>
          <w:p w14:paraId="38578494" w14:textId="449CB4BF" w:rsidR="005B1BF6" w:rsidRPr="00B71968" w:rsidRDefault="008D39A5" w:rsidP="00363276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B71968">
              <w:rPr>
                <w:sz w:val="22"/>
                <w:szCs w:val="22"/>
              </w:rPr>
              <w:t xml:space="preserve"> </w:t>
            </w:r>
            <w:r w:rsidR="00CA6D7A" w:rsidRPr="00B71968">
              <w:rPr>
                <w:sz w:val="22"/>
                <w:szCs w:val="22"/>
              </w:rPr>
              <w:t>1</w:t>
            </w:r>
            <w:r w:rsidR="00E2107C" w:rsidRPr="00B71968">
              <w:rPr>
                <w:sz w:val="22"/>
                <w:szCs w:val="22"/>
              </w:rPr>
              <w:t> </w:t>
            </w:r>
            <w:r w:rsidR="00CA6D7A" w:rsidRPr="00B71968">
              <w:rPr>
                <w:sz w:val="22"/>
                <w:szCs w:val="22"/>
              </w:rPr>
              <w:t>59</w:t>
            </w:r>
            <w:r w:rsidR="00E2107C" w:rsidRPr="00B71968">
              <w:rPr>
                <w:sz w:val="22"/>
                <w:szCs w:val="22"/>
              </w:rPr>
              <w:t>0 Eur savivaldybės lėšos iš</w:t>
            </w:r>
            <w:r w:rsidR="00874B89" w:rsidRPr="00B71968">
              <w:rPr>
                <w:sz w:val="22"/>
                <w:szCs w:val="22"/>
              </w:rPr>
              <w:t xml:space="preserve"> </w:t>
            </w:r>
            <w:r w:rsidR="00E2107C" w:rsidRPr="00B71968">
              <w:rPr>
                <w:sz w:val="22"/>
                <w:szCs w:val="22"/>
              </w:rPr>
              <w:t xml:space="preserve">planuojamo gauti gyventojų pajamų mokesčio, </w:t>
            </w:r>
            <w:r w:rsidR="00CA6D7A" w:rsidRPr="00B71968">
              <w:rPr>
                <w:sz w:val="22"/>
                <w:szCs w:val="22"/>
              </w:rPr>
              <w:t xml:space="preserve">kurios bus skirtos </w:t>
            </w:r>
            <w:r w:rsidR="00B71968" w:rsidRPr="00B71968">
              <w:rPr>
                <w:sz w:val="22"/>
                <w:szCs w:val="22"/>
              </w:rPr>
              <w:t>įgyvendinti Dalyvaujamojo biudžeto iniciatyvas;</w:t>
            </w:r>
          </w:p>
          <w:p w14:paraId="3046518C" w14:textId="7B9BEBF5" w:rsidR="00EB3D1D" w:rsidRPr="00763DC1" w:rsidRDefault="00BF385C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3D1D" w:rsidRPr="00763DC1">
              <w:rPr>
                <w:sz w:val="22"/>
                <w:szCs w:val="22"/>
              </w:rPr>
              <w:t xml:space="preserve"> 000 Eur biudžetinių įstaigų </w:t>
            </w:r>
            <w:r w:rsidR="00090D85" w:rsidRPr="00763DC1">
              <w:rPr>
                <w:sz w:val="22"/>
                <w:szCs w:val="22"/>
              </w:rPr>
              <w:t xml:space="preserve">atsitiktinės pajamos už prekes ir paslaugas </w:t>
            </w:r>
            <w:r w:rsidR="00EB3D1D" w:rsidRPr="00763DC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Jurbarkų darželis-mokykla</w:t>
            </w:r>
            <w:r w:rsidR="00874B8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7C17DC6" w14:textId="70204022" w:rsidR="00AC6284" w:rsidRPr="00763DC1" w:rsidRDefault="00BF385C" w:rsidP="00BF385C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6284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AC6284" w:rsidRPr="00763DC1">
              <w:rPr>
                <w:sz w:val="22"/>
                <w:szCs w:val="22"/>
              </w:rPr>
              <w:t xml:space="preserve">00 Eur biudžetinių įstaigų </w:t>
            </w:r>
            <w:r w:rsidR="00090D85" w:rsidRPr="00763DC1">
              <w:rPr>
                <w:sz w:val="22"/>
                <w:szCs w:val="22"/>
              </w:rPr>
              <w:t>pajamos už ilgalaikio ir trumpalaikio materialiojo turto nuomą</w:t>
            </w:r>
            <w:r w:rsidR="00254013">
              <w:rPr>
                <w:sz w:val="22"/>
                <w:szCs w:val="22"/>
              </w:rPr>
              <w:t xml:space="preserve"> (Mažosios Lietuvos Jurbarko krašto kultūros centras);</w:t>
            </w:r>
            <w:r w:rsidR="005B1BF6" w:rsidRPr="00763DC1">
              <w:rPr>
                <w:sz w:val="22"/>
                <w:szCs w:val="22"/>
              </w:rPr>
              <w:t xml:space="preserve"> </w:t>
            </w:r>
          </w:p>
          <w:p w14:paraId="04372752" w14:textId="0939DC1A" w:rsidR="00AC6284" w:rsidRDefault="00254013" w:rsidP="003C6CFE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63DC1" w:rsidRPr="00763DC1">
              <w:rPr>
                <w:sz w:val="22"/>
                <w:szCs w:val="22"/>
              </w:rPr>
              <w:t> </w:t>
            </w:r>
            <w:r w:rsidR="00AC6284" w:rsidRPr="00763DC1">
              <w:rPr>
                <w:sz w:val="22"/>
                <w:szCs w:val="22"/>
              </w:rPr>
              <w:t xml:space="preserve">000 Eur </w:t>
            </w:r>
            <w:r>
              <w:rPr>
                <w:sz w:val="22"/>
                <w:szCs w:val="22"/>
              </w:rPr>
              <w:t xml:space="preserve">kito materialaus ir nematerialaus turto realizavimo pajamos, kurios bus panaudotos </w:t>
            </w:r>
            <w:r w:rsidR="00B71968" w:rsidRPr="00B71968">
              <w:rPr>
                <w:sz w:val="22"/>
                <w:szCs w:val="22"/>
              </w:rPr>
              <w:t>pirkti žemės sklypą su statiniais.</w:t>
            </w:r>
          </w:p>
          <w:p w14:paraId="002AC390" w14:textId="5BAD2A09" w:rsidR="00254013" w:rsidRDefault="00254013" w:rsidP="00254013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 xml:space="preserve">Savivaldybės biudžeto pajamos ir išlaidos 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mažinamos 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>21 000 E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ur, iš jų</w:t>
            </w:r>
          </w:p>
          <w:p w14:paraId="3AB82C24" w14:textId="30D56952" w:rsidR="0050587F" w:rsidRDefault="00254013" w:rsidP="00C507F7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>21 000 Eur Vidaus reikalų ministerijos tikslinės lėšos civilinės saugos funkcijai vykdyti.</w:t>
            </w:r>
          </w:p>
          <w:p w14:paraId="6C4DB17E" w14:textId="77777777" w:rsidR="0050587F" w:rsidRP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7E18407F" w14:textId="77777777" w:rsid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710666">
              <w:rPr>
                <w:b/>
                <w:bCs/>
                <w:sz w:val="22"/>
                <w:szCs w:val="22"/>
                <w:u w:val="single"/>
              </w:rPr>
              <w:t>Savivaldybės biudžeto pajamų ir išlaidų pakeitimai:</w:t>
            </w:r>
          </w:p>
          <w:p w14:paraId="64AA7CB1" w14:textId="1AE3AF9E" w:rsidR="0050587F" w:rsidRDefault="0050587F" w:rsidP="0050587F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 Eur grąžinamos elektromobilio įsigijimo išlaidos</w:t>
            </w:r>
            <w:r w:rsidR="00B7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kompensuotos iš ES lėšų (Seredžiaus senelių globos namai)</w:t>
            </w:r>
            <w:r w:rsidR="00B71968">
              <w:rPr>
                <w:sz w:val="22"/>
                <w:szCs w:val="22"/>
              </w:rPr>
              <w:t>.</w:t>
            </w:r>
          </w:p>
          <w:p w14:paraId="2BC9CB79" w14:textId="7C37774E" w:rsidR="00254013" w:rsidRDefault="0050587F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 xml:space="preserve">15 000 </w:t>
            </w:r>
            <w:r w:rsidR="00B71968" w:rsidRPr="00B71968">
              <w:rPr>
                <w:sz w:val="22"/>
                <w:szCs w:val="22"/>
              </w:rPr>
              <w:t>Eur, kurios skiriamos įgyvendinti Dalyvaujamojo biudžeto iniciatyvas.</w:t>
            </w:r>
            <w:r w:rsidRPr="0050587F">
              <w:rPr>
                <w:sz w:val="22"/>
                <w:szCs w:val="22"/>
              </w:rPr>
              <w:t xml:space="preserve"> </w:t>
            </w:r>
          </w:p>
          <w:p w14:paraId="24FAEC27" w14:textId="7D7B7764" w:rsidR="00874B89" w:rsidRDefault="00874B89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Dėl pasikeitusio mokinių skaičiaus perskirstomos socialinę riziką patiriančių vaikų ikimokykliniam ugdymui organizuoti lėšos tarp švietimo įstaigų</w:t>
            </w:r>
            <w:r w:rsidR="00B71968">
              <w:rPr>
                <w:sz w:val="22"/>
                <w:szCs w:val="22"/>
              </w:rPr>
              <w:t xml:space="preserve"> 4766 Eur</w:t>
            </w:r>
            <w:r>
              <w:rPr>
                <w:sz w:val="22"/>
                <w:szCs w:val="22"/>
              </w:rPr>
              <w:t>:</w:t>
            </w:r>
          </w:p>
          <w:p w14:paraId="61684573" w14:textId="77777777" w:rsidR="0093039A" w:rsidRDefault="00874B89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 2 383 Eur mažinama Eržvilko gimnazijai,</w:t>
            </w:r>
          </w:p>
          <w:p w14:paraId="0B7ACFA5" w14:textId="5D7C0317" w:rsidR="00874B89" w:rsidRDefault="0093039A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16.2. 2 383 Eur mažinama Šimkaičių Jono Žemaičio pagrindinei mokyklai</w:t>
            </w:r>
            <w:r w:rsidR="00B71968">
              <w:rPr>
                <w:sz w:val="22"/>
                <w:szCs w:val="22"/>
              </w:rPr>
              <w:t>,</w:t>
            </w:r>
            <w:r w:rsidR="00874B89">
              <w:rPr>
                <w:sz w:val="22"/>
                <w:szCs w:val="22"/>
              </w:rPr>
              <w:t xml:space="preserve"> </w:t>
            </w:r>
          </w:p>
          <w:p w14:paraId="0AE7FDFC" w14:textId="10B8D728" w:rsidR="0093039A" w:rsidRDefault="00874B89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  <w:r w:rsidR="0093039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2 383 Eur </w:t>
            </w:r>
            <w:r w:rsidR="0093039A">
              <w:rPr>
                <w:sz w:val="22"/>
                <w:szCs w:val="22"/>
              </w:rPr>
              <w:t>didinama</w:t>
            </w:r>
            <w:r>
              <w:rPr>
                <w:sz w:val="22"/>
                <w:szCs w:val="22"/>
              </w:rPr>
              <w:t xml:space="preserve"> </w:t>
            </w:r>
            <w:r w:rsidR="0093039A">
              <w:rPr>
                <w:sz w:val="22"/>
                <w:szCs w:val="22"/>
              </w:rPr>
              <w:t>Skirsnemunės Jurgio Baltrušaičio pagrindinei mokyklai</w:t>
            </w:r>
            <w:r w:rsidR="00B71968">
              <w:rPr>
                <w:sz w:val="22"/>
                <w:szCs w:val="22"/>
              </w:rPr>
              <w:t>,</w:t>
            </w:r>
          </w:p>
          <w:p w14:paraId="224AB771" w14:textId="30D88973" w:rsidR="00874B89" w:rsidRPr="0050587F" w:rsidRDefault="0093039A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16.4. 2 383 Eur didinama Jurbarko vaikų lopšeliui-darželiui „Nykštukas“.</w:t>
            </w:r>
          </w:p>
          <w:p w14:paraId="7158A88B" w14:textId="77777777" w:rsidR="006E2BCE" w:rsidRDefault="006E2BCE" w:rsidP="00FC32F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  <w:p w14:paraId="6A8C2789" w14:textId="0AEA3725" w:rsidR="006E2BCE" w:rsidRDefault="006E2BCE" w:rsidP="00FC32F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6E2BCE">
              <w:rPr>
                <w:sz w:val="22"/>
                <w:szCs w:val="22"/>
              </w:rPr>
              <w:t>2027–2028 m. savivaldybės biudžeto planuojamos pajamų ir asignavimų sumos padidintos vadovaujantis Jurbarko rajono savivaldybės tarybos 2026-02-11 sprendimu Nr.T2-34 „Dėl Jurbarko rajono savivaldybės 2026–2028 metų strateginio veiklos plano patvirtinimo</w:t>
            </w:r>
            <w:r>
              <w:rPr>
                <w:sz w:val="22"/>
                <w:szCs w:val="22"/>
              </w:rPr>
              <w:t>“</w:t>
            </w:r>
          </w:p>
          <w:p w14:paraId="4855EFF0" w14:textId="2A960840" w:rsidR="006E2BCE" w:rsidRPr="006E2BCE" w:rsidRDefault="006E2BCE" w:rsidP="006E2BCE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763DC1">
              <w:rPr>
                <w:sz w:val="22"/>
                <w:szCs w:val="22"/>
              </w:rPr>
              <w:t>Nauja redakcija išdėstomi Sprendimo 1–3 priedai.</w:t>
            </w:r>
            <w:r w:rsidRPr="009D7DBA">
              <w:rPr>
                <w:sz w:val="22"/>
                <w:szCs w:val="22"/>
              </w:rPr>
              <w:t xml:space="preserve"> </w:t>
            </w:r>
            <w:r w:rsidRPr="006E2BCE">
              <w:rPr>
                <w:sz w:val="22"/>
                <w:szCs w:val="22"/>
              </w:rPr>
              <w:t xml:space="preserve">  </w:t>
            </w:r>
          </w:p>
        </w:tc>
      </w:tr>
      <w:tr w:rsidR="00CB5D1A" w:rsidRPr="00D0014C" w14:paraId="44D05D59" w14:textId="77777777" w:rsidTr="00F102A6">
        <w:tc>
          <w:tcPr>
            <w:tcW w:w="9741" w:type="dxa"/>
          </w:tcPr>
          <w:p w14:paraId="4679AC36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CB5D1A" w:rsidRPr="00D0014C" w14:paraId="1471F03F" w14:textId="77777777" w:rsidTr="00F102A6">
        <w:tc>
          <w:tcPr>
            <w:tcW w:w="9741" w:type="dxa"/>
          </w:tcPr>
          <w:p w14:paraId="0899EEF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7A92DDE1" w14:textId="77777777" w:rsidTr="00F102A6">
        <w:tc>
          <w:tcPr>
            <w:tcW w:w="9741" w:type="dxa"/>
          </w:tcPr>
          <w:p w14:paraId="721A6B4A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CB5D1A" w:rsidRPr="00D0014C" w14:paraId="78786789" w14:textId="77777777" w:rsidTr="00F102A6">
        <w:tc>
          <w:tcPr>
            <w:tcW w:w="9741" w:type="dxa"/>
          </w:tcPr>
          <w:p w14:paraId="6F5705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Priėmus šį sprendimą bus tikslinamos savivaldybės biudžeto programų sąmatos</w:t>
            </w:r>
          </w:p>
        </w:tc>
      </w:tr>
      <w:tr w:rsidR="00CB5D1A" w:rsidRPr="00D0014C" w14:paraId="35A51E8E" w14:textId="77777777" w:rsidTr="00F102A6">
        <w:tc>
          <w:tcPr>
            <w:tcW w:w="9741" w:type="dxa"/>
          </w:tcPr>
          <w:p w14:paraId="3E28E87B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6. Projekto rengimo metu gauti specialistų vertinimai ir išvados, ekonominiai apskaičiavimai (sąmatos), konkretūs finansavimo šaltiniai.</w:t>
            </w:r>
          </w:p>
          <w:p w14:paraId="426B9E4F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48A601FE" w14:textId="77777777" w:rsidTr="00F102A6">
        <w:tc>
          <w:tcPr>
            <w:tcW w:w="9741" w:type="dxa"/>
          </w:tcPr>
          <w:p w14:paraId="1A920FF8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7. Ar reikalingas projekto antikorupcinis vertinimas.</w:t>
            </w:r>
          </w:p>
          <w:p w14:paraId="707B6386" w14:textId="61B2E78A" w:rsidR="00CB5D1A" w:rsidRPr="00D0014C" w:rsidRDefault="00603EAD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Taip</w:t>
            </w:r>
          </w:p>
        </w:tc>
      </w:tr>
      <w:tr w:rsidR="00CB5D1A" w:rsidRPr="00D0014C" w14:paraId="624C019F" w14:textId="77777777" w:rsidTr="00F102A6">
        <w:tc>
          <w:tcPr>
            <w:tcW w:w="9741" w:type="dxa"/>
          </w:tcPr>
          <w:p w14:paraId="23A73FE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8. Projekto iniciatorius, autorius ar autorių grupė.</w:t>
            </w:r>
          </w:p>
        </w:tc>
      </w:tr>
      <w:tr w:rsidR="00CB5D1A" w:rsidRPr="00D0014C" w14:paraId="744933B3" w14:textId="77777777" w:rsidTr="00F102A6">
        <w:tc>
          <w:tcPr>
            <w:tcW w:w="9741" w:type="dxa"/>
          </w:tcPr>
          <w:p w14:paraId="18E71624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skyrius</w:t>
            </w:r>
          </w:p>
        </w:tc>
      </w:tr>
      <w:tr w:rsidR="00CB5D1A" w:rsidRPr="00D0014C" w14:paraId="773C5B1E" w14:textId="77777777" w:rsidTr="00F102A6">
        <w:tc>
          <w:tcPr>
            <w:tcW w:w="9741" w:type="dxa"/>
          </w:tcPr>
          <w:p w14:paraId="375144F3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9. Kiti, autorių nuomone, reikalingi pagrindimai ir paaiškinimai.</w:t>
            </w:r>
          </w:p>
          <w:p w14:paraId="43CEFFE9" w14:textId="08E1EA00" w:rsidR="00CB5D1A" w:rsidRPr="00254013" w:rsidRDefault="00254013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54013">
              <w:rPr>
                <w:sz w:val="22"/>
                <w:szCs w:val="22"/>
              </w:rPr>
              <w:t>Nėra</w:t>
            </w:r>
          </w:p>
        </w:tc>
      </w:tr>
      <w:tr w:rsidR="00CB5D1A" w:rsidRPr="00D0014C" w14:paraId="1ACA195A" w14:textId="77777777" w:rsidTr="00F102A6">
        <w:tc>
          <w:tcPr>
            <w:tcW w:w="9741" w:type="dxa"/>
          </w:tcPr>
          <w:p w14:paraId="6180870E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10. Sprendimas įteikiamas (kam ir kiek egz.).</w:t>
            </w:r>
          </w:p>
        </w:tc>
      </w:tr>
      <w:tr w:rsidR="00CB5D1A" w:rsidRPr="00D0014C" w14:paraId="3C6348F0" w14:textId="77777777" w:rsidTr="00F102A6">
        <w:tc>
          <w:tcPr>
            <w:tcW w:w="9741" w:type="dxa"/>
          </w:tcPr>
          <w:p w14:paraId="563B4F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skyriui – 1</w:t>
            </w:r>
          </w:p>
        </w:tc>
      </w:tr>
    </w:tbl>
    <w:p w14:paraId="47F20371" w14:textId="77777777" w:rsidR="002E1F99" w:rsidRDefault="002E1F99" w:rsidP="002E1F99">
      <w:pPr>
        <w:tabs>
          <w:tab w:val="left" w:pos="567"/>
        </w:tabs>
      </w:pPr>
    </w:p>
    <w:p w14:paraId="2A7AE13D" w14:textId="77777777" w:rsidR="002E1F99" w:rsidRDefault="002E1F99" w:rsidP="002E1F99">
      <w:pPr>
        <w:tabs>
          <w:tab w:val="left" w:pos="567"/>
        </w:tabs>
      </w:pPr>
    </w:p>
    <w:p w14:paraId="471FBD2C" w14:textId="77777777" w:rsidR="00B668F0" w:rsidRDefault="00B668F0" w:rsidP="00B668F0">
      <w:r>
        <w:t>Parengė</w:t>
      </w:r>
    </w:p>
    <w:p w14:paraId="2F38C639" w14:textId="643A9F8A" w:rsidR="00FC32F1" w:rsidRDefault="00FC32F1" w:rsidP="00B668F0">
      <w:r>
        <w:t>Ada Samuilienė</w:t>
      </w:r>
    </w:p>
    <w:p w14:paraId="0C4C9331" w14:textId="77777777" w:rsidR="00FC32F1" w:rsidRDefault="00FC32F1" w:rsidP="00B668F0"/>
    <w:p w14:paraId="444307B7" w14:textId="77777777" w:rsidR="00FC32F1" w:rsidRDefault="00FC32F1" w:rsidP="00B668F0"/>
    <w:p w14:paraId="1E7D3F9D" w14:textId="77777777" w:rsidR="00A05DE7" w:rsidRDefault="00A05DE7" w:rsidP="00B668F0"/>
    <w:p w14:paraId="40F867D1" w14:textId="77777777" w:rsidR="00FC32F1" w:rsidRDefault="00FC32F1" w:rsidP="00B668F0"/>
    <w:p w14:paraId="09A85391" w14:textId="77777777" w:rsidR="00AB4395" w:rsidRDefault="00AB4395" w:rsidP="00B668F0"/>
    <w:p w14:paraId="4583F337" w14:textId="77777777" w:rsidR="00FC32F1" w:rsidRDefault="00FC32F1" w:rsidP="00B668F0"/>
    <w:p w14:paraId="60404473" w14:textId="77777777" w:rsidR="00FC32F1" w:rsidRDefault="00FC32F1" w:rsidP="00B668F0"/>
    <w:p w14:paraId="4FB797AD" w14:textId="77777777" w:rsidR="0050587F" w:rsidRDefault="0050587F" w:rsidP="00B668F0"/>
    <w:p w14:paraId="03029CF8" w14:textId="77777777" w:rsidR="0050587F" w:rsidRDefault="0050587F" w:rsidP="00B668F0"/>
    <w:p w14:paraId="10C51D89" w14:textId="77777777" w:rsidR="0050587F" w:rsidRDefault="0050587F" w:rsidP="00B668F0"/>
    <w:p w14:paraId="3B845AA0" w14:textId="77777777" w:rsidR="0050587F" w:rsidRDefault="0050587F" w:rsidP="00B668F0"/>
    <w:p w14:paraId="050AB460" w14:textId="77777777" w:rsidR="0050587F" w:rsidRDefault="0050587F" w:rsidP="00B668F0"/>
    <w:p w14:paraId="1F24FB87" w14:textId="77777777" w:rsidR="0050587F" w:rsidRDefault="0050587F" w:rsidP="00B668F0"/>
    <w:p w14:paraId="62E824C6" w14:textId="77777777" w:rsidR="0050587F" w:rsidRDefault="0050587F" w:rsidP="00B668F0"/>
    <w:p w14:paraId="356E6FF9" w14:textId="77777777" w:rsidR="0050587F" w:rsidRDefault="0050587F" w:rsidP="00B668F0"/>
    <w:p w14:paraId="3ACE22F0" w14:textId="77777777" w:rsidR="0050587F" w:rsidRDefault="0050587F" w:rsidP="00B668F0"/>
    <w:p w14:paraId="72EDC6C8" w14:textId="77777777" w:rsidR="0050587F" w:rsidRDefault="0050587F" w:rsidP="00B668F0"/>
    <w:p w14:paraId="5C1C5BCE" w14:textId="77777777" w:rsidR="0050587F" w:rsidRDefault="0050587F" w:rsidP="00B668F0"/>
    <w:p w14:paraId="2149014D" w14:textId="77777777" w:rsidR="0050587F" w:rsidRDefault="0050587F" w:rsidP="00B668F0"/>
    <w:p w14:paraId="565EB90A" w14:textId="77777777" w:rsidR="0050587F" w:rsidRDefault="0050587F" w:rsidP="00B668F0"/>
    <w:p w14:paraId="56FB2411" w14:textId="77777777" w:rsidR="0050587F" w:rsidRDefault="0050587F" w:rsidP="00B668F0"/>
    <w:p w14:paraId="4BAC04AF" w14:textId="77777777" w:rsidR="0050587F" w:rsidRDefault="0050587F" w:rsidP="00B668F0"/>
    <w:p w14:paraId="2857D3E0" w14:textId="77777777" w:rsidR="0050587F" w:rsidRDefault="0050587F" w:rsidP="00B668F0"/>
    <w:p w14:paraId="4AD2903A" w14:textId="77777777" w:rsidR="0050587F" w:rsidRDefault="0050587F" w:rsidP="00B668F0"/>
    <w:p w14:paraId="49F9591B" w14:textId="77777777" w:rsidR="0050587F" w:rsidRDefault="0050587F" w:rsidP="00B668F0"/>
    <w:p w14:paraId="06E4EB69" w14:textId="77777777" w:rsidR="0050587F" w:rsidRDefault="0050587F" w:rsidP="00B668F0"/>
    <w:p w14:paraId="129297A1" w14:textId="77777777" w:rsidR="00F373D7" w:rsidRDefault="00F373D7" w:rsidP="00FC32F1">
      <w:pPr>
        <w:jc w:val="right"/>
        <w:rPr>
          <w:b/>
          <w:bCs/>
        </w:rPr>
      </w:pPr>
    </w:p>
    <w:p w14:paraId="6C1848C9" w14:textId="4D6ABAF1" w:rsidR="000B2BBE" w:rsidRPr="00A50508" w:rsidRDefault="000B2BBE" w:rsidP="00FC32F1">
      <w:pPr>
        <w:jc w:val="right"/>
        <w:rPr>
          <w:b/>
          <w:bCs/>
        </w:rPr>
      </w:pPr>
      <w:r w:rsidRPr="00A50508">
        <w:rPr>
          <w:b/>
          <w:bCs/>
        </w:rPr>
        <w:t>Projekto</w:t>
      </w:r>
    </w:p>
    <w:p w14:paraId="17DDC37F" w14:textId="6B3C5BF8" w:rsidR="000B2BBE" w:rsidRPr="00A50508" w:rsidRDefault="000B2BBE" w:rsidP="000B2BBE">
      <w:pPr>
        <w:jc w:val="right"/>
        <w:rPr>
          <w:b/>
          <w:bCs/>
          <w:lang w:val="en-US"/>
        </w:rPr>
      </w:pPr>
      <w:r w:rsidRPr="00A50508">
        <w:rPr>
          <w:b/>
          <w:bCs/>
        </w:rPr>
        <w:t>lyginamasis variantas</w:t>
      </w:r>
    </w:p>
    <w:p w14:paraId="61A0AD53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6C262D08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0F9A6A9E" w14:textId="77777777" w:rsidR="000B2BBE" w:rsidRDefault="000B2BBE" w:rsidP="000B2BBE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31F8F9A7" w14:textId="77777777" w:rsidR="000B2BBE" w:rsidRDefault="000B2BBE" w:rsidP="000B2BBE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883A4F" w14:paraId="24B940CA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9E8D827" w14:textId="77777777" w:rsidR="00883A4F" w:rsidRDefault="00883A4F" w:rsidP="00AB14A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883A4F" w14:paraId="6BA90860" w14:textId="77777777" w:rsidTr="00AB14A9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1F73915" w14:textId="272F0034" w:rsidR="00883A4F" w:rsidRPr="00E64FC7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>
              <w:rPr>
                <w:b/>
                <w:bCs/>
              </w:rPr>
              <w:t>7</w:t>
            </w:r>
            <w:r w:rsidR="006E2BCE" w:rsidRPr="006E2BCE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455C135" w14:textId="77777777" w:rsidR="00883A4F" w:rsidRDefault="00883A4F" w:rsidP="00AB14A9">
            <w:pPr>
              <w:pStyle w:val="Antrats"/>
              <w:tabs>
                <w:tab w:val="left" w:pos="1296"/>
              </w:tabs>
              <w:jc w:val="center"/>
            </w:pPr>
          </w:p>
          <w:p w14:paraId="58E1DB5B" w14:textId="0C2D711F" w:rsidR="00883A4F" w:rsidRPr="00AE61D9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 xml:space="preserve">2026 m. gegužės </w:t>
            </w:r>
            <w:r w:rsidR="00B13672">
              <w:t>14</w:t>
            </w:r>
            <w:r>
              <w:t xml:space="preserve"> d. </w:t>
            </w:r>
            <w:r w:rsidRPr="005231DA">
              <w:t xml:space="preserve">Nr. </w:t>
            </w:r>
            <w:r>
              <w:t>TSP-</w:t>
            </w:r>
            <w:r w:rsidR="00B13672">
              <w:t>221</w:t>
            </w:r>
          </w:p>
        </w:tc>
      </w:tr>
      <w:tr w:rsidR="00883A4F" w14:paraId="4B0441AC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4EB32E4E" w14:textId="77777777" w:rsidR="00883A4F" w:rsidRDefault="00883A4F" w:rsidP="00AB14A9">
            <w:pPr>
              <w:jc w:val="center"/>
            </w:pPr>
            <w:r>
              <w:t>Jurbarkas</w:t>
            </w:r>
          </w:p>
        </w:tc>
      </w:tr>
    </w:tbl>
    <w:p w14:paraId="3F9F6F05" w14:textId="77777777" w:rsidR="00883A4F" w:rsidRDefault="00883A4F" w:rsidP="00883A4F">
      <w:pPr>
        <w:jc w:val="both"/>
      </w:pPr>
    </w:p>
    <w:p w14:paraId="6272E89C" w14:textId="77777777" w:rsidR="00883A4F" w:rsidRPr="00836743" w:rsidRDefault="00883A4F" w:rsidP="00883A4F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>
        <w:t xml:space="preserve"> </w:t>
      </w:r>
      <w:r w:rsidRPr="00836743">
        <w:t>Nr. T2-231 „</w:t>
      </w:r>
      <w:hyperlink r:id="rId8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6D5281AF" w14:textId="4D8F4D74" w:rsidR="00883A4F" w:rsidRPr="00366841" w:rsidRDefault="00883A4F" w:rsidP="00883A4F">
      <w:pPr>
        <w:ind w:firstLine="720"/>
        <w:jc w:val="both"/>
      </w:pPr>
      <w:r w:rsidRPr="00836743">
        <w:t>1. Pakeisti Jurbarko rajono savivaldybės tarybos 202</w:t>
      </w:r>
      <w:r>
        <w:t>6</w:t>
      </w:r>
      <w:r w:rsidRPr="00836743">
        <w:t xml:space="preserve"> m. </w:t>
      </w:r>
      <w:r>
        <w:t xml:space="preserve">vasario </w:t>
      </w:r>
      <w:r w:rsidRPr="00836743">
        <w:t>1</w:t>
      </w:r>
      <w:r>
        <w:t>1</w:t>
      </w:r>
      <w:r w:rsidRPr="00836743">
        <w:t xml:space="preserve"> d. sprendim</w:t>
      </w:r>
      <w:r>
        <w:t>ą</w:t>
      </w:r>
      <w:r w:rsidRPr="00836743">
        <w:t xml:space="preserve"> Nr. T2-</w:t>
      </w:r>
      <w:r>
        <w:t xml:space="preserve">35 </w:t>
      </w:r>
      <w:r w:rsidRPr="00836743">
        <w:t>„Dėl Jurbarko rajono savivaldybės 202</w:t>
      </w:r>
      <w:r>
        <w:t>6</w:t>
      </w:r>
      <w:r w:rsidRPr="00836743">
        <w:t xml:space="preserve"> metų </w:t>
      </w:r>
      <w:r w:rsidRPr="00366841">
        <w:t>biudžeto</w:t>
      </w:r>
      <w:r>
        <w:t xml:space="preserve"> ir 2027</w:t>
      </w:r>
      <w:r w:rsidR="006E2BCE" w:rsidRPr="006E2BCE">
        <w:rPr>
          <w:b/>
          <w:bCs/>
        </w:rPr>
        <w:t>–</w:t>
      </w:r>
      <w:r>
        <w:t>2028 metų pajamų ir asignavimų</w:t>
      </w:r>
      <w:r w:rsidRPr="00366841">
        <w:t xml:space="preserve"> patvirtinimo“ (toliau – Sprendimas):</w:t>
      </w:r>
    </w:p>
    <w:p w14:paraId="11460EB0" w14:textId="485B86F8" w:rsidR="00883A4F" w:rsidRPr="00366841" w:rsidRDefault="00883A4F" w:rsidP="00883A4F">
      <w:pPr>
        <w:ind w:firstLine="720"/>
        <w:jc w:val="both"/>
      </w:pPr>
      <w:r w:rsidRPr="00366841">
        <w:t xml:space="preserve">1.1. </w:t>
      </w:r>
      <w:r w:rsidR="006E2BCE">
        <w:t>p</w:t>
      </w:r>
      <w:r w:rsidRPr="00366841">
        <w:t>akeisti Sprendimo 1.1</w:t>
      </w:r>
      <w:r>
        <w:t xml:space="preserve"> </w:t>
      </w:r>
      <w:r w:rsidRPr="00366841">
        <w:t>papunktį ir jį išdėstyti taip:</w:t>
      </w:r>
    </w:p>
    <w:p w14:paraId="47AE3002" w14:textId="032FA25F" w:rsidR="00883A4F" w:rsidRPr="006E27A1" w:rsidRDefault="00883A4F" w:rsidP="00883A4F">
      <w:pPr>
        <w:ind w:firstLine="720"/>
        <w:jc w:val="both"/>
      </w:pPr>
      <w:r w:rsidRPr="00366841">
        <w:t xml:space="preserve">„1.1. pajamos </w:t>
      </w:r>
      <w:r w:rsidRPr="006E27A1">
        <w:t>–</w:t>
      </w:r>
      <w:r>
        <w:t xml:space="preserve"> </w:t>
      </w:r>
      <w:r w:rsidRPr="00883A4F">
        <w:rPr>
          <w:strike/>
        </w:rPr>
        <w:t>59 430 690</w:t>
      </w:r>
      <w:r>
        <w:t xml:space="preserve"> </w:t>
      </w:r>
      <w:r w:rsidRPr="00883A4F">
        <w:rPr>
          <w:b/>
          <w:bCs/>
        </w:rPr>
        <w:t>60 476</w:t>
      </w:r>
      <w:r w:rsidRPr="00883A4F">
        <w:rPr>
          <w:b/>
          <w:bCs/>
          <w:sz w:val="22"/>
          <w:szCs w:val="22"/>
        </w:rPr>
        <w:t> </w:t>
      </w:r>
      <w:r w:rsidRPr="00883A4F">
        <w:rPr>
          <w:b/>
          <w:bCs/>
        </w:rPr>
        <w:t>234</w:t>
      </w:r>
      <w:r w:rsidRPr="006E27A1">
        <w:t xml:space="preserve"> Eur</w:t>
      </w:r>
      <w:r>
        <w:t>, iš jų: biudžetinių įstaigų pajamos už teikiamas paslaugas</w:t>
      </w:r>
      <w:r w:rsidRPr="006E27A1">
        <w:t xml:space="preserve"> </w:t>
      </w:r>
      <w:r>
        <w:t xml:space="preserve"> </w:t>
      </w:r>
      <w:r w:rsidRPr="006E27A1">
        <w:t>–</w:t>
      </w:r>
      <w:r>
        <w:t xml:space="preserve"> </w:t>
      </w:r>
      <w:r w:rsidRPr="00883A4F">
        <w:rPr>
          <w:strike/>
        </w:rPr>
        <w:t>1 437 304</w:t>
      </w:r>
      <w:r>
        <w:t xml:space="preserve"> </w:t>
      </w:r>
      <w:r w:rsidRPr="00883A4F">
        <w:rPr>
          <w:b/>
          <w:bCs/>
        </w:rPr>
        <w:t>1 440</w:t>
      </w:r>
      <w:r w:rsidRPr="00883A4F">
        <w:rPr>
          <w:b/>
          <w:bCs/>
          <w:sz w:val="22"/>
          <w:szCs w:val="22"/>
        </w:rPr>
        <w:t> </w:t>
      </w:r>
      <w:r w:rsidRPr="00883A4F">
        <w:rPr>
          <w:b/>
          <w:bCs/>
        </w:rPr>
        <w:t>904</w:t>
      </w:r>
      <w:r w:rsidRPr="00E2107C">
        <w:t xml:space="preserve"> </w:t>
      </w:r>
      <w:r>
        <w:t xml:space="preserve">Eur </w:t>
      </w:r>
      <w:r w:rsidRPr="006E27A1">
        <w:t>(1</w:t>
      </w:r>
      <w:r>
        <w:t xml:space="preserve"> ir 2</w:t>
      </w:r>
      <w:r w:rsidRPr="006E27A1">
        <w:t xml:space="preserve"> prieda</w:t>
      </w:r>
      <w:r>
        <w:t>i</w:t>
      </w:r>
      <w:r w:rsidRPr="006E27A1">
        <w:t>)</w:t>
      </w:r>
      <w:r>
        <w:t>;</w:t>
      </w:r>
      <w:r w:rsidRPr="006E27A1">
        <w:t>“;</w:t>
      </w:r>
    </w:p>
    <w:p w14:paraId="00748DCE" w14:textId="46471C19" w:rsidR="00883A4F" w:rsidRPr="006E27A1" w:rsidRDefault="00883A4F" w:rsidP="00883A4F">
      <w:pPr>
        <w:ind w:firstLine="720"/>
        <w:jc w:val="both"/>
      </w:pPr>
      <w:r w:rsidRPr="006E27A1">
        <w:t xml:space="preserve">1.2. </w:t>
      </w:r>
      <w:r w:rsidR="006E2BCE">
        <w:t>p</w:t>
      </w:r>
      <w:r w:rsidRPr="006E27A1">
        <w:t>akeisti Sprendimo 1.</w:t>
      </w:r>
      <w:r>
        <w:t>4</w:t>
      </w:r>
      <w:r w:rsidRPr="006E27A1">
        <w:t xml:space="preserve"> papunktį ir jį išdėstyti taip: </w:t>
      </w:r>
    </w:p>
    <w:p w14:paraId="1270B97B" w14:textId="464125E3" w:rsidR="00883A4F" w:rsidRPr="006E27A1" w:rsidRDefault="00883A4F" w:rsidP="00883A4F">
      <w:pPr>
        <w:ind w:firstLine="720"/>
        <w:jc w:val="both"/>
      </w:pPr>
      <w:r w:rsidRPr="006E27A1">
        <w:t>„1.</w:t>
      </w:r>
      <w:r>
        <w:t xml:space="preserve">4. </w:t>
      </w:r>
      <w:r w:rsidRPr="006E27A1">
        <w:t xml:space="preserve">išlaidos pagal </w:t>
      </w:r>
      <w:r>
        <w:t xml:space="preserve">parengtas </w:t>
      </w:r>
      <w:r w:rsidRPr="006E27A1">
        <w:t>programas</w:t>
      </w:r>
      <w:r>
        <w:t>, finansavimo šaltinius ir asignavimų valdytojus</w:t>
      </w:r>
      <w:r w:rsidRPr="006E27A1">
        <w:t xml:space="preserve"> – </w:t>
      </w:r>
      <w:r w:rsidRPr="00883A4F">
        <w:rPr>
          <w:strike/>
        </w:rPr>
        <w:t>63 552 034</w:t>
      </w:r>
      <w:r>
        <w:t xml:space="preserve"> </w:t>
      </w:r>
      <w:r w:rsidRPr="00883A4F">
        <w:rPr>
          <w:b/>
          <w:bCs/>
        </w:rPr>
        <w:t>64 597</w:t>
      </w:r>
      <w:r w:rsidRPr="00883A4F">
        <w:rPr>
          <w:b/>
          <w:bCs/>
          <w:sz w:val="22"/>
          <w:szCs w:val="22"/>
        </w:rPr>
        <w:t> </w:t>
      </w:r>
      <w:r w:rsidRPr="00883A4F">
        <w:rPr>
          <w:b/>
          <w:bCs/>
        </w:rPr>
        <w:t>578</w:t>
      </w:r>
      <w:r w:rsidRPr="00E2107C">
        <w:t xml:space="preserve"> </w:t>
      </w:r>
      <w:r w:rsidRPr="006E27A1">
        <w:t>Eur (</w:t>
      </w:r>
      <w:r>
        <w:t>3</w:t>
      </w:r>
      <w:r w:rsidRPr="006E27A1">
        <w:t xml:space="preserve"> priedas), iš jų:“;</w:t>
      </w:r>
    </w:p>
    <w:p w14:paraId="09886C85" w14:textId="77906BAE" w:rsidR="00883A4F" w:rsidRPr="006E27A1" w:rsidRDefault="00883A4F" w:rsidP="00883A4F">
      <w:pPr>
        <w:ind w:firstLine="720"/>
        <w:jc w:val="both"/>
      </w:pPr>
      <w:r w:rsidRPr="006E27A1">
        <w:t xml:space="preserve">1.3. </w:t>
      </w:r>
      <w:r w:rsidR="006E2BCE">
        <w:t>p</w:t>
      </w:r>
      <w:r w:rsidRPr="006E27A1">
        <w:t>akeisti Sprendimo 1.</w:t>
      </w:r>
      <w:r>
        <w:t>4.1</w:t>
      </w:r>
      <w:r w:rsidRPr="006E27A1">
        <w:t xml:space="preserve"> papunktį ir jį išdėstyti taip:</w:t>
      </w:r>
    </w:p>
    <w:p w14:paraId="51B7D836" w14:textId="166BB3C1" w:rsidR="00883A4F" w:rsidRDefault="00883A4F" w:rsidP="00883A4F">
      <w:pPr>
        <w:ind w:firstLine="720"/>
        <w:jc w:val="both"/>
      </w:pPr>
      <w:r w:rsidRPr="006E27A1">
        <w:t>„1.</w:t>
      </w:r>
      <w:r>
        <w:t>4.1</w:t>
      </w:r>
      <w:r w:rsidRPr="006E27A1">
        <w:t xml:space="preserve">. asignavimai – </w:t>
      </w:r>
      <w:r w:rsidRPr="00883A4F">
        <w:rPr>
          <w:strike/>
        </w:rPr>
        <w:t>62 630 634</w:t>
      </w:r>
      <w:r>
        <w:t xml:space="preserve"> </w:t>
      </w:r>
      <w:r w:rsidRPr="00883A4F">
        <w:rPr>
          <w:b/>
          <w:bCs/>
        </w:rPr>
        <w:t>63 676 178</w:t>
      </w:r>
      <w:r>
        <w:t xml:space="preserve"> </w:t>
      </w:r>
      <w:r w:rsidRPr="006E27A1">
        <w:t>Eur</w:t>
      </w:r>
      <w:r>
        <w:t>;</w:t>
      </w:r>
      <w:r w:rsidRPr="006E27A1">
        <w:t>“</w:t>
      </w:r>
      <w:r>
        <w:t>;</w:t>
      </w:r>
    </w:p>
    <w:p w14:paraId="14EE600E" w14:textId="18BA674F" w:rsidR="00883A4F" w:rsidRDefault="00883A4F" w:rsidP="00883A4F">
      <w:pPr>
        <w:ind w:firstLine="720"/>
        <w:jc w:val="both"/>
      </w:pPr>
      <w:r>
        <w:t xml:space="preserve">1.4. </w:t>
      </w:r>
      <w:r w:rsidR="006E2BCE">
        <w:t>p</w:t>
      </w:r>
      <w:r>
        <w:t>akeisti Sprendimo 2.1 papunktį ir jį išdėstyti taip:</w:t>
      </w:r>
    </w:p>
    <w:p w14:paraId="17E7BF5F" w14:textId="560F4994" w:rsidR="00883A4F" w:rsidRDefault="00883A4F" w:rsidP="00883A4F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30A56186" w14:textId="7CD9233C" w:rsidR="00883A4F" w:rsidRDefault="00883A4F" w:rsidP="00883A4F">
      <w:pPr>
        <w:ind w:firstLine="720"/>
        <w:jc w:val="both"/>
      </w:pPr>
      <w:r>
        <w:t xml:space="preserve">1.5. </w:t>
      </w:r>
      <w:r w:rsidR="006E2BCE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539B2C7E" w14:textId="3CB5EA70" w:rsidR="00883A4F" w:rsidRPr="007D312A" w:rsidRDefault="00883A4F" w:rsidP="00883A4F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484A16" w:rsidRPr="00484A16">
        <w:rPr>
          <w:strike/>
          <w:lang w:val="en-US"/>
        </w:rPr>
        <w:t>64</w:t>
      </w:r>
      <w:r w:rsidR="00484A16" w:rsidRPr="00484A16">
        <w:rPr>
          <w:strike/>
        </w:rPr>
        <w:t> </w:t>
      </w:r>
      <w:r w:rsidR="00484A16" w:rsidRPr="00484A16">
        <w:rPr>
          <w:strike/>
          <w:lang w:val="en-US"/>
        </w:rPr>
        <w:t>030,9</w:t>
      </w:r>
      <w:r w:rsidR="00484A16"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6E2BCE">
        <w:t>;</w:t>
      </w:r>
    </w:p>
    <w:p w14:paraId="0306BD50" w14:textId="27D81556" w:rsidR="00883A4F" w:rsidRPr="00366841" w:rsidRDefault="00883A4F" w:rsidP="00883A4F">
      <w:pPr>
        <w:ind w:firstLine="720"/>
        <w:jc w:val="both"/>
      </w:pPr>
      <w:r w:rsidRPr="007D312A">
        <w:t>1.</w:t>
      </w:r>
      <w:r>
        <w:t>6</w:t>
      </w:r>
      <w:r w:rsidRPr="007D312A">
        <w:t xml:space="preserve">. </w:t>
      </w:r>
      <w:r w:rsidR="006E2BCE">
        <w:t>p</w:t>
      </w:r>
      <w:r w:rsidRPr="007D312A">
        <w:t>akeisti Sprendimo 1–</w:t>
      </w:r>
      <w:r>
        <w:t>3</w:t>
      </w:r>
      <w:r w:rsidRPr="00366841">
        <w:t xml:space="preserve"> priedus ir išdėstyti juos nauja redakcija (pridedama).</w:t>
      </w:r>
    </w:p>
    <w:p w14:paraId="349949E1" w14:textId="77777777" w:rsidR="00883A4F" w:rsidRPr="00836743" w:rsidRDefault="00883A4F" w:rsidP="00883A4F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p w14:paraId="28326FE4" w14:textId="77777777" w:rsidR="000B2BBE" w:rsidRDefault="000B2BBE" w:rsidP="000B2BBE">
      <w:pPr>
        <w:jc w:val="both"/>
      </w:pPr>
    </w:p>
    <w:p w14:paraId="31FB507A" w14:textId="77777777" w:rsidR="000B2BBE" w:rsidRDefault="000B2BBE" w:rsidP="000B2BBE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0B2BBE" w14:paraId="35E6767A" w14:textId="77777777" w:rsidTr="00C71BD5">
        <w:trPr>
          <w:trHeight w:val="180"/>
        </w:trPr>
        <w:tc>
          <w:tcPr>
            <w:tcW w:w="4410" w:type="dxa"/>
          </w:tcPr>
          <w:p w14:paraId="114B1936" w14:textId="77777777" w:rsidR="000B2BBE" w:rsidRDefault="000B2BBE" w:rsidP="00C71BD5">
            <w:r>
              <w:t>Savivaldybės meras</w:t>
            </w:r>
          </w:p>
        </w:tc>
        <w:tc>
          <w:tcPr>
            <w:tcW w:w="4410" w:type="dxa"/>
          </w:tcPr>
          <w:p w14:paraId="0912EBA3" w14:textId="77777777" w:rsidR="000B2BBE" w:rsidRDefault="000B2BBE" w:rsidP="00C71BD5">
            <w:pPr>
              <w:jc w:val="right"/>
            </w:pPr>
          </w:p>
        </w:tc>
      </w:tr>
    </w:tbl>
    <w:p w14:paraId="655BEAE1" w14:textId="77777777" w:rsidR="000B2BBE" w:rsidRDefault="000B2BBE" w:rsidP="000B2BBE"/>
    <w:p w14:paraId="0BEF0826" w14:textId="77777777" w:rsidR="000B2BBE" w:rsidRDefault="000B2BBE" w:rsidP="00CB5D1A">
      <w:pPr>
        <w:pStyle w:val="Antrats"/>
        <w:tabs>
          <w:tab w:val="clear" w:pos="4153"/>
          <w:tab w:val="clear" w:pos="8306"/>
        </w:tabs>
      </w:pPr>
    </w:p>
    <w:sectPr w:rsidR="000B2BBE" w:rsidSect="00FC1CD3">
      <w:headerReference w:type="even" r:id="rId9"/>
      <w:headerReference w:type="default" r:id="rId10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5311" w14:textId="77777777" w:rsidR="007E3D82" w:rsidRDefault="007E3D82">
      <w:r>
        <w:separator/>
      </w:r>
    </w:p>
  </w:endnote>
  <w:endnote w:type="continuationSeparator" w:id="0">
    <w:p w14:paraId="233BF3F6" w14:textId="77777777" w:rsidR="007E3D82" w:rsidRDefault="007E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B448" w14:textId="77777777" w:rsidR="007E3D82" w:rsidRDefault="007E3D82">
      <w:r>
        <w:separator/>
      </w:r>
    </w:p>
  </w:footnote>
  <w:footnote w:type="continuationSeparator" w:id="0">
    <w:p w14:paraId="1855927C" w14:textId="77777777" w:rsidR="007E3D82" w:rsidRDefault="007E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DFC4" w14:textId="77777777" w:rsidR="00FC1CD3" w:rsidRDefault="00A44D6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94420A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E7C4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CE51009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24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F7D0E"/>
    <w:multiLevelType w:val="multilevel"/>
    <w:tmpl w:val="9AE4AC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94D9A"/>
    <w:multiLevelType w:val="hybridMultilevel"/>
    <w:tmpl w:val="77486506"/>
    <w:lvl w:ilvl="0" w:tplc="47760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5CD0D0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8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65645762">
    <w:abstractNumId w:val="6"/>
  </w:num>
  <w:num w:numId="2" w16cid:durableId="587006686">
    <w:abstractNumId w:val="4"/>
  </w:num>
  <w:num w:numId="3" w16cid:durableId="1038045552">
    <w:abstractNumId w:val="8"/>
  </w:num>
  <w:num w:numId="4" w16cid:durableId="1680081041">
    <w:abstractNumId w:val="2"/>
  </w:num>
  <w:num w:numId="5" w16cid:durableId="1570842451">
    <w:abstractNumId w:val="10"/>
  </w:num>
  <w:num w:numId="6" w16cid:durableId="24912660">
    <w:abstractNumId w:val="9"/>
  </w:num>
  <w:num w:numId="7" w16cid:durableId="638849743">
    <w:abstractNumId w:val="1"/>
  </w:num>
  <w:num w:numId="8" w16cid:durableId="1849635883">
    <w:abstractNumId w:val="7"/>
  </w:num>
  <w:num w:numId="9" w16cid:durableId="702021687">
    <w:abstractNumId w:val="5"/>
  </w:num>
  <w:num w:numId="10" w16cid:durableId="1383359812">
    <w:abstractNumId w:val="3"/>
  </w:num>
  <w:num w:numId="11" w16cid:durableId="13191485">
    <w:abstractNumId w:val="0"/>
  </w:num>
  <w:num w:numId="12" w16cid:durableId="7258358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0008"/>
    <w:rsid w:val="00001758"/>
    <w:rsid w:val="00015722"/>
    <w:rsid w:val="000258A2"/>
    <w:rsid w:val="000273EA"/>
    <w:rsid w:val="00027DA2"/>
    <w:rsid w:val="00031B2B"/>
    <w:rsid w:val="00033A70"/>
    <w:rsid w:val="0003441C"/>
    <w:rsid w:val="0004565E"/>
    <w:rsid w:val="00052C14"/>
    <w:rsid w:val="00073ECC"/>
    <w:rsid w:val="00076A1D"/>
    <w:rsid w:val="000773EB"/>
    <w:rsid w:val="00085739"/>
    <w:rsid w:val="00090D85"/>
    <w:rsid w:val="000B2BBE"/>
    <w:rsid w:val="000D7710"/>
    <w:rsid w:val="000E1F44"/>
    <w:rsid w:val="000E202C"/>
    <w:rsid w:val="000F5C61"/>
    <w:rsid w:val="0010176C"/>
    <w:rsid w:val="00107C26"/>
    <w:rsid w:val="00116D24"/>
    <w:rsid w:val="00117349"/>
    <w:rsid w:val="00124B53"/>
    <w:rsid w:val="0013367C"/>
    <w:rsid w:val="001350F3"/>
    <w:rsid w:val="0015078A"/>
    <w:rsid w:val="00152F39"/>
    <w:rsid w:val="0016226A"/>
    <w:rsid w:val="00172D6E"/>
    <w:rsid w:val="00181E5E"/>
    <w:rsid w:val="00182224"/>
    <w:rsid w:val="00186467"/>
    <w:rsid w:val="00190B66"/>
    <w:rsid w:val="001952BC"/>
    <w:rsid w:val="001A7087"/>
    <w:rsid w:val="001D4EA6"/>
    <w:rsid w:val="001E2F9E"/>
    <w:rsid w:val="001E6369"/>
    <w:rsid w:val="00203CFC"/>
    <w:rsid w:val="00207BCB"/>
    <w:rsid w:val="00226341"/>
    <w:rsid w:val="00230867"/>
    <w:rsid w:val="002325F6"/>
    <w:rsid w:val="00234B9B"/>
    <w:rsid w:val="00246055"/>
    <w:rsid w:val="00251454"/>
    <w:rsid w:val="00254013"/>
    <w:rsid w:val="00281984"/>
    <w:rsid w:val="00286190"/>
    <w:rsid w:val="0029416C"/>
    <w:rsid w:val="00294C25"/>
    <w:rsid w:val="002B7DF0"/>
    <w:rsid w:val="002C565F"/>
    <w:rsid w:val="002D2ECE"/>
    <w:rsid w:val="002E1F99"/>
    <w:rsid w:val="002F084E"/>
    <w:rsid w:val="002F4A2B"/>
    <w:rsid w:val="002F7E49"/>
    <w:rsid w:val="003078A0"/>
    <w:rsid w:val="00323FE1"/>
    <w:rsid w:val="00331502"/>
    <w:rsid w:val="00333FD4"/>
    <w:rsid w:val="003421EA"/>
    <w:rsid w:val="003459E5"/>
    <w:rsid w:val="0035181D"/>
    <w:rsid w:val="00354E38"/>
    <w:rsid w:val="003700B8"/>
    <w:rsid w:val="003701A4"/>
    <w:rsid w:val="00372033"/>
    <w:rsid w:val="00376143"/>
    <w:rsid w:val="003822CB"/>
    <w:rsid w:val="00385185"/>
    <w:rsid w:val="003859D7"/>
    <w:rsid w:val="00394FD0"/>
    <w:rsid w:val="003A7F59"/>
    <w:rsid w:val="003B2523"/>
    <w:rsid w:val="003B769C"/>
    <w:rsid w:val="003D484F"/>
    <w:rsid w:val="003E54A7"/>
    <w:rsid w:val="003F1305"/>
    <w:rsid w:val="004003BA"/>
    <w:rsid w:val="004142A2"/>
    <w:rsid w:val="0041495F"/>
    <w:rsid w:val="004231B7"/>
    <w:rsid w:val="00425B39"/>
    <w:rsid w:val="00433D3F"/>
    <w:rsid w:val="00434B34"/>
    <w:rsid w:val="00435B30"/>
    <w:rsid w:val="00445CDE"/>
    <w:rsid w:val="00445CE3"/>
    <w:rsid w:val="004520B0"/>
    <w:rsid w:val="00454723"/>
    <w:rsid w:val="00460718"/>
    <w:rsid w:val="00477069"/>
    <w:rsid w:val="00484A16"/>
    <w:rsid w:val="00496C97"/>
    <w:rsid w:val="004B0CB9"/>
    <w:rsid w:val="004B1E88"/>
    <w:rsid w:val="004B2369"/>
    <w:rsid w:val="004B3700"/>
    <w:rsid w:val="004B7BDB"/>
    <w:rsid w:val="00501C69"/>
    <w:rsid w:val="0050587F"/>
    <w:rsid w:val="00507565"/>
    <w:rsid w:val="005203BE"/>
    <w:rsid w:val="005209D1"/>
    <w:rsid w:val="00520A16"/>
    <w:rsid w:val="005231DA"/>
    <w:rsid w:val="00537F06"/>
    <w:rsid w:val="00542B92"/>
    <w:rsid w:val="00550121"/>
    <w:rsid w:val="00551276"/>
    <w:rsid w:val="00553547"/>
    <w:rsid w:val="0055439E"/>
    <w:rsid w:val="005611C8"/>
    <w:rsid w:val="00570AD7"/>
    <w:rsid w:val="00571316"/>
    <w:rsid w:val="0057698D"/>
    <w:rsid w:val="005856CC"/>
    <w:rsid w:val="00593FFF"/>
    <w:rsid w:val="005B1BF6"/>
    <w:rsid w:val="005B2122"/>
    <w:rsid w:val="005C31CD"/>
    <w:rsid w:val="005D06E3"/>
    <w:rsid w:val="005D1F24"/>
    <w:rsid w:val="005D5D46"/>
    <w:rsid w:val="005F1F2E"/>
    <w:rsid w:val="006037FC"/>
    <w:rsid w:val="00603EAD"/>
    <w:rsid w:val="006046BD"/>
    <w:rsid w:val="00614B7A"/>
    <w:rsid w:val="00641E12"/>
    <w:rsid w:val="00643A35"/>
    <w:rsid w:val="00671F4B"/>
    <w:rsid w:val="00673C21"/>
    <w:rsid w:val="00674679"/>
    <w:rsid w:val="006758F3"/>
    <w:rsid w:val="006816E5"/>
    <w:rsid w:val="00682573"/>
    <w:rsid w:val="00686E66"/>
    <w:rsid w:val="00697D48"/>
    <w:rsid w:val="006A1446"/>
    <w:rsid w:val="006A29E6"/>
    <w:rsid w:val="006B72D3"/>
    <w:rsid w:val="006D149F"/>
    <w:rsid w:val="006D5A0C"/>
    <w:rsid w:val="006E27A1"/>
    <w:rsid w:val="006E2BCE"/>
    <w:rsid w:val="006F35F0"/>
    <w:rsid w:val="007009FC"/>
    <w:rsid w:val="00702D18"/>
    <w:rsid w:val="00725282"/>
    <w:rsid w:val="0073170A"/>
    <w:rsid w:val="00732616"/>
    <w:rsid w:val="00734333"/>
    <w:rsid w:val="00744E20"/>
    <w:rsid w:val="007457FF"/>
    <w:rsid w:val="00763DC1"/>
    <w:rsid w:val="007658B2"/>
    <w:rsid w:val="00771DAD"/>
    <w:rsid w:val="007860A8"/>
    <w:rsid w:val="007B1256"/>
    <w:rsid w:val="007B6EE5"/>
    <w:rsid w:val="007D21C3"/>
    <w:rsid w:val="007D312A"/>
    <w:rsid w:val="007D6CDE"/>
    <w:rsid w:val="007E13A9"/>
    <w:rsid w:val="007E3D82"/>
    <w:rsid w:val="007E4A1A"/>
    <w:rsid w:val="007E57D4"/>
    <w:rsid w:val="00800198"/>
    <w:rsid w:val="008030DA"/>
    <w:rsid w:val="008254C3"/>
    <w:rsid w:val="00832B07"/>
    <w:rsid w:val="00841AFE"/>
    <w:rsid w:val="00845516"/>
    <w:rsid w:val="0084644F"/>
    <w:rsid w:val="008554EA"/>
    <w:rsid w:val="00856BAC"/>
    <w:rsid w:val="00857A58"/>
    <w:rsid w:val="008675A2"/>
    <w:rsid w:val="00874B89"/>
    <w:rsid w:val="008758B4"/>
    <w:rsid w:val="008770DC"/>
    <w:rsid w:val="00883A4F"/>
    <w:rsid w:val="00886BBC"/>
    <w:rsid w:val="00886E2F"/>
    <w:rsid w:val="00892223"/>
    <w:rsid w:val="00892810"/>
    <w:rsid w:val="008962CF"/>
    <w:rsid w:val="00896E6B"/>
    <w:rsid w:val="008A4BEF"/>
    <w:rsid w:val="008A7972"/>
    <w:rsid w:val="008B0D02"/>
    <w:rsid w:val="008B4252"/>
    <w:rsid w:val="008B7173"/>
    <w:rsid w:val="008C2222"/>
    <w:rsid w:val="008C4BDA"/>
    <w:rsid w:val="008C7ADA"/>
    <w:rsid w:val="008D39A5"/>
    <w:rsid w:val="008E3F83"/>
    <w:rsid w:val="008E7416"/>
    <w:rsid w:val="008F41AE"/>
    <w:rsid w:val="008F651B"/>
    <w:rsid w:val="00905E51"/>
    <w:rsid w:val="00914F46"/>
    <w:rsid w:val="009301E7"/>
    <w:rsid w:val="0093039A"/>
    <w:rsid w:val="00930BCB"/>
    <w:rsid w:val="00931D64"/>
    <w:rsid w:val="0093337F"/>
    <w:rsid w:val="00933391"/>
    <w:rsid w:val="00934CF0"/>
    <w:rsid w:val="00952E59"/>
    <w:rsid w:val="0096266A"/>
    <w:rsid w:val="00967BDD"/>
    <w:rsid w:val="0098095A"/>
    <w:rsid w:val="00983B36"/>
    <w:rsid w:val="0098454C"/>
    <w:rsid w:val="009906C1"/>
    <w:rsid w:val="00992B19"/>
    <w:rsid w:val="009A2619"/>
    <w:rsid w:val="009A6A03"/>
    <w:rsid w:val="009A6D33"/>
    <w:rsid w:val="009B4FFC"/>
    <w:rsid w:val="009B5344"/>
    <w:rsid w:val="009C247C"/>
    <w:rsid w:val="009C68F2"/>
    <w:rsid w:val="009C77BC"/>
    <w:rsid w:val="009E630B"/>
    <w:rsid w:val="00A05DE7"/>
    <w:rsid w:val="00A106FA"/>
    <w:rsid w:val="00A1347F"/>
    <w:rsid w:val="00A1376B"/>
    <w:rsid w:val="00A151E4"/>
    <w:rsid w:val="00A317E2"/>
    <w:rsid w:val="00A31AA9"/>
    <w:rsid w:val="00A37711"/>
    <w:rsid w:val="00A44D63"/>
    <w:rsid w:val="00A50508"/>
    <w:rsid w:val="00A50EB5"/>
    <w:rsid w:val="00A61F57"/>
    <w:rsid w:val="00A85052"/>
    <w:rsid w:val="00A93FA4"/>
    <w:rsid w:val="00AA3BDF"/>
    <w:rsid w:val="00AA7B04"/>
    <w:rsid w:val="00AB10C2"/>
    <w:rsid w:val="00AB4395"/>
    <w:rsid w:val="00AC14D9"/>
    <w:rsid w:val="00AC6284"/>
    <w:rsid w:val="00AD3BA8"/>
    <w:rsid w:val="00AD73BE"/>
    <w:rsid w:val="00AD7C4E"/>
    <w:rsid w:val="00AE072A"/>
    <w:rsid w:val="00AE1124"/>
    <w:rsid w:val="00AE1965"/>
    <w:rsid w:val="00AE2064"/>
    <w:rsid w:val="00AE25A3"/>
    <w:rsid w:val="00AE3E19"/>
    <w:rsid w:val="00AE4BED"/>
    <w:rsid w:val="00AE61D9"/>
    <w:rsid w:val="00AF44DB"/>
    <w:rsid w:val="00B13672"/>
    <w:rsid w:val="00B137E9"/>
    <w:rsid w:val="00B14102"/>
    <w:rsid w:val="00B167C0"/>
    <w:rsid w:val="00B17981"/>
    <w:rsid w:val="00B20124"/>
    <w:rsid w:val="00B20D88"/>
    <w:rsid w:val="00B3497C"/>
    <w:rsid w:val="00B34998"/>
    <w:rsid w:val="00B418C7"/>
    <w:rsid w:val="00B42A07"/>
    <w:rsid w:val="00B54A3C"/>
    <w:rsid w:val="00B57A83"/>
    <w:rsid w:val="00B61E33"/>
    <w:rsid w:val="00B668F0"/>
    <w:rsid w:val="00B71968"/>
    <w:rsid w:val="00B728BD"/>
    <w:rsid w:val="00B764B8"/>
    <w:rsid w:val="00B81EF2"/>
    <w:rsid w:val="00B82C13"/>
    <w:rsid w:val="00B8562E"/>
    <w:rsid w:val="00B92556"/>
    <w:rsid w:val="00B92B25"/>
    <w:rsid w:val="00B951B0"/>
    <w:rsid w:val="00B95B33"/>
    <w:rsid w:val="00BA1A93"/>
    <w:rsid w:val="00BA627E"/>
    <w:rsid w:val="00BA7260"/>
    <w:rsid w:val="00BA7D22"/>
    <w:rsid w:val="00BB4DF2"/>
    <w:rsid w:val="00BF385C"/>
    <w:rsid w:val="00BF582B"/>
    <w:rsid w:val="00C0081B"/>
    <w:rsid w:val="00C02331"/>
    <w:rsid w:val="00C027CD"/>
    <w:rsid w:val="00C02A1B"/>
    <w:rsid w:val="00C04267"/>
    <w:rsid w:val="00C059D5"/>
    <w:rsid w:val="00C10BEC"/>
    <w:rsid w:val="00C13615"/>
    <w:rsid w:val="00C1630A"/>
    <w:rsid w:val="00C31AC9"/>
    <w:rsid w:val="00C42389"/>
    <w:rsid w:val="00C42BD3"/>
    <w:rsid w:val="00C43EC0"/>
    <w:rsid w:val="00C43FB3"/>
    <w:rsid w:val="00C531AF"/>
    <w:rsid w:val="00C55E20"/>
    <w:rsid w:val="00C572DB"/>
    <w:rsid w:val="00C61D7C"/>
    <w:rsid w:val="00C64DB0"/>
    <w:rsid w:val="00C7179E"/>
    <w:rsid w:val="00C72E3A"/>
    <w:rsid w:val="00C76C50"/>
    <w:rsid w:val="00C800F0"/>
    <w:rsid w:val="00C83B11"/>
    <w:rsid w:val="00C852BF"/>
    <w:rsid w:val="00C95C12"/>
    <w:rsid w:val="00CA5C8E"/>
    <w:rsid w:val="00CA6D7A"/>
    <w:rsid w:val="00CB180B"/>
    <w:rsid w:val="00CB5D1A"/>
    <w:rsid w:val="00CB72BA"/>
    <w:rsid w:val="00CC0BB5"/>
    <w:rsid w:val="00CE2BB0"/>
    <w:rsid w:val="00CE349F"/>
    <w:rsid w:val="00CF3BCF"/>
    <w:rsid w:val="00D214DA"/>
    <w:rsid w:val="00D32D0D"/>
    <w:rsid w:val="00D35492"/>
    <w:rsid w:val="00D416F8"/>
    <w:rsid w:val="00D513AA"/>
    <w:rsid w:val="00D52EF0"/>
    <w:rsid w:val="00D61D24"/>
    <w:rsid w:val="00D74BF6"/>
    <w:rsid w:val="00D75F4B"/>
    <w:rsid w:val="00D80D0B"/>
    <w:rsid w:val="00D82C9A"/>
    <w:rsid w:val="00D85E12"/>
    <w:rsid w:val="00D95DCE"/>
    <w:rsid w:val="00DA0452"/>
    <w:rsid w:val="00DB472D"/>
    <w:rsid w:val="00DC38E8"/>
    <w:rsid w:val="00DD05DC"/>
    <w:rsid w:val="00DD58E1"/>
    <w:rsid w:val="00DE293E"/>
    <w:rsid w:val="00DF0632"/>
    <w:rsid w:val="00DF4642"/>
    <w:rsid w:val="00E01F65"/>
    <w:rsid w:val="00E0742E"/>
    <w:rsid w:val="00E12D82"/>
    <w:rsid w:val="00E15F15"/>
    <w:rsid w:val="00E2107C"/>
    <w:rsid w:val="00E3136B"/>
    <w:rsid w:val="00E32ADE"/>
    <w:rsid w:val="00E346E1"/>
    <w:rsid w:val="00E4352B"/>
    <w:rsid w:val="00E46E1F"/>
    <w:rsid w:val="00E63BA0"/>
    <w:rsid w:val="00E64449"/>
    <w:rsid w:val="00E64FC7"/>
    <w:rsid w:val="00E67568"/>
    <w:rsid w:val="00E72134"/>
    <w:rsid w:val="00E72754"/>
    <w:rsid w:val="00E9520F"/>
    <w:rsid w:val="00EA6026"/>
    <w:rsid w:val="00EB0713"/>
    <w:rsid w:val="00EB3D1D"/>
    <w:rsid w:val="00EB4A11"/>
    <w:rsid w:val="00EB56A0"/>
    <w:rsid w:val="00EC2202"/>
    <w:rsid w:val="00ED18C9"/>
    <w:rsid w:val="00ED4D8B"/>
    <w:rsid w:val="00EF60D4"/>
    <w:rsid w:val="00F01E4C"/>
    <w:rsid w:val="00F20019"/>
    <w:rsid w:val="00F22E88"/>
    <w:rsid w:val="00F27C80"/>
    <w:rsid w:val="00F320CA"/>
    <w:rsid w:val="00F373D7"/>
    <w:rsid w:val="00F40651"/>
    <w:rsid w:val="00F4093E"/>
    <w:rsid w:val="00F41A98"/>
    <w:rsid w:val="00F4316F"/>
    <w:rsid w:val="00F63727"/>
    <w:rsid w:val="00F6384B"/>
    <w:rsid w:val="00F67640"/>
    <w:rsid w:val="00F7391F"/>
    <w:rsid w:val="00F75C89"/>
    <w:rsid w:val="00F7723D"/>
    <w:rsid w:val="00FB0BBB"/>
    <w:rsid w:val="00FB4C19"/>
    <w:rsid w:val="00FB6B02"/>
    <w:rsid w:val="00FC1CD3"/>
    <w:rsid w:val="00FC32F1"/>
    <w:rsid w:val="00FC58BB"/>
    <w:rsid w:val="00FC763D"/>
    <w:rsid w:val="00FD0852"/>
    <w:rsid w:val="00FD2657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F30C"/>
  <w15:docId w15:val="{97395DA1-6AE4-4768-93E4-D567A6F6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link w:val="Porat"/>
    <w:rsid w:val="00CB5D1A"/>
    <w:rPr>
      <w:sz w:val="24"/>
    </w:rPr>
  </w:style>
  <w:style w:type="paragraph" w:styleId="Betarp">
    <w:name w:val="No Spacing"/>
    <w:qFormat/>
    <w:rsid w:val="00E64FC7"/>
    <w:rPr>
      <w:sz w:val="24"/>
    </w:rPr>
  </w:style>
  <w:style w:type="character" w:styleId="Komentaronuoroda">
    <w:name w:val="annotation reference"/>
    <w:basedOn w:val="Numatytasispastraiposriftas"/>
    <w:rsid w:val="00C64D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64DB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6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lex.lt/jurbarkas1/Default.aspx?Id=3&amp;DocId=20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lex.lt/jurbarkas1/Default.aspx?Id=3&amp;DocId=201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4</Pages>
  <Words>5741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2025-05-15T06:01:00Z</cp:lastPrinted>
  <dcterms:created xsi:type="dcterms:W3CDTF">2026-05-14T11:31:00Z</dcterms:created>
  <dcterms:modified xsi:type="dcterms:W3CDTF">2026-05-14T11:31:00Z</dcterms:modified>
</cp:coreProperties>
</file>