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9AC0A" w14:textId="583B96E6" w:rsidR="009F1C8C" w:rsidRPr="00B45B86" w:rsidRDefault="009F1C8C" w:rsidP="00B45B86">
      <w:pPr>
        <w:jc w:val="right"/>
        <w:rPr>
          <w:bCs/>
          <w:szCs w:val="24"/>
          <w:lang w:val="en-US"/>
        </w:rPr>
      </w:pPr>
      <w:proofErr w:type="spellStart"/>
      <w:r w:rsidRPr="00344232">
        <w:rPr>
          <w:bCs/>
          <w:szCs w:val="24"/>
          <w:lang w:val="en-US"/>
        </w:rPr>
        <w:t>Projektas</w:t>
      </w:r>
      <w:proofErr w:type="spellEnd"/>
    </w:p>
    <w:p w14:paraId="5C98CDEA" w14:textId="4BAAC162" w:rsidR="00D456A6" w:rsidRPr="00344232" w:rsidRDefault="00D456A6" w:rsidP="00D456A6">
      <w:pPr>
        <w:jc w:val="center"/>
        <w:rPr>
          <w:b/>
          <w:szCs w:val="24"/>
        </w:rPr>
      </w:pPr>
      <w:r w:rsidRPr="00344232">
        <w:rPr>
          <w:b/>
          <w:szCs w:val="24"/>
          <w:lang w:val="en-US"/>
        </w:rPr>
        <w:t xml:space="preserve">JURBARKO RAJONO </w:t>
      </w:r>
      <w:r w:rsidRPr="00344232">
        <w:rPr>
          <w:b/>
          <w:szCs w:val="24"/>
        </w:rPr>
        <w:t xml:space="preserve">SAVIVALDYBĖS TARYBA </w:t>
      </w:r>
    </w:p>
    <w:p w14:paraId="0FB46139" w14:textId="77777777" w:rsidR="00D456A6" w:rsidRPr="00344232"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344232" w:rsidRPr="00344232" w14:paraId="638877CD" w14:textId="77777777" w:rsidTr="008B11A1">
        <w:trPr>
          <w:cantSplit/>
        </w:trPr>
        <w:tc>
          <w:tcPr>
            <w:tcW w:w="9654" w:type="dxa"/>
            <w:tcBorders>
              <w:top w:val="nil"/>
              <w:left w:val="nil"/>
              <w:bottom w:val="nil"/>
              <w:right w:val="nil"/>
            </w:tcBorders>
          </w:tcPr>
          <w:p w14:paraId="770059F8" w14:textId="29CFB1A3" w:rsidR="00D456A6" w:rsidRPr="00344232" w:rsidRDefault="008E1586" w:rsidP="008B11A1">
            <w:pPr>
              <w:pStyle w:val="Antrat1"/>
              <w:rPr>
                <w:caps/>
                <w:szCs w:val="24"/>
                <w:lang w:val="lt-LT"/>
              </w:rPr>
            </w:pPr>
            <w:r w:rsidRPr="00344232">
              <w:rPr>
                <w:caps/>
                <w:szCs w:val="24"/>
                <w:lang w:val="lt-LT"/>
              </w:rPr>
              <w:t>SPRENDIMAS</w:t>
            </w:r>
          </w:p>
        </w:tc>
      </w:tr>
      <w:tr w:rsidR="00344232" w:rsidRPr="00344232" w14:paraId="24311E5A" w14:textId="77777777" w:rsidTr="008B11A1">
        <w:trPr>
          <w:cantSplit/>
        </w:trPr>
        <w:tc>
          <w:tcPr>
            <w:tcW w:w="9654" w:type="dxa"/>
            <w:tcBorders>
              <w:top w:val="nil"/>
              <w:left w:val="nil"/>
              <w:bottom w:val="nil"/>
              <w:right w:val="nil"/>
            </w:tcBorders>
          </w:tcPr>
          <w:p w14:paraId="0568E54B" w14:textId="63931A83" w:rsidR="00D456A6" w:rsidRPr="00344232" w:rsidRDefault="00BC368B" w:rsidP="00F33990">
            <w:pPr>
              <w:pStyle w:val="Antrats"/>
              <w:jc w:val="center"/>
              <w:rPr>
                <w:b/>
                <w:caps/>
                <w:szCs w:val="24"/>
              </w:rPr>
            </w:pPr>
            <w:bookmarkStart w:id="0" w:name="_Hlk215151547"/>
            <w:r w:rsidRPr="00344232">
              <w:rPr>
                <w:b/>
                <w:caps/>
                <w:szCs w:val="24"/>
              </w:rPr>
              <w:t>Dėl kitos paskirties valstybinės žemės sklyp</w:t>
            </w:r>
            <w:r w:rsidR="001F09C0" w:rsidRPr="00344232">
              <w:rPr>
                <w:b/>
                <w:caps/>
                <w:szCs w:val="24"/>
              </w:rPr>
              <w:t>O</w:t>
            </w:r>
            <w:r w:rsidRPr="00344232">
              <w:rPr>
                <w:b/>
                <w:caps/>
                <w:szCs w:val="24"/>
              </w:rPr>
              <w:t xml:space="preserve"> pardavimo atvirojo aukciono būdu ir pradinės pardavimo kainos patvirtinimo</w:t>
            </w:r>
            <w:bookmarkEnd w:id="0"/>
          </w:p>
        </w:tc>
      </w:tr>
      <w:tr w:rsidR="00344232" w:rsidRPr="00344232" w14:paraId="69F3FF0C" w14:textId="77777777" w:rsidTr="008B11A1">
        <w:trPr>
          <w:cantSplit/>
        </w:trPr>
        <w:tc>
          <w:tcPr>
            <w:tcW w:w="9654" w:type="dxa"/>
            <w:tcBorders>
              <w:top w:val="nil"/>
              <w:left w:val="nil"/>
              <w:bottom w:val="nil"/>
              <w:right w:val="nil"/>
            </w:tcBorders>
          </w:tcPr>
          <w:p w14:paraId="0B662DB4" w14:textId="79082323" w:rsidR="00BC53A2" w:rsidRPr="00344232" w:rsidRDefault="00BC53A2" w:rsidP="008B11A1">
            <w:pPr>
              <w:pStyle w:val="Antrats"/>
              <w:tabs>
                <w:tab w:val="clear" w:pos="4153"/>
                <w:tab w:val="clear" w:pos="8306"/>
              </w:tabs>
              <w:jc w:val="center"/>
              <w:rPr>
                <w:b/>
                <w:caps/>
                <w:szCs w:val="24"/>
              </w:rPr>
            </w:pPr>
          </w:p>
        </w:tc>
      </w:tr>
      <w:tr w:rsidR="00344232" w:rsidRPr="00344232" w14:paraId="325C6A21" w14:textId="77777777" w:rsidTr="008B11A1">
        <w:trPr>
          <w:cantSplit/>
        </w:trPr>
        <w:tc>
          <w:tcPr>
            <w:tcW w:w="9654" w:type="dxa"/>
            <w:tcBorders>
              <w:top w:val="nil"/>
              <w:left w:val="nil"/>
              <w:bottom w:val="nil"/>
              <w:right w:val="nil"/>
            </w:tcBorders>
          </w:tcPr>
          <w:p w14:paraId="508C5317" w14:textId="642706C2" w:rsidR="00D456A6" w:rsidRPr="00344232" w:rsidRDefault="007B22DA" w:rsidP="008B11A1">
            <w:pPr>
              <w:pStyle w:val="Antrats"/>
              <w:tabs>
                <w:tab w:val="clear" w:pos="4153"/>
                <w:tab w:val="clear" w:pos="8306"/>
              </w:tabs>
              <w:jc w:val="center"/>
              <w:rPr>
                <w:b/>
                <w:caps/>
                <w:szCs w:val="24"/>
              </w:rPr>
            </w:pPr>
            <w:r w:rsidRPr="00344232">
              <w:rPr>
                <w:szCs w:val="24"/>
              </w:rPr>
              <w:t xml:space="preserve">2026 m. </w:t>
            </w:r>
            <w:r w:rsidR="00B075FB" w:rsidRPr="00344232">
              <w:rPr>
                <w:szCs w:val="24"/>
              </w:rPr>
              <w:t xml:space="preserve">balandžio </w:t>
            </w:r>
            <w:r w:rsidR="009F34E6">
              <w:rPr>
                <w:szCs w:val="24"/>
              </w:rPr>
              <w:t>13</w:t>
            </w:r>
            <w:r w:rsidR="00B075FB" w:rsidRPr="00344232">
              <w:rPr>
                <w:szCs w:val="24"/>
              </w:rPr>
              <w:t xml:space="preserve"> </w:t>
            </w:r>
            <w:r w:rsidRPr="00344232">
              <w:rPr>
                <w:szCs w:val="24"/>
              </w:rPr>
              <w:t>d.  Nr. TSP-</w:t>
            </w:r>
            <w:r w:rsidR="009F34E6">
              <w:rPr>
                <w:szCs w:val="24"/>
              </w:rPr>
              <w:t>155</w:t>
            </w:r>
          </w:p>
        </w:tc>
      </w:tr>
      <w:tr w:rsidR="00D456A6" w:rsidRPr="00344232" w14:paraId="6E7CDC5C" w14:textId="77777777" w:rsidTr="008B11A1">
        <w:trPr>
          <w:cantSplit/>
        </w:trPr>
        <w:tc>
          <w:tcPr>
            <w:tcW w:w="9654" w:type="dxa"/>
            <w:tcBorders>
              <w:top w:val="nil"/>
              <w:left w:val="nil"/>
              <w:bottom w:val="nil"/>
              <w:right w:val="nil"/>
            </w:tcBorders>
          </w:tcPr>
          <w:p w14:paraId="1E60467D" w14:textId="4DEA039A" w:rsidR="00D456A6" w:rsidRPr="00344232" w:rsidRDefault="00D456A6" w:rsidP="008B11A1">
            <w:pPr>
              <w:jc w:val="center"/>
              <w:rPr>
                <w:szCs w:val="24"/>
              </w:rPr>
            </w:pPr>
            <w:r w:rsidRPr="00344232">
              <w:rPr>
                <w:szCs w:val="24"/>
              </w:rPr>
              <w:t>Jurbarkas</w:t>
            </w:r>
          </w:p>
        </w:tc>
      </w:tr>
    </w:tbl>
    <w:p w14:paraId="4284FCE7" w14:textId="77777777" w:rsidR="00580863" w:rsidRPr="00344232" w:rsidRDefault="00580863">
      <w:pPr>
        <w:rPr>
          <w:szCs w:val="24"/>
        </w:rPr>
      </w:pPr>
    </w:p>
    <w:p w14:paraId="53877352" w14:textId="799660D4" w:rsidR="00BE47E6" w:rsidRPr="00344232" w:rsidRDefault="00BE47E6" w:rsidP="00B45B86">
      <w:pPr>
        <w:tabs>
          <w:tab w:val="left" w:pos="1276"/>
        </w:tabs>
        <w:ind w:firstLine="709"/>
        <w:jc w:val="both"/>
        <w:rPr>
          <w:szCs w:val="24"/>
        </w:rPr>
      </w:pPr>
      <w:r w:rsidRPr="00344232">
        <w:rPr>
          <w:szCs w:val="24"/>
        </w:rPr>
        <w:t>Vadovaudamasi Lietuvos Respublikos vietos savivaldos įstatymo 15 straipsnio 2 dalies 20</w:t>
      </w:r>
      <w:r w:rsidR="00D655A6" w:rsidRPr="00344232">
        <w:rPr>
          <w:szCs w:val="24"/>
        </w:rPr>
        <w:t> </w:t>
      </w:r>
      <w:r w:rsidRPr="00344232">
        <w:rPr>
          <w:szCs w:val="24"/>
        </w:rPr>
        <w:t xml:space="preserve">punktu, Lietuvos Respublikos žemės įstatymo 7 straipsnio 1 dalies 2 punktu, </w:t>
      </w:r>
      <w:r w:rsidR="00B075FB" w:rsidRPr="00344232">
        <w:rPr>
          <w:szCs w:val="24"/>
        </w:rPr>
        <w:t>K</w:t>
      </w:r>
      <w:r w:rsidRPr="00344232">
        <w:rPr>
          <w:szCs w:val="24"/>
        </w:rPr>
        <w:t xml:space="preserve">itos paskirties valstybinės žemės sklypų pardavimo ir nuomos taisyklių, patvirtintų Lietuvos Respublikos Vyriausybės 1999 m. kovo 9 d. nutarimu Nr. 260 „Dėl </w:t>
      </w:r>
      <w:r w:rsidR="00B075FB" w:rsidRPr="00344232">
        <w:rPr>
          <w:szCs w:val="24"/>
        </w:rPr>
        <w:t>K</w:t>
      </w:r>
      <w:r w:rsidRPr="00344232">
        <w:rPr>
          <w:szCs w:val="24"/>
        </w:rPr>
        <w:t xml:space="preserve">itos paskirties valstybinės žemės sklypų pardavimo ir nuomos taisyklių patvirtinimo“, 91 ir 92 punktais, </w:t>
      </w:r>
      <w:r w:rsidR="00B075FB" w:rsidRPr="00344232">
        <w:rPr>
          <w:szCs w:val="24"/>
        </w:rPr>
        <w:t>V</w:t>
      </w:r>
      <w:r w:rsidRPr="00344232">
        <w:rPr>
          <w:szCs w:val="24"/>
        </w:rPr>
        <w:t xml:space="preserve">alstybinės žemės sklypų pardavimo ir nuomos aukcionų organizavimo taisyklių, patvirtintų Lietuvos Respublikos Vyriausybės 2014 m. kovo 19 d. nutarimu Nr. 261 „Dėl </w:t>
      </w:r>
      <w:r w:rsidR="00803D72" w:rsidRPr="00344232">
        <w:rPr>
          <w:szCs w:val="24"/>
        </w:rPr>
        <w:t>V</w:t>
      </w:r>
      <w:r w:rsidRPr="00344232">
        <w:rPr>
          <w:szCs w:val="24"/>
        </w:rPr>
        <w:t xml:space="preserve">alstybinės žemės sklypų pardavimo ir nuomos aukcionų organizavimo taisyklių patvirtinimo“, 3, 4 ir 6 punktais, Lietuvos Respublikos Vyriausybės 1999 m. vasario 24 d. nutarimo Nr. 205 „Dėl </w:t>
      </w:r>
      <w:r w:rsidR="00207CB1" w:rsidRPr="00344232">
        <w:rPr>
          <w:szCs w:val="24"/>
        </w:rPr>
        <w:t>ž</w:t>
      </w:r>
      <w:r w:rsidRPr="00344232">
        <w:rPr>
          <w:szCs w:val="24"/>
        </w:rPr>
        <w:t>emės įvertinimo tvarkos“ 5.2 papunkčiu</w:t>
      </w:r>
      <w:r w:rsidR="00D655A6" w:rsidRPr="00344232">
        <w:rPr>
          <w:szCs w:val="24"/>
        </w:rPr>
        <w:t>,</w:t>
      </w:r>
      <w:r w:rsidRPr="00344232">
        <w:rPr>
          <w:szCs w:val="24"/>
        </w:rPr>
        <w:t xml:space="preserve"> Jurbarko rajono savivaldybės taryba n u s p r e n d ž i a:</w:t>
      </w:r>
    </w:p>
    <w:p w14:paraId="16208530" w14:textId="4D3AE55F" w:rsidR="00845FED" w:rsidRPr="00344232" w:rsidRDefault="00BE47E6" w:rsidP="00B45B86">
      <w:pPr>
        <w:pStyle w:val="Sraopastraipa"/>
        <w:numPr>
          <w:ilvl w:val="0"/>
          <w:numId w:val="15"/>
        </w:numPr>
        <w:tabs>
          <w:tab w:val="left" w:pos="993"/>
          <w:tab w:val="left" w:pos="1276"/>
        </w:tabs>
        <w:ind w:left="0" w:firstLine="709"/>
        <w:jc w:val="both"/>
      </w:pPr>
      <w:r w:rsidRPr="00344232">
        <w:rPr>
          <w:szCs w:val="24"/>
        </w:rPr>
        <w:t>Teikti</w:t>
      </w:r>
      <w:r w:rsidRPr="00344232">
        <w:t xml:space="preserve"> </w:t>
      </w:r>
      <w:r w:rsidR="00341250" w:rsidRPr="00344232">
        <w:t>Nacionalinei žemės tarnybai prie Aplinkos ministerijos parduoti atvirojo aukciono būdu Jurbarko rajono savivaldybės patikėjimo teise valdom</w:t>
      </w:r>
      <w:r w:rsidR="001F09C0" w:rsidRPr="00344232">
        <w:t>ą</w:t>
      </w:r>
      <w:r w:rsidR="00341250" w:rsidRPr="00344232">
        <w:t xml:space="preserve"> valstybinės žemės sklyp</w:t>
      </w:r>
      <w:r w:rsidR="001F09C0" w:rsidRPr="00344232">
        <w:t>ą</w:t>
      </w:r>
      <w:r w:rsidR="00845FED" w:rsidRPr="00344232">
        <w:t xml:space="preserve">, esantį </w:t>
      </w:r>
      <w:r w:rsidR="00803D72" w:rsidRPr="00344232">
        <w:t xml:space="preserve">adresu: </w:t>
      </w:r>
      <w:r w:rsidR="008E71B9" w:rsidRPr="00344232">
        <w:t>Ąžuoliuko Sodo 1-oji g. 34, Smalininkai</w:t>
      </w:r>
      <w:r w:rsidR="00845FED" w:rsidRPr="00344232">
        <w:t>, Jurbarko r. sav. (kadastro Nr. </w:t>
      </w:r>
      <w:r w:rsidR="008E71B9" w:rsidRPr="00344232">
        <w:t>9475/0002:57, unikalus Nr. 4400-6648-6240</w:t>
      </w:r>
      <w:r w:rsidR="00845FED" w:rsidRPr="00344232">
        <w:t xml:space="preserve">), </w:t>
      </w:r>
      <w:r w:rsidR="008E71B9" w:rsidRPr="00344232">
        <w:t xml:space="preserve">0,1900 </w:t>
      </w:r>
      <w:r w:rsidR="00845FED" w:rsidRPr="00344232">
        <w:t xml:space="preserve">ha ploto, naudojimo būdas – </w:t>
      </w:r>
      <w:r w:rsidR="008E71B9" w:rsidRPr="00344232">
        <w:t>vienbučių ir dvibučių gyvenamųjų pastatų teritorijos, pradinė pardavimo kaina – 3 444 Eur (trys tūkstančiai keturi šimtai keturiasdešimt keturi eurai)</w:t>
      </w:r>
      <w:r w:rsidR="00845FED" w:rsidRPr="00344232">
        <w:t>.</w:t>
      </w:r>
    </w:p>
    <w:p w14:paraId="7B497C39" w14:textId="6459AACA" w:rsidR="00532221" w:rsidRPr="009F34E6" w:rsidRDefault="00532221" w:rsidP="00B45B86">
      <w:pPr>
        <w:pStyle w:val="Sraopastraipa"/>
        <w:numPr>
          <w:ilvl w:val="0"/>
          <w:numId w:val="15"/>
        </w:numPr>
        <w:tabs>
          <w:tab w:val="left" w:pos="993"/>
          <w:tab w:val="left" w:pos="1276"/>
        </w:tabs>
        <w:ind w:left="0" w:firstLine="709"/>
        <w:jc w:val="both"/>
        <w:rPr>
          <w:bCs/>
          <w:szCs w:val="24"/>
        </w:rPr>
      </w:pPr>
      <w:r w:rsidRPr="00344232">
        <w:rPr>
          <w:szCs w:val="24"/>
        </w:rPr>
        <w:t>Nustatyti</w:t>
      </w:r>
      <w:r w:rsidRPr="00344232">
        <w:rPr>
          <w:bCs/>
          <w:szCs w:val="24"/>
        </w:rPr>
        <w:t>:</w:t>
      </w:r>
    </w:p>
    <w:p w14:paraId="5F112E75" w14:textId="1301CDC9" w:rsidR="009F34E6" w:rsidRDefault="00112C16" w:rsidP="00B45B86">
      <w:pPr>
        <w:pStyle w:val="Sraopastraipa"/>
        <w:numPr>
          <w:ilvl w:val="1"/>
          <w:numId w:val="15"/>
        </w:numPr>
        <w:tabs>
          <w:tab w:val="left" w:pos="1276"/>
        </w:tabs>
        <w:ind w:left="0" w:firstLine="709"/>
        <w:jc w:val="both"/>
        <w:rPr>
          <w:bCs/>
          <w:szCs w:val="24"/>
        </w:rPr>
      </w:pPr>
      <w:r w:rsidRPr="009F34E6">
        <w:rPr>
          <w:bCs/>
          <w:szCs w:val="24"/>
        </w:rPr>
        <w:t xml:space="preserve">minimalų privalomą </w:t>
      </w:r>
      <w:r w:rsidR="00207CB1" w:rsidRPr="009F34E6">
        <w:rPr>
          <w:bCs/>
          <w:szCs w:val="24"/>
        </w:rPr>
        <w:t>ž</w:t>
      </w:r>
      <w:r w:rsidRPr="009F34E6">
        <w:rPr>
          <w:bCs/>
          <w:szCs w:val="24"/>
        </w:rPr>
        <w:t>emės sklypo pardavimo atvirojo aukciono dalyvių skaičių – 1</w:t>
      </w:r>
      <w:r w:rsidR="009F34E6">
        <w:rPr>
          <w:bCs/>
          <w:szCs w:val="24"/>
        </w:rPr>
        <w:t>;</w:t>
      </w:r>
    </w:p>
    <w:p w14:paraId="1DA3B512" w14:textId="77777777" w:rsidR="009F34E6" w:rsidRDefault="00532221" w:rsidP="00B45B86">
      <w:pPr>
        <w:pStyle w:val="Sraopastraipa"/>
        <w:numPr>
          <w:ilvl w:val="1"/>
          <w:numId w:val="15"/>
        </w:numPr>
        <w:tabs>
          <w:tab w:val="left" w:pos="1276"/>
        </w:tabs>
        <w:ind w:left="0" w:firstLine="709"/>
        <w:jc w:val="both"/>
        <w:rPr>
          <w:bCs/>
          <w:szCs w:val="24"/>
        </w:rPr>
      </w:pPr>
      <w:r w:rsidRPr="009F34E6">
        <w:rPr>
          <w:bCs/>
          <w:szCs w:val="24"/>
        </w:rPr>
        <w:t xml:space="preserve">pageidaujamą </w:t>
      </w:r>
      <w:r w:rsidR="00207CB1" w:rsidRPr="009F34E6">
        <w:rPr>
          <w:bCs/>
          <w:szCs w:val="24"/>
        </w:rPr>
        <w:t>ž</w:t>
      </w:r>
      <w:r w:rsidRPr="009F34E6">
        <w:rPr>
          <w:bCs/>
          <w:szCs w:val="24"/>
        </w:rPr>
        <w:t>emės sklypo pardavimo atvirojo aukciono pradžios datą – nedelsiant;</w:t>
      </w:r>
    </w:p>
    <w:p w14:paraId="1CE1BBD6" w14:textId="77777777" w:rsidR="009F34E6" w:rsidRDefault="00112C16" w:rsidP="00B45B86">
      <w:pPr>
        <w:pStyle w:val="Sraopastraipa"/>
        <w:numPr>
          <w:ilvl w:val="1"/>
          <w:numId w:val="15"/>
        </w:numPr>
        <w:tabs>
          <w:tab w:val="left" w:pos="1276"/>
        </w:tabs>
        <w:ind w:left="0" w:firstLine="709"/>
        <w:jc w:val="both"/>
        <w:rPr>
          <w:bCs/>
          <w:szCs w:val="24"/>
        </w:rPr>
      </w:pPr>
      <w:r w:rsidRPr="009F34E6">
        <w:rPr>
          <w:bCs/>
          <w:szCs w:val="24"/>
        </w:rPr>
        <w:t>kad aukcionas būtų laikomas specialiuoju, kuriam taikoma Lietuvos Respublikos civilinio kodekso 6.423 straipsnyje numatyta išimtis;</w:t>
      </w:r>
    </w:p>
    <w:p w14:paraId="5F21181E" w14:textId="2AA87D75" w:rsidR="00217301" w:rsidRPr="009F34E6" w:rsidRDefault="00217301" w:rsidP="00B45B86">
      <w:pPr>
        <w:pStyle w:val="Sraopastraipa"/>
        <w:numPr>
          <w:ilvl w:val="1"/>
          <w:numId w:val="15"/>
        </w:numPr>
        <w:tabs>
          <w:tab w:val="left" w:pos="851"/>
          <w:tab w:val="left" w:pos="1276"/>
        </w:tabs>
        <w:ind w:left="0" w:firstLine="709"/>
        <w:jc w:val="both"/>
        <w:rPr>
          <w:bCs/>
          <w:szCs w:val="24"/>
        </w:rPr>
      </w:pPr>
      <w:r w:rsidRPr="00344232">
        <w:t>atsiskaitymo su valstybe už perkamą žemės sklypą būdas – iš karto ar išsimokėtinai, bet ne per ilgesnį kaip 15 metų laikotarpį.</w:t>
      </w:r>
    </w:p>
    <w:p w14:paraId="5081B67A" w14:textId="77777777" w:rsidR="00B45B86" w:rsidRPr="00B45B86" w:rsidRDefault="00B45B86" w:rsidP="00B45B86">
      <w:pPr>
        <w:ind w:firstLine="709"/>
        <w:jc w:val="both"/>
        <w:rPr>
          <w:szCs w:val="24"/>
        </w:rPr>
      </w:pPr>
      <w:r w:rsidRPr="00B45B86">
        <w:rPr>
          <w:szCs w:val="24"/>
        </w:rPr>
        <w:t>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B45B86">
          <w:rPr>
            <w:rStyle w:val="Hipersaitas"/>
            <w:szCs w:val="24"/>
          </w:rPr>
          <w:t>https://e.teismas.lt</w:t>
        </w:r>
      </w:hyperlink>
      <w:r w:rsidRPr="00B45B86">
        <w:rPr>
          <w:szCs w:val="24"/>
        </w:rPr>
        <w:t>) Lietuvos  Respublikos administracinių bylų teisenos įstatymo nustatyta tvarka.</w:t>
      </w:r>
    </w:p>
    <w:p w14:paraId="1731F248" w14:textId="77777777" w:rsidR="00BC53A2" w:rsidRPr="00344232" w:rsidRDefault="00BC53A2" w:rsidP="00B45B86">
      <w:pPr>
        <w:tabs>
          <w:tab w:val="left" w:pos="1276"/>
        </w:tabs>
        <w:spacing w:line="276" w:lineRule="auto"/>
        <w:jc w:val="both"/>
        <w:rPr>
          <w:szCs w:val="24"/>
        </w:rPr>
      </w:pPr>
    </w:p>
    <w:tbl>
      <w:tblPr>
        <w:tblW w:w="0" w:type="auto"/>
        <w:tblInd w:w="108" w:type="dxa"/>
        <w:tblLook w:val="0000" w:firstRow="0" w:lastRow="0" w:firstColumn="0" w:lastColumn="0" w:noHBand="0" w:noVBand="0"/>
      </w:tblPr>
      <w:tblGrid>
        <w:gridCol w:w="4570"/>
        <w:gridCol w:w="4250"/>
      </w:tblGrid>
      <w:tr w:rsidR="002D3D11" w:rsidRPr="00344232" w14:paraId="6A99DC71" w14:textId="77777777" w:rsidTr="002719E0">
        <w:trPr>
          <w:trHeight w:val="180"/>
        </w:trPr>
        <w:tc>
          <w:tcPr>
            <w:tcW w:w="4570" w:type="dxa"/>
          </w:tcPr>
          <w:p w14:paraId="4E000068" w14:textId="522AB32E" w:rsidR="002D3D11" w:rsidRPr="00344232" w:rsidRDefault="00000000"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Content>
                <w:r w:rsidR="00791D11" w:rsidRPr="00344232">
                  <w:rPr>
                    <w:szCs w:val="24"/>
                  </w:rPr>
                  <w:t>Savivaldybės meras</w:t>
                </w:r>
              </w:sdtContent>
            </w:sdt>
          </w:p>
        </w:tc>
        <w:tc>
          <w:tcPr>
            <w:tcW w:w="4250" w:type="dxa"/>
          </w:tcPr>
          <w:p w14:paraId="711C6D4B" w14:textId="20D73209" w:rsidR="002D3D11" w:rsidRPr="00344232" w:rsidRDefault="002D3D11" w:rsidP="00D768B7">
            <w:pPr>
              <w:tabs>
                <w:tab w:val="left" w:pos="1276"/>
              </w:tabs>
              <w:spacing w:line="276" w:lineRule="auto"/>
              <w:ind w:firstLine="851"/>
              <w:jc w:val="both"/>
              <w:rPr>
                <w:szCs w:val="24"/>
              </w:rPr>
            </w:pPr>
          </w:p>
        </w:tc>
      </w:tr>
    </w:tbl>
    <w:p w14:paraId="1B980236" w14:textId="77777777" w:rsidR="00497B6C" w:rsidRPr="00344232" w:rsidRDefault="00497B6C" w:rsidP="00B45B86">
      <w:pPr>
        <w:tabs>
          <w:tab w:val="left" w:pos="1276"/>
        </w:tabs>
        <w:spacing w:line="276" w:lineRule="auto"/>
        <w:jc w:val="both"/>
        <w:rPr>
          <w:szCs w:val="24"/>
        </w:rPr>
      </w:pPr>
    </w:p>
    <w:p w14:paraId="6E31263C" w14:textId="41FA10B4" w:rsidR="00497B6C" w:rsidRPr="00344232" w:rsidRDefault="009F1C8C" w:rsidP="00D768B7">
      <w:pPr>
        <w:tabs>
          <w:tab w:val="left" w:pos="1276"/>
        </w:tabs>
        <w:spacing w:line="276" w:lineRule="auto"/>
        <w:ind w:firstLine="851"/>
        <w:jc w:val="both"/>
        <w:rPr>
          <w:szCs w:val="24"/>
        </w:rPr>
      </w:pPr>
      <w:r w:rsidRPr="00344232">
        <w:rPr>
          <w:szCs w:val="24"/>
        </w:rPr>
        <w:t>Derino</w:t>
      </w:r>
      <w:r w:rsidR="00BF3119" w:rsidRPr="00344232">
        <w:rPr>
          <w:szCs w:val="24"/>
        </w:rPr>
        <w:t>:</w:t>
      </w:r>
    </w:p>
    <w:p w14:paraId="686C8C59" w14:textId="77777777" w:rsidR="00217301" w:rsidRPr="00344232" w:rsidRDefault="00217301" w:rsidP="00B45B86">
      <w:pPr>
        <w:tabs>
          <w:tab w:val="left" w:pos="1276"/>
        </w:tabs>
        <w:ind w:firstLine="851"/>
        <w:jc w:val="both"/>
        <w:rPr>
          <w:szCs w:val="24"/>
        </w:rPr>
      </w:pPr>
      <w:bookmarkStart w:id="1" w:name="_Hlk225777499"/>
      <w:r w:rsidRPr="00344232">
        <w:rPr>
          <w:szCs w:val="24"/>
        </w:rPr>
        <w:t>Administracijos direktorė R. Vančienė</w:t>
      </w:r>
    </w:p>
    <w:p w14:paraId="2751158A" w14:textId="77777777" w:rsidR="00217301" w:rsidRPr="00344232" w:rsidRDefault="00217301" w:rsidP="00B45B86">
      <w:pPr>
        <w:tabs>
          <w:tab w:val="left" w:pos="1276"/>
        </w:tabs>
        <w:ind w:firstLine="851"/>
        <w:jc w:val="both"/>
        <w:rPr>
          <w:szCs w:val="24"/>
        </w:rPr>
      </w:pPr>
      <w:r w:rsidRPr="00344232">
        <w:rPr>
          <w:szCs w:val="24"/>
        </w:rPr>
        <w:t>Vicemerė G. Lukošienė</w:t>
      </w:r>
    </w:p>
    <w:p w14:paraId="6CB4157D" w14:textId="77777777" w:rsidR="00217301" w:rsidRPr="00344232" w:rsidRDefault="00217301" w:rsidP="00B45B86">
      <w:pPr>
        <w:tabs>
          <w:tab w:val="left" w:pos="1276"/>
        </w:tabs>
        <w:ind w:firstLine="851"/>
        <w:jc w:val="both"/>
        <w:rPr>
          <w:szCs w:val="24"/>
        </w:rPr>
      </w:pPr>
      <w:r w:rsidRPr="00344232">
        <w:rPr>
          <w:szCs w:val="24"/>
        </w:rPr>
        <w:t>Tarybos posėdžių sekretorė D. Dačkauskaitė</w:t>
      </w:r>
    </w:p>
    <w:p w14:paraId="53A94BC1" w14:textId="77777777" w:rsidR="00217301" w:rsidRPr="00344232" w:rsidRDefault="00217301" w:rsidP="00B45B86">
      <w:pPr>
        <w:tabs>
          <w:tab w:val="left" w:pos="1276"/>
        </w:tabs>
        <w:ind w:firstLine="851"/>
        <w:jc w:val="both"/>
        <w:rPr>
          <w:szCs w:val="24"/>
        </w:rPr>
      </w:pPr>
      <w:r w:rsidRPr="00344232">
        <w:rPr>
          <w:szCs w:val="24"/>
        </w:rPr>
        <w:t>Infrastruktūros ir turto skyriaus vedėja J. Šeflerienė</w:t>
      </w:r>
    </w:p>
    <w:p w14:paraId="20CC01F5" w14:textId="77777777" w:rsidR="00217301" w:rsidRPr="00344232" w:rsidRDefault="00217301" w:rsidP="00B45B86">
      <w:pPr>
        <w:tabs>
          <w:tab w:val="left" w:pos="1276"/>
        </w:tabs>
        <w:ind w:firstLine="851"/>
        <w:jc w:val="both"/>
        <w:rPr>
          <w:szCs w:val="24"/>
        </w:rPr>
      </w:pPr>
      <w:r w:rsidRPr="00344232">
        <w:rPr>
          <w:szCs w:val="24"/>
        </w:rPr>
        <w:t>Teisės ir civilinės metrikacijos skyriaus vyr. specialistė R. Gadliauskienė</w:t>
      </w:r>
    </w:p>
    <w:p w14:paraId="4D73DB7C" w14:textId="77777777" w:rsidR="00217301" w:rsidRPr="00344232" w:rsidRDefault="00217301" w:rsidP="00B45B86">
      <w:pPr>
        <w:tabs>
          <w:tab w:val="left" w:pos="1276"/>
        </w:tabs>
        <w:ind w:firstLine="851"/>
        <w:jc w:val="both"/>
        <w:rPr>
          <w:szCs w:val="24"/>
        </w:rPr>
      </w:pPr>
      <w:r w:rsidRPr="00344232">
        <w:rPr>
          <w:szCs w:val="24"/>
        </w:rPr>
        <w:t>Dokumentų ir viešųjų ryšių skyriaus vyr. specialistas A. Gvildys</w:t>
      </w:r>
    </w:p>
    <w:p w14:paraId="30C2AC2A" w14:textId="6EEB057A" w:rsidR="00BF41E0" w:rsidRPr="00344232" w:rsidRDefault="00217301" w:rsidP="00B45B86">
      <w:pPr>
        <w:tabs>
          <w:tab w:val="left" w:pos="1276"/>
        </w:tabs>
        <w:spacing w:line="276" w:lineRule="auto"/>
        <w:ind w:firstLine="851"/>
        <w:jc w:val="both"/>
        <w:rPr>
          <w:szCs w:val="24"/>
        </w:rPr>
      </w:pPr>
      <w:r w:rsidRPr="00344232">
        <w:rPr>
          <w:szCs w:val="24"/>
        </w:rPr>
        <w:t>Infrastruktūros ir turto skyriaus vedėjo pavaduotojas-vyriausiasis architektas S. Lapėnas</w:t>
      </w:r>
      <w:bookmarkEnd w:id="1"/>
    </w:p>
    <w:p w14:paraId="551F6400" w14:textId="77777777" w:rsidR="00B45B86" w:rsidRDefault="00B45B86" w:rsidP="00B45B86">
      <w:pPr>
        <w:rPr>
          <w:szCs w:val="24"/>
        </w:rPr>
      </w:pPr>
    </w:p>
    <w:p w14:paraId="331DB8EC" w14:textId="20C232B1" w:rsidR="002B43B4" w:rsidRPr="00B45B86" w:rsidRDefault="00E60B8A" w:rsidP="00B45B86">
      <w:pPr>
        <w:rPr>
          <w:szCs w:val="24"/>
        </w:rPr>
      </w:pPr>
      <w:r w:rsidRPr="00344232">
        <w:rPr>
          <w:szCs w:val="24"/>
        </w:rPr>
        <w:t>Parengė</w:t>
      </w:r>
      <w:r w:rsidR="00B45B86">
        <w:rPr>
          <w:szCs w:val="24"/>
        </w:rPr>
        <w:t xml:space="preserve"> </w:t>
      </w:r>
      <w:r w:rsidR="002B43B4" w:rsidRPr="00344232">
        <w:rPr>
          <w:lang w:eastAsia="de-DE"/>
        </w:rPr>
        <w:fldChar w:fldCharType="begin">
          <w:ffData>
            <w:name w:val="CREATOR_SHOWS"/>
            <w:enabled/>
            <w:calcOnExit w:val="0"/>
            <w:textInput>
              <w:default w:val="{$CREATOR_SHOWS}"/>
            </w:textInput>
          </w:ffData>
        </w:fldChar>
      </w:r>
      <w:r w:rsidR="002B43B4" w:rsidRPr="00344232">
        <w:rPr>
          <w:lang w:eastAsia="de-DE"/>
        </w:rPr>
        <w:instrText xml:space="preserve"> FORMTEXT </w:instrText>
      </w:r>
      <w:r w:rsidR="002B43B4" w:rsidRPr="00344232">
        <w:rPr>
          <w:lang w:eastAsia="de-DE"/>
        </w:rPr>
      </w:r>
      <w:r w:rsidR="002B43B4" w:rsidRPr="00344232">
        <w:rPr>
          <w:lang w:eastAsia="de-DE"/>
        </w:rPr>
        <w:fldChar w:fldCharType="separate"/>
      </w:r>
      <w:r w:rsidR="002B43B4" w:rsidRPr="00344232">
        <w:rPr>
          <w:noProof/>
          <w:lang w:eastAsia="de-DE"/>
        </w:rPr>
        <w:t>Paulius Pocevičius, tel. +370 620 26 402, el. p. paulius.pocevicius@jurbarkas.lt</w:t>
      </w:r>
      <w:r w:rsidR="002B43B4" w:rsidRPr="00344232">
        <w:rPr>
          <w:lang w:eastAsia="de-DE"/>
        </w:rPr>
        <w:fldChar w:fldCharType="end"/>
      </w:r>
    </w:p>
    <w:p w14:paraId="2F11495F" w14:textId="5853C53A" w:rsidR="003A1E9C" w:rsidRPr="00344232" w:rsidRDefault="003A1E9C" w:rsidP="001D2C72">
      <w:pPr>
        <w:pStyle w:val="Antrats"/>
        <w:tabs>
          <w:tab w:val="left" w:pos="1296"/>
        </w:tabs>
        <w:rPr>
          <w:szCs w:val="24"/>
        </w:rPr>
      </w:pPr>
    </w:p>
    <w:p w14:paraId="22563474" w14:textId="77777777" w:rsidR="00B64ED7" w:rsidRPr="00344232" w:rsidRDefault="00B64ED7" w:rsidP="001D2C72">
      <w:pPr>
        <w:pStyle w:val="Antrats"/>
        <w:tabs>
          <w:tab w:val="left" w:pos="1296"/>
        </w:tabs>
        <w:rPr>
          <w:szCs w:val="24"/>
        </w:rPr>
      </w:pPr>
    </w:p>
    <w:p w14:paraId="52B2D56A" w14:textId="77777777" w:rsidR="00EF44AF" w:rsidRPr="00344232" w:rsidRDefault="00EF44AF" w:rsidP="00EF44AF">
      <w:pPr>
        <w:jc w:val="center"/>
        <w:rPr>
          <w:b/>
          <w:bCs/>
          <w:szCs w:val="24"/>
        </w:rPr>
      </w:pPr>
      <w:r w:rsidRPr="00344232">
        <w:rPr>
          <w:b/>
          <w:bCs/>
          <w:szCs w:val="24"/>
        </w:rPr>
        <w:t>JURBARKO RAJONO SAVIVALDYBĖS ADMINISTRACIJOS</w:t>
      </w:r>
    </w:p>
    <w:p w14:paraId="27E3401C" w14:textId="77777777" w:rsidR="009F1C8C" w:rsidRPr="00344232" w:rsidRDefault="00EF44AF" w:rsidP="009F1C8C">
      <w:pPr>
        <w:pStyle w:val="Pavadinimas"/>
        <w:pBdr>
          <w:bottom w:val="single" w:sz="12" w:space="1" w:color="auto"/>
        </w:pBdr>
        <w:rPr>
          <w:lang w:val="pt-BR"/>
        </w:rPr>
      </w:pPr>
      <w:r w:rsidRPr="00344232">
        <w:rPr>
          <w:lang w:val="pt-BR"/>
        </w:rPr>
        <w:t>INFRASTRUKTŪROS IR TURTO SKYRIUS</w:t>
      </w:r>
    </w:p>
    <w:p w14:paraId="71CD81E3" w14:textId="77777777" w:rsidR="009F1C8C" w:rsidRPr="00344232" w:rsidRDefault="009F1C8C" w:rsidP="009F1C8C">
      <w:pPr>
        <w:pStyle w:val="Pavadinimas"/>
        <w:pBdr>
          <w:bottom w:val="single" w:sz="12" w:space="1" w:color="auto"/>
        </w:pBdr>
        <w:rPr>
          <w:lang w:val="pt-BR"/>
        </w:rPr>
      </w:pPr>
    </w:p>
    <w:p w14:paraId="455386EC" w14:textId="77777777" w:rsidR="009F1C8C" w:rsidRPr="00344232" w:rsidRDefault="009F1C8C" w:rsidP="009F1C8C">
      <w:pPr>
        <w:pStyle w:val="Pavadinimas"/>
        <w:pBdr>
          <w:bottom w:val="single" w:sz="12" w:space="1" w:color="auto"/>
        </w:pBdr>
      </w:pPr>
    </w:p>
    <w:p w14:paraId="31B233FA" w14:textId="4B52D333" w:rsidR="00EF44AF" w:rsidRPr="00344232" w:rsidRDefault="00EF44AF" w:rsidP="00EF44AF">
      <w:pPr>
        <w:jc w:val="center"/>
        <w:rPr>
          <w:b/>
          <w:bCs/>
          <w:szCs w:val="24"/>
          <w:lang w:val="pt-BR"/>
        </w:rPr>
      </w:pPr>
    </w:p>
    <w:p w14:paraId="64A4A0FC" w14:textId="405357C1" w:rsidR="00B42AEC" w:rsidRPr="00344232" w:rsidRDefault="00B42AEC" w:rsidP="00B42AEC">
      <w:pPr>
        <w:pStyle w:val="Antrats"/>
        <w:tabs>
          <w:tab w:val="left" w:pos="1296"/>
        </w:tabs>
        <w:jc w:val="center"/>
        <w:rPr>
          <w:b/>
          <w:bCs/>
          <w:szCs w:val="24"/>
        </w:rPr>
      </w:pPr>
      <w:r w:rsidRPr="00344232">
        <w:rPr>
          <w:b/>
          <w:bCs/>
          <w:szCs w:val="24"/>
        </w:rPr>
        <w:t>AIŠKINAMASIS RAŠTAS</w:t>
      </w:r>
    </w:p>
    <w:p w14:paraId="17D0FC86" w14:textId="77777777" w:rsidR="00EF44AF" w:rsidRPr="00344232" w:rsidRDefault="00EF44AF" w:rsidP="00B42AEC">
      <w:pPr>
        <w:pStyle w:val="Antrats"/>
        <w:tabs>
          <w:tab w:val="left" w:pos="1296"/>
        </w:tabs>
        <w:jc w:val="center"/>
        <w:rPr>
          <w:b/>
          <w:bCs/>
          <w:szCs w:val="24"/>
        </w:rPr>
      </w:pPr>
    </w:p>
    <w:p w14:paraId="489649BA" w14:textId="7A2B1644" w:rsidR="00B42AEC" w:rsidRPr="00344232" w:rsidRDefault="00B42AEC" w:rsidP="00B42AEC">
      <w:pPr>
        <w:pStyle w:val="Antrats"/>
        <w:tabs>
          <w:tab w:val="left" w:pos="1296"/>
        </w:tabs>
        <w:jc w:val="center"/>
        <w:rPr>
          <w:b/>
          <w:bCs/>
          <w:szCs w:val="24"/>
        </w:rPr>
      </w:pPr>
      <w:r w:rsidRPr="00344232">
        <w:rPr>
          <w:b/>
          <w:bCs/>
          <w:szCs w:val="24"/>
        </w:rPr>
        <w:t>PRIE JURBARKO RAJONO SAVIVALDYBĖS TARYBOS SPRENDIMO „DĖL KITOS PASKIRTIES VALSTYBINĖS ŽEMĖS SKLYP</w:t>
      </w:r>
      <w:r w:rsidR="00A15009" w:rsidRPr="00344232">
        <w:rPr>
          <w:b/>
          <w:bCs/>
          <w:szCs w:val="24"/>
        </w:rPr>
        <w:t>O</w:t>
      </w:r>
      <w:r w:rsidRPr="00344232">
        <w:rPr>
          <w:b/>
          <w:bCs/>
          <w:szCs w:val="24"/>
        </w:rPr>
        <w:t xml:space="preserve"> PARDAVIMO ATVIROJO AUKCIONO BŪDU IR PRADINĖS PARDAVIMO KAINOS PATVIRTINIMO“ PROJEKTO</w:t>
      </w:r>
    </w:p>
    <w:p w14:paraId="25535F4B" w14:textId="77777777" w:rsidR="00341250" w:rsidRPr="00344232" w:rsidRDefault="00341250" w:rsidP="00B42AEC">
      <w:pPr>
        <w:pStyle w:val="Antrats"/>
        <w:tabs>
          <w:tab w:val="left" w:pos="1296"/>
        </w:tabs>
        <w:jc w:val="center"/>
        <w:rPr>
          <w:b/>
          <w:bCs/>
          <w:szCs w:val="24"/>
        </w:rPr>
      </w:pPr>
    </w:p>
    <w:p w14:paraId="48973737" w14:textId="3F854F17" w:rsidR="00B42AEC" w:rsidRPr="00344232" w:rsidRDefault="00B42AEC" w:rsidP="00B42AEC">
      <w:pPr>
        <w:pStyle w:val="Antrats"/>
        <w:tabs>
          <w:tab w:val="left" w:pos="1296"/>
        </w:tabs>
        <w:jc w:val="center"/>
        <w:rPr>
          <w:szCs w:val="24"/>
        </w:rPr>
      </w:pPr>
      <w:r w:rsidRPr="00344232">
        <w:rPr>
          <w:szCs w:val="24"/>
        </w:rPr>
        <w:t xml:space="preserve">2026 m. </w:t>
      </w:r>
      <w:r w:rsidR="00A5206A" w:rsidRPr="00344232">
        <w:rPr>
          <w:szCs w:val="24"/>
        </w:rPr>
        <w:t xml:space="preserve">balandžio </w:t>
      </w:r>
      <w:r w:rsidR="009F34E6">
        <w:rPr>
          <w:szCs w:val="24"/>
        </w:rPr>
        <w:t>13</w:t>
      </w:r>
      <w:r w:rsidR="00A5206A" w:rsidRPr="00344232">
        <w:rPr>
          <w:szCs w:val="24"/>
        </w:rPr>
        <w:t xml:space="preserve"> </w:t>
      </w:r>
      <w:r w:rsidRPr="00344232">
        <w:rPr>
          <w:szCs w:val="24"/>
        </w:rPr>
        <w:t xml:space="preserve">d.    </w:t>
      </w:r>
    </w:p>
    <w:p w14:paraId="17FB276C" w14:textId="6C2E203B" w:rsidR="00B42AEC" w:rsidRPr="00344232" w:rsidRDefault="00B42AEC" w:rsidP="00B42AEC">
      <w:pPr>
        <w:pStyle w:val="Antrats"/>
        <w:tabs>
          <w:tab w:val="left" w:pos="1296"/>
        </w:tabs>
        <w:jc w:val="center"/>
        <w:rPr>
          <w:szCs w:val="24"/>
        </w:rPr>
      </w:pPr>
      <w:r w:rsidRPr="00344232">
        <w:rPr>
          <w:szCs w:val="24"/>
        </w:rPr>
        <w:t>Jurbarkas</w:t>
      </w:r>
    </w:p>
    <w:p w14:paraId="6497D694" w14:textId="77777777" w:rsidR="00965278" w:rsidRPr="00344232" w:rsidRDefault="00965278" w:rsidP="00B42AEC">
      <w:pPr>
        <w:pStyle w:val="Antrats"/>
        <w:tabs>
          <w:tab w:val="left" w:pos="1296"/>
        </w:tabs>
        <w:rPr>
          <w:szCs w:val="24"/>
        </w:rPr>
      </w:pPr>
    </w:p>
    <w:p w14:paraId="33B2427D" w14:textId="77777777" w:rsidR="00B42AEC" w:rsidRPr="00344232" w:rsidRDefault="00B42AEC" w:rsidP="00B42AEC">
      <w:pPr>
        <w:pStyle w:val="Antrats"/>
        <w:tabs>
          <w:tab w:val="left" w:pos="1296"/>
        </w:tabs>
        <w:jc w:val="both"/>
        <w:rPr>
          <w:b/>
          <w:bCs/>
          <w:i/>
          <w:iCs/>
          <w:szCs w:val="24"/>
        </w:rPr>
      </w:pPr>
      <w:r w:rsidRPr="00344232">
        <w:rPr>
          <w:b/>
          <w:bCs/>
          <w:i/>
          <w:iCs/>
          <w:szCs w:val="24"/>
        </w:rPr>
        <w:t>1. Parengto projekto tikslai ir uždaviniai.</w:t>
      </w:r>
    </w:p>
    <w:p w14:paraId="15FE54AF" w14:textId="60F897C3" w:rsidR="00B42AEC" w:rsidRPr="00344232" w:rsidRDefault="007102B8" w:rsidP="00217301">
      <w:pPr>
        <w:pStyle w:val="Antrats"/>
        <w:tabs>
          <w:tab w:val="left" w:pos="709"/>
        </w:tabs>
        <w:jc w:val="both"/>
        <w:rPr>
          <w:i/>
          <w:iCs/>
          <w:szCs w:val="24"/>
        </w:rPr>
      </w:pPr>
      <w:r w:rsidRPr="00344232">
        <w:rPr>
          <w:szCs w:val="24"/>
        </w:rPr>
        <w:tab/>
      </w:r>
      <w:r w:rsidR="00794CBA" w:rsidRPr="00344232">
        <w:rPr>
          <w:i/>
          <w:iCs/>
          <w:szCs w:val="24"/>
        </w:rPr>
        <w:t>T</w:t>
      </w:r>
      <w:r w:rsidR="002A3A8E" w:rsidRPr="00344232">
        <w:rPr>
          <w:i/>
          <w:iCs/>
          <w:szCs w:val="24"/>
        </w:rPr>
        <w:t>eikti parduoti atvirojo aukciono būdu Jurbarko rajono savivaldybės patikėjimo teise valdom</w:t>
      </w:r>
      <w:r w:rsidR="00845FED" w:rsidRPr="00344232">
        <w:rPr>
          <w:i/>
          <w:iCs/>
          <w:szCs w:val="24"/>
        </w:rPr>
        <w:t>ą</w:t>
      </w:r>
      <w:r w:rsidR="002A3A8E" w:rsidRPr="00344232">
        <w:rPr>
          <w:i/>
          <w:iCs/>
          <w:szCs w:val="24"/>
        </w:rPr>
        <w:t xml:space="preserve"> naujai suformuot</w:t>
      </w:r>
      <w:r w:rsidR="00845FED" w:rsidRPr="00344232">
        <w:rPr>
          <w:i/>
          <w:iCs/>
          <w:szCs w:val="24"/>
        </w:rPr>
        <w:t>ą</w:t>
      </w:r>
      <w:r w:rsidR="002A3A8E" w:rsidRPr="00344232">
        <w:rPr>
          <w:i/>
          <w:iCs/>
          <w:szCs w:val="24"/>
        </w:rPr>
        <w:t xml:space="preserve"> ir Nekilnojamojo turto registre įregistruot</w:t>
      </w:r>
      <w:r w:rsidR="00845FED" w:rsidRPr="00344232">
        <w:rPr>
          <w:i/>
          <w:iCs/>
          <w:szCs w:val="24"/>
        </w:rPr>
        <w:t>ą</w:t>
      </w:r>
      <w:r w:rsidR="002A3A8E" w:rsidRPr="00344232">
        <w:rPr>
          <w:i/>
          <w:iCs/>
          <w:szCs w:val="24"/>
        </w:rPr>
        <w:t xml:space="preserve"> kitos paskirties valstybinės žemės sklyp</w:t>
      </w:r>
      <w:r w:rsidR="00845FED" w:rsidRPr="00344232">
        <w:rPr>
          <w:i/>
          <w:iCs/>
          <w:szCs w:val="24"/>
        </w:rPr>
        <w:t>ą</w:t>
      </w:r>
      <w:r w:rsidR="002A3A8E" w:rsidRPr="00344232">
        <w:rPr>
          <w:i/>
          <w:iCs/>
          <w:szCs w:val="24"/>
        </w:rPr>
        <w:t xml:space="preserve"> bei patvirtinti j</w:t>
      </w:r>
      <w:r w:rsidR="00845FED" w:rsidRPr="00344232">
        <w:rPr>
          <w:i/>
          <w:iCs/>
          <w:szCs w:val="24"/>
        </w:rPr>
        <w:t>o</w:t>
      </w:r>
      <w:r w:rsidR="002A3A8E" w:rsidRPr="00344232">
        <w:rPr>
          <w:i/>
          <w:iCs/>
          <w:szCs w:val="24"/>
        </w:rPr>
        <w:t xml:space="preserve"> pradin</w:t>
      </w:r>
      <w:r w:rsidR="00845FED" w:rsidRPr="00344232">
        <w:rPr>
          <w:i/>
          <w:iCs/>
          <w:szCs w:val="24"/>
        </w:rPr>
        <w:t>ę</w:t>
      </w:r>
      <w:r w:rsidR="002A3A8E" w:rsidRPr="00344232">
        <w:rPr>
          <w:i/>
          <w:iCs/>
          <w:szCs w:val="24"/>
        </w:rPr>
        <w:t xml:space="preserve"> pardavimo kain</w:t>
      </w:r>
      <w:r w:rsidR="00845FED" w:rsidRPr="00344232">
        <w:rPr>
          <w:i/>
          <w:iCs/>
          <w:szCs w:val="24"/>
        </w:rPr>
        <w:t>ą</w:t>
      </w:r>
      <w:r w:rsidRPr="00344232">
        <w:rPr>
          <w:i/>
          <w:iCs/>
          <w:szCs w:val="24"/>
        </w:rPr>
        <w:t>.</w:t>
      </w:r>
    </w:p>
    <w:p w14:paraId="7B6764DE" w14:textId="187EC60A" w:rsidR="00217301" w:rsidRPr="00344232" w:rsidRDefault="00217301" w:rsidP="00207CB1">
      <w:pPr>
        <w:pStyle w:val="Antrats"/>
        <w:tabs>
          <w:tab w:val="left" w:pos="709"/>
        </w:tabs>
        <w:spacing w:after="240"/>
        <w:jc w:val="both"/>
        <w:rPr>
          <w:i/>
          <w:iCs/>
          <w:szCs w:val="24"/>
        </w:rPr>
      </w:pPr>
      <w:r w:rsidRPr="00344232">
        <w:rPr>
          <w:i/>
          <w:iCs/>
          <w:szCs w:val="24"/>
        </w:rPr>
        <w:tab/>
        <w:t>Sprendimo projektas parengtas gavus fizinio asmens kreipimąsi dėl galimybės įsigyti suformuotą valstybinės žemės sklypą.</w:t>
      </w:r>
    </w:p>
    <w:p w14:paraId="59037000" w14:textId="77777777" w:rsidR="00B42AEC" w:rsidRPr="00344232" w:rsidRDefault="00B42AEC" w:rsidP="00B42AEC">
      <w:pPr>
        <w:pStyle w:val="Antrats"/>
        <w:tabs>
          <w:tab w:val="left" w:pos="1296"/>
        </w:tabs>
        <w:jc w:val="both"/>
        <w:rPr>
          <w:b/>
          <w:bCs/>
          <w:i/>
          <w:iCs/>
          <w:szCs w:val="24"/>
        </w:rPr>
      </w:pPr>
      <w:r w:rsidRPr="00344232">
        <w:rPr>
          <w:b/>
          <w:bCs/>
          <w:i/>
          <w:iCs/>
          <w:szCs w:val="24"/>
        </w:rPr>
        <w:t>2. Kaip šiuo metu yra sureguliuoti projekte aptarti klausimai.</w:t>
      </w:r>
    </w:p>
    <w:p w14:paraId="39844E66" w14:textId="77777777" w:rsidR="00217301" w:rsidRPr="00344232" w:rsidRDefault="00B42AEC" w:rsidP="00217301">
      <w:pPr>
        <w:pStyle w:val="Antrats"/>
        <w:tabs>
          <w:tab w:val="left" w:pos="709"/>
        </w:tabs>
        <w:jc w:val="both"/>
        <w:rPr>
          <w:i/>
          <w:iCs/>
          <w:szCs w:val="24"/>
        </w:rPr>
      </w:pPr>
      <w:r w:rsidRPr="00344232">
        <w:rPr>
          <w:i/>
          <w:iCs/>
          <w:szCs w:val="24"/>
        </w:rPr>
        <w:tab/>
      </w:r>
      <w:r w:rsidR="00845FED" w:rsidRPr="00344232">
        <w:rPr>
          <w:i/>
          <w:iCs/>
          <w:szCs w:val="24"/>
        </w:rPr>
        <w:tab/>
      </w:r>
      <w:r w:rsidR="00217301" w:rsidRPr="00344232">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23C06C3C" w14:textId="77777777" w:rsidR="00217301" w:rsidRPr="00344232" w:rsidRDefault="00217301" w:rsidP="00217301">
      <w:pPr>
        <w:pStyle w:val="Antrats"/>
        <w:tabs>
          <w:tab w:val="left" w:pos="709"/>
        </w:tabs>
        <w:jc w:val="both"/>
        <w:rPr>
          <w:b/>
          <w:bCs/>
          <w:i/>
          <w:iCs/>
          <w:szCs w:val="24"/>
        </w:rPr>
      </w:pPr>
      <w:r w:rsidRPr="00344232">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344232">
        <w:rPr>
          <w:b/>
          <w:bCs/>
          <w:i/>
          <w:iCs/>
          <w:szCs w:val="24"/>
        </w:rPr>
        <w:tab/>
      </w:r>
    </w:p>
    <w:p w14:paraId="2804F0B9" w14:textId="55B18A03" w:rsidR="00217301" w:rsidRPr="00344232" w:rsidRDefault="00217301" w:rsidP="00217301">
      <w:pPr>
        <w:pStyle w:val="Antrats"/>
        <w:tabs>
          <w:tab w:val="left" w:pos="709"/>
        </w:tabs>
        <w:jc w:val="both"/>
        <w:rPr>
          <w:i/>
          <w:iCs/>
          <w:szCs w:val="24"/>
        </w:rPr>
      </w:pPr>
      <w:r w:rsidRPr="00344232">
        <w:rPr>
          <w:b/>
          <w:bCs/>
          <w:i/>
          <w:iCs/>
          <w:szCs w:val="24"/>
        </w:rPr>
        <w:tab/>
      </w:r>
      <w:r w:rsidRPr="00344232">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803D72" w:rsidRPr="00344232">
        <w:rPr>
          <w:i/>
          <w:iCs/>
          <w:szCs w:val="24"/>
        </w:rPr>
        <w:t>.</w:t>
      </w:r>
      <w:r w:rsidRPr="00344232">
        <w:rPr>
          <w:b/>
          <w:bCs/>
          <w:i/>
          <w:iCs/>
          <w:szCs w:val="24"/>
        </w:rPr>
        <w:tab/>
      </w:r>
      <w:r w:rsidRPr="00344232">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4D954DA8" w14:textId="363EA9FD" w:rsidR="002A3A8E" w:rsidRPr="00344232" w:rsidRDefault="00217301" w:rsidP="00AF3533">
      <w:pPr>
        <w:pStyle w:val="Antrats"/>
        <w:tabs>
          <w:tab w:val="left" w:pos="709"/>
          <w:tab w:val="left" w:pos="993"/>
          <w:tab w:val="left" w:pos="1418"/>
        </w:tabs>
        <w:spacing w:after="240"/>
        <w:jc w:val="both"/>
        <w:rPr>
          <w:i/>
          <w:iCs/>
          <w:szCs w:val="24"/>
        </w:rPr>
      </w:pPr>
      <w:r w:rsidRPr="00344232">
        <w:rPr>
          <w:b/>
          <w:bCs/>
          <w:i/>
          <w:iCs/>
          <w:szCs w:val="24"/>
        </w:rPr>
        <w:tab/>
      </w:r>
      <w:r w:rsidRPr="00344232">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r w:rsidR="00CD5938" w:rsidRPr="00344232">
        <w:rPr>
          <w:i/>
          <w:iCs/>
          <w:szCs w:val="24"/>
        </w:rPr>
        <w:t>.</w:t>
      </w:r>
    </w:p>
    <w:p w14:paraId="46E39CDE" w14:textId="73D106C3" w:rsidR="007102B8" w:rsidRPr="00344232" w:rsidRDefault="007102B8" w:rsidP="002A3A8E">
      <w:pPr>
        <w:pStyle w:val="Antrats"/>
        <w:tabs>
          <w:tab w:val="left" w:pos="709"/>
        </w:tabs>
        <w:jc w:val="both"/>
        <w:rPr>
          <w:b/>
          <w:bCs/>
          <w:i/>
          <w:iCs/>
          <w:szCs w:val="24"/>
        </w:rPr>
      </w:pPr>
      <w:r w:rsidRPr="00344232">
        <w:rPr>
          <w:b/>
          <w:bCs/>
          <w:i/>
          <w:iCs/>
          <w:szCs w:val="24"/>
        </w:rPr>
        <w:t>3. Kokių pozityvių rezultatų laukiama.</w:t>
      </w:r>
    </w:p>
    <w:p w14:paraId="6B7220DB" w14:textId="53D85F37"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lastRenderedPageBreak/>
        <w:tab/>
      </w:r>
      <w:r w:rsidR="002A3A8E" w:rsidRPr="00344232">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344232">
        <w:rPr>
          <w:i/>
          <w:iCs/>
          <w:szCs w:val="24"/>
        </w:rPr>
        <w:t>.</w:t>
      </w:r>
    </w:p>
    <w:p w14:paraId="414D4E6C" w14:textId="075ED5BC" w:rsidR="007102B8" w:rsidRPr="00344232" w:rsidRDefault="007102B8" w:rsidP="007102B8">
      <w:pPr>
        <w:pStyle w:val="Antrats"/>
        <w:tabs>
          <w:tab w:val="left" w:pos="567"/>
          <w:tab w:val="left" w:pos="993"/>
          <w:tab w:val="left" w:pos="1418"/>
        </w:tabs>
        <w:jc w:val="both"/>
        <w:rPr>
          <w:b/>
          <w:bCs/>
          <w:i/>
          <w:iCs/>
          <w:szCs w:val="24"/>
        </w:rPr>
      </w:pPr>
      <w:r w:rsidRPr="00344232">
        <w:rPr>
          <w:b/>
          <w:bCs/>
          <w:i/>
          <w:iCs/>
          <w:szCs w:val="24"/>
        </w:rPr>
        <w:t>4. Galimos neigiamos priimto projekto pasekmės ir kokių priemonių reikėtų imtis, kad tokių pasekmių būtų išvengta.</w:t>
      </w:r>
    </w:p>
    <w:p w14:paraId="4DC65435" w14:textId="54C21D4D"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t>Neigiamų pasekmių nenumatoma.</w:t>
      </w:r>
    </w:p>
    <w:p w14:paraId="33113FA6" w14:textId="6672FB6E"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5. Kokie šios srities aktai tebegalioja ir kokius galiojančius aktus būtina pakeisti ar panaikinti.</w:t>
      </w:r>
    </w:p>
    <w:p w14:paraId="37C38192" w14:textId="694175E0"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EF44AF" w:rsidRPr="00344232">
        <w:rPr>
          <w:i/>
          <w:iCs/>
          <w:szCs w:val="24"/>
        </w:rPr>
        <w:t xml:space="preserve">Lietuvos Respublikos vietos savivaldos įstatymas, Lietuvos Respublikos žemės įstatymas </w:t>
      </w:r>
    </w:p>
    <w:p w14:paraId="7BD20828" w14:textId="287EFC3B"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6. Projekto rengimo metu gauti specialistų vertinimai ir išvados, ekonominiai apskaičiavimai</w:t>
      </w:r>
      <w:r w:rsidR="002A3A8E" w:rsidRPr="00344232">
        <w:rPr>
          <w:b/>
          <w:bCs/>
          <w:i/>
          <w:iCs/>
          <w:szCs w:val="24"/>
        </w:rPr>
        <w:t xml:space="preserve">, </w:t>
      </w:r>
      <w:r w:rsidRPr="00344232">
        <w:rPr>
          <w:b/>
          <w:bCs/>
          <w:i/>
          <w:iCs/>
          <w:szCs w:val="24"/>
        </w:rPr>
        <w:t>finansavimo šaltiniai.</w:t>
      </w:r>
    </w:p>
    <w:p w14:paraId="438FEAB4" w14:textId="14E2F00C"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2A3A8E" w:rsidRPr="00344232">
        <w:rPr>
          <w:i/>
          <w:iCs/>
          <w:szCs w:val="24"/>
        </w:rPr>
        <w:t>Specialistų vertinimų ar ekonominių skaičiavimų nerengta. Papildomų savivaldybės biudžeto lėšų nereikės.</w:t>
      </w:r>
    </w:p>
    <w:p w14:paraId="032BE51E" w14:textId="77777777"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7. Ar reikalingas projekto antikorupcinis vertinimas.</w:t>
      </w:r>
    </w:p>
    <w:p w14:paraId="46016EB0" w14:textId="029995AC"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C12847" w:rsidRPr="00344232">
        <w:rPr>
          <w:i/>
          <w:iCs/>
          <w:szCs w:val="24"/>
        </w:rPr>
        <w:t>Nereikalingas</w:t>
      </w:r>
    </w:p>
    <w:p w14:paraId="40003805" w14:textId="77777777"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8. Projekto iniciatorius, autorius ar autorių grupė.</w:t>
      </w:r>
    </w:p>
    <w:p w14:paraId="276CF364" w14:textId="590F8F7F"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F53B3A" w:rsidRPr="00344232">
        <w:rPr>
          <w:i/>
          <w:iCs/>
          <w:szCs w:val="24"/>
        </w:rPr>
        <w:t>Jurbarko rajono savivaldybės infrastruktūros ir turto skyrius</w:t>
      </w:r>
    </w:p>
    <w:p w14:paraId="19C2153A" w14:textId="77777777"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9. Kiti, autorių nuomone, reikalingi pagrindimai ir paaiškinimai.</w:t>
      </w:r>
    </w:p>
    <w:p w14:paraId="15E207CA" w14:textId="77777777" w:rsidR="00207CB1" w:rsidRPr="00344232" w:rsidRDefault="00341250" w:rsidP="00207CB1">
      <w:pPr>
        <w:pStyle w:val="Antrats"/>
        <w:tabs>
          <w:tab w:val="left" w:pos="567"/>
          <w:tab w:val="left" w:pos="993"/>
          <w:tab w:val="left" w:pos="1418"/>
        </w:tabs>
        <w:jc w:val="both"/>
        <w:rPr>
          <w:i/>
          <w:iCs/>
        </w:rPr>
      </w:pPr>
      <w:r w:rsidRPr="00344232">
        <w:rPr>
          <w:i/>
          <w:iCs/>
          <w:szCs w:val="24"/>
        </w:rPr>
        <w:tab/>
      </w:r>
      <w:r w:rsidR="00207CB1" w:rsidRPr="00344232">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1B519552" w14:textId="77777777" w:rsidR="00207CB1" w:rsidRPr="00344232" w:rsidRDefault="00207CB1" w:rsidP="00207CB1">
      <w:pPr>
        <w:pStyle w:val="Antrats"/>
        <w:tabs>
          <w:tab w:val="left" w:pos="709"/>
        </w:tabs>
        <w:spacing w:after="240"/>
        <w:jc w:val="both"/>
        <w:rPr>
          <w:i/>
          <w:iCs/>
          <w:szCs w:val="24"/>
        </w:rPr>
      </w:pPr>
      <w:r w:rsidRPr="00344232">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 Valstybinės žemės sklypai neparduodami, jeigu jie numatyti valstybės ar savivaldybės reikmėms arba viešajai infrastruktūrai.</w:t>
      </w:r>
    </w:p>
    <w:p w14:paraId="4FB35A3A" w14:textId="23DA2276" w:rsidR="007102B8" w:rsidRPr="00344232" w:rsidRDefault="007102B8" w:rsidP="00207CB1">
      <w:pPr>
        <w:pStyle w:val="Antrats"/>
        <w:tabs>
          <w:tab w:val="left" w:pos="567"/>
          <w:tab w:val="left" w:pos="993"/>
          <w:tab w:val="left" w:pos="1418"/>
        </w:tabs>
        <w:jc w:val="both"/>
        <w:rPr>
          <w:b/>
          <w:bCs/>
          <w:i/>
          <w:iCs/>
          <w:szCs w:val="24"/>
        </w:rPr>
      </w:pPr>
      <w:r w:rsidRPr="00344232">
        <w:rPr>
          <w:b/>
          <w:bCs/>
          <w:i/>
          <w:iCs/>
          <w:szCs w:val="24"/>
        </w:rPr>
        <w:t>10. Sprendimas įteikiamas.</w:t>
      </w:r>
    </w:p>
    <w:p w14:paraId="717C3290" w14:textId="776A5B2C" w:rsidR="007102B8" w:rsidRPr="00344232" w:rsidRDefault="007102B8" w:rsidP="007102B8">
      <w:pPr>
        <w:pStyle w:val="Antrats"/>
        <w:tabs>
          <w:tab w:val="left" w:pos="709"/>
          <w:tab w:val="left" w:pos="993"/>
          <w:tab w:val="left" w:pos="1418"/>
        </w:tabs>
        <w:jc w:val="both"/>
        <w:rPr>
          <w:i/>
          <w:iCs/>
          <w:szCs w:val="24"/>
        </w:rPr>
      </w:pPr>
      <w:r w:rsidRPr="00344232">
        <w:rPr>
          <w:i/>
          <w:iCs/>
          <w:szCs w:val="24"/>
        </w:rPr>
        <w:tab/>
      </w:r>
      <w:r w:rsidR="00F53B3A" w:rsidRPr="00344232">
        <w:rPr>
          <w:i/>
          <w:iCs/>
          <w:szCs w:val="24"/>
        </w:rPr>
        <w:t>Infrastruktūros ir turto skyriui – 1 egz.</w:t>
      </w:r>
    </w:p>
    <w:p w14:paraId="30D26A12" w14:textId="77777777" w:rsidR="007102B8" w:rsidRPr="00344232" w:rsidRDefault="007102B8" w:rsidP="007102B8">
      <w:pPr>
        <w:pStyle w:val="Antrats"/>
        <w:tabs>
          <w:tab w:val="left" w:pos="709"/>
          <w:tab w:val="left" w:pos="993"/>
          <w:tab w:val="left" w:pos="1418"/>
        </w:tabs>
        <w:jc w:val="both"/>
        <w:rPr>
          <w:szCs w:val="24"/>
        </w:rPr>
      </w:pPr>
    </w:p>
    <w:p w14:paraId="7DE0106F" w14:textId="77777777" w:rsidR="007102B8" w:rsidRPr="00344232" w:rsidRDefault="007102B8" w:rsidP="007102B8">
      <w:pPr>
        <w:pStyle w:val="Antrats"/>
        <w:tabs>
          <w:tab w:val="left" w:pos="709"/>
          <w:tab w:val="left" w:pos="993"/>
          <w:tab w:val="left" w:pos="1418"/>
        </w:tabs>
        <w:jc w:val="both"/>
        <w:rPr>
          <w:szCs w:val="24"/>
        </w:rPr>
      </w:pPr>
    </w:p>
    <w:p w14:paraId="4135224A" w14:textId="77777777" w:rsidR="00341250" w:rsidRPr="00344232" w:rsidRDefault="00341250" w:rsidP="007102B8">
      <w:pPr>
        <w:pStyle w:val="Antrats"/>
        <w:tabs>
          <w:tab w:val="left" w:pos="709"/>
          <w:tab w:val="left" w:pos="993"/>
          <w:tab w:val="left" w:pos="1418"/>
        </w:tabs>
        <w:jc w:val="both"/>
        <w:rPr>
          <w:szCs w:val="24"/>
        </w:rPr>
      </w:pPr>
    </w:p>
    <w:p w14:paraId="5F8CBDEB" w14:textId="77777777" w:rsidR="00965278" w:rsidRPr="00344232" w:rsidRDefault="00965278" w:rsidP="007102B8">
      <w:pPr>
        <w:pStyle w:val="Antrats"/>
        <w:tabs>
          <w:tab w:val="left" w:pos="709"/>
          <w:tab w:val="left" w:pos="993"/>
          <w:tab w:val="left" w:pos="1418"/>
        </w:tabs>
        <w:jc w:val="both"/>
        <w:rPr>
          <w:szCs w:val="24"/>
        </w:rPr>
      </w:pPr>
    </w:p>
    <w:p w14:paraId="12FCE309" w14:textId="77777777" w:rsidR="00965278" w:rsidRPr="00344232" w:rsidRDefault="00965278" w:rsidP="007102B8">
      <w:pPr>
        <w:pStyle w:val="Antrats"/>
        <w:tabs>
          <w:tab w:val="left" w:pos="709"/>
          <w:tab w:val="left" w:pos="993"/>
          <w:tab w:val="left" w:pos="1418"/>
        </w:tabs>
        <w:jc w:val="both"/>
        <w:rPr>
          <w:szCs w:val="24"/>
        </w:rPr>
      </w:pPr>
    </w:p>
    <w:p w14:paraId="23C9726C" w14:textId="77777777" w:rsidR="0005444B" w:rsidRPr="00344232" w:rsidRDefault="0005444B" w:rsidP="007102B8"/>
    <w:p w14:paraId="3E684967" w14:textId="77777777" w:rsidR="007102B8" w:rsidRPr="00344232" w:rsidRDefault="007102B8" w:rsidP="007102B8">
      <w:r w:rsidRPr="00344232">
        <w:t>Parengė</w:t>
      </w:r>
    </w:p>
    <w:p w14:paraId="1CE2612D" w14:textId="39367172" w:rsidR="007102B8" w:rsidRPr="00B45B86" w:rsidRDefault="00000000"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Content>
          <w:r w:rsidR="00791D11" w:rsidRPr="00344232">
            <w:rPr>
              <w:szCs w:val="23"/>
            </w:rPr>
            <w:t>Paulius Pocevičius</w:t>
          </w:r>
        </w:sdtContent>
      </w:sdt>
    </w:p>
    <w:sectPr w:rsidR="007102B8" w:rsidRPr="00B45B86" w:rsidSect="00965278">
      <w:headerReference w:type="even" r:id="rId9"/>
      <w:headerReference w:type="default" r:id="rId10"/>
      <w:headerReference w:type="first" r:id="rId11"/>
      <w:pgSz w:w="11906" w:h="16838" w:code="9"/>
      <w:pgMar w:top="-709" w:right="680" w:bottom="993"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82536" w14:textId="77777777" w:rsidR="0061224D" w:rsidRDefault="0061224D">
      <w:r>
        <w:separator/>
      </w:r>
    </w:p>
  </w:endnote>
  <w:endnote w:type="continuationSeparator" w:id="0">
    <w:p w14:paraId="60CF672F" w14:textId="77777777" w:rsidR="0061224D" w:rsidRDefault="0061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9A038" w14:textId="77777777" w:rsidR="0061224D" w:rsidRDefault="0061224D">
      <w:r>
        <w:separator/>
      </w:r>
    </w:p>
  </w:footnote>
  <w:footnote w:type="continuationSeparator" w:id="0">
    <w:p w14:paraId="71C0C368" w14:textId="77777777" w:rsidR="0061224D" w:rsidRDefault="00612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1070" w:hanging="360"/>
      </w:pPr>
      <w:rPr>
        <w:rFonts w:hint="default"/>
        <w:color w:val="auto"/>
      </w:rPr>
    </w:lvl>
    <w:lvl w:ilvl="1">
      <w:start w:val="1"/>
      <w:numFmt w:val="decimal"/>
      <w:lvlText w:val="%1.%2."/>
      <w:lvlJc w:val="left"/>
      <w:pPr>
        <w:ind w:left="114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14CCC"/>
    <w:rsid w:val="0002540B"/>
    <w:rsid w:val="00025941"/>
    <w:rsid w:val="00030ACF"/>
    <w:rsid w:val="0003112D"/>
    <w:rsid w:val="00034CA9"/>
    <w:rsid w:val="0004379E"/>
    <w:rsid w:val="0005444B"/>
    <w:rsid w:val="0006219F"/>
    <w:rsid w:val="00072576"/>
    <w:rsid w:val="00097A1A"/>
    <w:rsid w:val="000A6C49"/>
    <w:rsid w:val="000C09F4"/>
    <w:rsid w:val="000C2F61"/>
    <w:rsid w:val="000D248B"/>
    <w:rsid w:val="000D453A"/>
    <w:rsid w:val="000D643D"/>
    <w:rsid w:val="000E2AB1"/>
    <w:rsid w:val="001040FF"/>
    <w:rsid w:val="00106198"/>
    <w:rsid w:val="00112C16"/>
    <w:rsid w:val="00116B63"/>
    <w:rsid w:val="00133A33"/>
    <w:rsid w:val="00153D32"/>
    <w:rsid w:val="001576F1"/>
    <w:rsid w:val="0016470C"/>
    <w:rsid w:val="00175436"/>
    <w:rsid w:val="00184B88"/>
    <w:rsid w:val="00190B64"/>
    <w:rsid w:val="00192ACF"/>
    <w:rsid w:val="0019386C"/>
    <w:rsid w:val="00194BEA"/>
    <w:rsid w:val="001A2C82"/>
    <w:rsid w:val="001A51B9"/>
    <w:rsid w:val="001A5564"/>
    <w:rsid w:val="001B1BE2"/>
    <w:rsid w:val="001B7750"/>
    <w:rsid w:val="001D2C72"/>
    <w:rsid w:val="001D4DFE"/>
    <w:rsid w:val="001D52C9"/>
    <w:rsid w:val="001E183B"/>
    <w:rsid w:val="001E5B1B"/>
    <w:rsid w:val="001E72A8"/>
    <w:rsid w:val="001E79F0"/>
    <w:rsid w:val="001F09C0"/>
    <w:rsid w:val="002007CF"/>
    <w:rsid w:val="0020370F"/>
    <w:rsid w:val="00207CB1"/>
    <w:rsid w:val="002121D4"/>
    <w:rsid w:val="00217301"/>
    <w:rsid w:val="002200FA"/>
    <w:rsid w:val="0022698B"/>
    <w:rsid w:val="00234E6C"/>
    <w:rsid w:val="00236702"/>
    <w:rsid w:val="00237A89"/>
    <w:rsid w:val="0024242E"/>
    <w:rsid w:val="002427EF"/>
    <w:rsid w:val="0024521D"/>
    <w:rsid w:val="0024576B"/>
    <w:rsid w:val="002466B0"/>
    <w:rsid w:val="00253E2C"/>
    <w:rsid w:val="00254AB1"/>
    <w:rsid w:val="00255522"/>
    <w:rsid w:val="0025641D"/>
    <w:rsid w:val="00261C11"/>
    <w:rsid w:val="0027245E"/>
    <w:rsid w:val="00291757"/>
    <w:rsid w:val="0029511E"/>
    <w:rsid w:val="002A083A"/>
    <w:rsid w:val="002A3A8E"/>
    <w:rsid w:val="002A69EE"/>
    <w:rsid w:val="002B43B4"/>
    <w:rsid w:val="002B43F8"/>
    <w:rsid w:val="002B4525"/>
    <w:rsid w:val="002B49BE"/>
    <w:rsid w:val="002C1B93"/>
    <w:rsid w:val="002D3D11"/>
    <w:rsid w:val="002D7286"/>
    <w:rsid w:val="002F2E77"/>
    <w:rsid w:val="002F7781"/>
    <w:rsid w:val="003036E2"/>
    <w:rsid w:val="003120AE"/>
    <w:rsid w:val="00316B93"/>
    <w:rsid w:val="003220B9"/>
    <w:rsid w:val="00323E8C"/>
    <w:rsid w:val="003257D6"/>
    <w:rsid w:val="00325E0B"/>
    <w:rsid w:val="00341250"/>
    <w:rsid w:val="00341507"/>
    <w:rsid w:val="00344232"/>
    <w:rsid w:val="003465E2"/>
    <w:rsid w:val="0035510F"/>
    <w:rsid w:val="003642FD"/>
    <w:rsid w:val="00366326"/>
    <w:rsid w:val="00394B64"/>
    <w:rsid w:val="00395354"/>
    <w:rsid w:val="003968F3"/>
    <w:rsid w:val="003A096F"/>
    <w:rsid w:val="003A1E9C"/>
    <w:rsid w:val="003A72D1"/>
    <w:rsid w:val="003B0B88"/>
    <w:rsid w:val="003B2939"/>
    <w:rsid w:val="003B500C"/>
    <w:rsid w:val="003B62BF"/>
    <w:rsid w:val="003C5137"/>
    <w:rsid w:val="003C5E87"/>
    <w:rsid w:val="003C6C30"/>
    <w:rsid w:val="003D1CD7"/>
    <w:rsid w:val="003E1CC6"/>
    <w:rsid w:val="003E27E1"/>
    <w:rsid w:val="003E5B80"/>
    <w:rsid w:val="003F1D1A"/>
    <w:rsid w:val="00401AF9"/>
    <w:rsid w:val="00406CEF"/>
    <w:rsid w:val="00431179"/>
    <w:rsid w:val="00433AF9"/>
    <w:rsid w:val="00440EC6"/>
    <w:rsid w:val="00441C46"/>
    <w:rsid w:val="00454B0C"/>
    <w:rsid w:val="00463844"/>
    <w:rsid w:val="00464194"/>
    <w:rsid w:val="00472A03"/>
    <w:rsid w:val="00475F47"/>
    <w:rsid w:val="00497B6C"/>
    <w:rsid w:val="004A0FF0"/>
    <w:rsid w:val="004A4480"/>
    <w:rsid w:val="004A7905"/>
    <w:rsid w:val="004B2460"/>
    <w:rsid w:val="004C339D"/>
    <w:rsid w:val="004D3360"/>
    <w:rsid w:val="004D4F6D"/>
    <w:rsid w:val="004D7D84"/>
    <w:rsid w:val="004E300B"/>
    <w:rsid w:val="004E3F01"/>
    <w:rsid w:val="004E4084"/>
    <w:rsid w:val="004F3CEF"/>
    <w:rsid w:val="004F60FE"/>
    <w:rsid w:val="004F76CA"/>
    <w:rsid w:val="004F78B3"/>
    <w:rsid w:val="00522C0B"/>
    <w:rsid w:val="00527CAC"/>
    <w:rsid w:val="00532221"/>
    <w:rsid w:val="00547566"/>
    <w:rsid w:val="00547DC7"/>
    <w:rsid w:val="00553C17"/>
    <w:rsid w:val="005552D8"/>
    <w:rsid w:val="00560083"/>
    <w:rsid w:val="005615A5"/>
    <w:rsid w:val="00565D21"/>
    <w:rsid w:val="00580863"/>
    <w:rsid w:val="0058156C"/>
    <w:rsid w:val="005A09F8"/>
    <w:rsid w:val="005A13CE"/>
    <w:rsid w:val="005C1DA6"/>
    <w:rsid w:val="005C2DD8"/>
    <w:rsid w:val="005C529C"/>
    <w:rsid w:val="005D3D78"/>
    <w:rsid w:val="005F5660"/>
    <w:rsid w:val="005F70AD"/>
    <w:rsid w:val="00611263"/>
    <w:rsid w:val="0061224D"/>
    <w:rsid w:val="006142D6"/>
    <w:rsid w:val="006243BF"/>
    <w:rsid w:val="006368CC"/>
    <w:rsid w:val="00646A7B"/>
    <w:rsid w:val="0064750E"/>
    <w:rsid w:val="00652BF5"/>
    <w:rsid w:val="00670B8D"/>
    <w:rsid w:val="0067457A"/>
    <w:rsid w:val="006767D3"/>
    <w:rsid w:val="00685E26"/>
    <w:rsid w:val="006930D6"/>
    <w:rsid w:val="006978E6"/>
    <w:rsid w:val="00697C9A"/>
    <w:rsid w:val="00697CB7"/>
    <w:rsid w:val="006A0269"/>
    <w:rsid w:val="006A2326"/>
    <w:rsid w:val="006B24B3"/>
    <w:rsid w:val="006B7D30"/>
    <w:rsid w:val="006D2E13"/>
    <w:rsid w:val="006D7251"/>
    <w:rsid w:val="006E521A"/>
    <w:rsid w:val="006F071C"/>
    <w:rsid w:val="006F57DF"/>
    <w:rsid w:val="006F75EB"/>
    <w:rsid w:val="00702A1A"/>
    <w:rsid w:val="00703CEA"/>
    <w:rsid w:val="00705A83"/>
    <w:rsid w:val="007102B8"/>
    <w:rsid w:val="00716462"/>
    <w:rsid w:val="007237D1"/>
    <w:rsid w:val="00727021"/>
    <w:rsid w:val="00743FAA"/>
    <w:rsid w:val="00756D64"/>
    <w:rsid w:val="00767928"/>
    <w:rsid w:val="00791D11"/>
    <w:rsid w:val="007929AD"/>
    <w:rsid w:val="00794CBA"/>
    <w:rsid w:val="007B22DA"/>
    <w:rsid w:val="007B51EA"/>
    <w:rsid w:val="007C579F"/>
    <w:rsid w:val="007D1081"/>
    <w:rsid w:val="007D695A"/>
    <w:rsid w:val="007E125B"/>
    <w:rsid w:val="007E42FE"/>
    <w:rsid w:val="007F1F38"/>
    <w:rsid w:val="007F30B6"/>
    <w:rsid w:val="00802933"/>
    <w:rsid w:val="00803D72"/>
    <w:rsid w:val="00811BB3"/>
    <w:rsid w:val="00815601"/>
    <w:rsid w:val="008356D6"/>
    <w:rsid w:val="00835A71"/>
    <w:rsid w:val="00844396"/>
    <w:rsid w:val="00845FED"/>
    <w:rsid w:val="00863F95"/>
    <w:rsid w:val="00870A14"/>
    <w:rsid w:val="008A33D3"/>
    <w:rsid w:val="008A3574"/>
    <w:rsid w:val="008A6A56"/>
    <w:rsid w:val="008B11A1"/>
    <w:rsid w:val="008B440E"/>
    <w:rsid w:val="008B6338"/>
    <w:rsid w:val="008C4E9D"/>
    <w:rsid w:val="008C7A17"/>
    <w:rsid w:val="008E1586"/>
    <w:rsid w:val="008E2B2C"/>
    <w:rsid w:val="008E71B9"/>
    <w:rsid w:val="008F6676"/>
    <w:rsid w:val="00904792"/>
    <w:rsid w:val="00904BF1"/>
    <w:rsid w:val="00907B78"/>
    <w:rsid w:val="00911AB4"/>
    <w:rsid w:val="009150F6"/>
    <w:rsid w:val="00916A66"/>
    <w:rsid w:val="00917960"/>
    <w:rsid w:val="00917D16"/>
    <w:rsid w:val="009208BD"/>
    <w:rsid w:val="00923AB2"/>
    <w:rsid w:val="0092428F"/>
    <w:rsid w:val="009346DC"/>
    <w:rsid w:val="00936E9E"/>
    <w:rsid w:val="00937734"/>
    <w:rsid w:val="009517FA"/>
    <w:rsid w:val="00961565"/>
    <w:rsid w:val="00965278"/>
    <w:rsid w:val="00972A2D"/>
    <w:rsid w:val="00986C02"/>
    <w:rsid w:val="009A3302"/>
    <w:rsid w:val="009B4380"/>
    <w:rsid w:val="009C20E1"/>
    <w:rsid w:val="009D2EE1"/>
    <w:rsid w:val="009D5B03"/>
    <w:rsid w:val="009D6C96"/>
    <w:rsid w:val="009E4EB0"/>
    <w:rsid w:val="009F1C8C"/>
    <w:rsid w:val="009F2A5F"/>
    <w:rsid w:val="009F34E6"/>
    <w:rsid w:val="009F3AD1"/>
    <w:rsid w:val="00A00657"/>
    <w:rsid w:val="00A02829"/>
    <w:rsid w:val="00A04D12"/>
    <w:rsid w:val="00A15009"/>
    <w:rsid w:val="00A23E98"/>
    <w:rsid w:val="00A32BEF"/>
    <w:rsid w:val="00A377A5"/>
    <w:rsid w:val="00A424D4"/>
    <w:rsid w:val="00A4372E"/>
    <w:rsid w:val="00A46392"/>
    <w:rsid w:val="00A470F8"/>
    <w:rsid w:val="00A5206A"/>
    <w:rsid w:val="00A63629"/>
    <w:rsid w:val="00A64EB0"/>
    <w:rsid w:val="00A7542A"/>
    <w:rsid w:val="00A759B2"/>
    <w:rsid w:val="00A87B3F"/>
    <w:rsid w:val="00A90663"/>
    <w:rsid w:val="00A96057"/>
    <w:rsid w:val="00AA324A"/>
    <w:rsid w:val="00AE5671"/>
    <w:rsid w:val="00AF3533"/>
    <w:rsid w:val="00B012CD"/>
    <w:rsid w:val="00B0569A"/>
    <w:rsid w:val="00B075FB"/>
    <w:rsid w:val="00B168A4"/>
    <w:rsid w:val="00B21B92"/>
    <w:rsid w:val="00B33AA2"/>
    <w:rsid w:val="00B40533"/>
    <w:rsid w:val="00B4134B"/>
    <w:rsid w:val="00B428CD"/>
    <w:rsid w:val="00B42AEC"/>
    <w:rsid w:val="00B45B86"/>
    <w:rsid w:val="00B5040D"/>
    <w:rsid w:val="00B50DFB"/>
    <w:rsid w:val="00B64ED7"/>
    <w:rsid w:val="00B70E52"/>
    <w:rsid w:val="00B75A4F"/>
    <w:rsid w:val="00B75BFD"/>
    <w:rsid w:val="00B772FD"/>
    <w:rsid w:val="00B81AF6"/>
    <w:rsid w:val="00BC368B"/>
    <w:rsid w:val="00BC3E61"/>
    <w:rsid w:val="00BC53A2"/>
    <w:rsid w:val="00BC6C2C"/>
    <w:rsid w:val="00BD788F"/>
    <w:rsid w:val="00BD7AC1"/>
    <w:rsid w:val="00BE0B84"/>
    <w:rsid w:val="00BE47E6"/>
    <w:rsid w:val="00BE4F3F"/>
    <w:rsid w:val="00BE6F0D"/>
    <w:rsid w:val="00BE711C"/>
    <w:rsid w:val="00BE7BEE"/>
    <w:rsid w:val="00BF3119"/>
    <w:rsid w:val="00BF41E0"/>
    <w:rsid w:val="00BF52F7"/>
    <w:rsid w:val="00BF60C6"/>
    <w:rsid w:val="00C0213B"/>
    <w:rsid w:val="00C0536E"/>
    <w:rsid w:val="00C11E71"/>
    <w:rsid w:val="00C12847"/>
    <w:rsid w:val="00C152DD"/>
    <w:rsid w:val="00C2429F"/>
    <w:rsid w:val="00C2678C"/>
    <w:rsid w:val="00C3302A"/>
    <w:rsid w:val="00C40E50"/>
    <w:rsid w:val="00C54CB9"/>
    <w:rsid w:val="00C55166"/>
    <w:rsid w:val="00C56ECB"/>
    <w:rsid w:val="00C574C2"/>
    <w:rsid w:val="00C63D43"/>
    <w:rsid w:val="00C65483"/>
    <w:rsid w:val="00C72693"/>
    <w:rsid w:val="00C73746"/>
    <w:rsid w:val="00C76FA4"/>
    <w:rsid w:val="00C80C84"/>
    <w:rsid w:val="00C81164"/>
    <w:rsid w:val="00C83070"/>
    <w:rsid w:val="00C91C40"/>
    <w:rsid w:val="00C9510B"/>
    <w:rsid w:val="00CA513B"/>
    <w:rsid w:val="00CB1A29"/>
    <w:rsid w:val="00CB24BF"/>
    <w:rsid w:val="00CC1019"/>
    <w:rsid w:val="00CD497D"/>
    <w:rsid w:val="00CD4BBA"/>
    <w:rsid w:val="00CD5938"/>
    <w:rsid w:val="00CF3A03"/>
    <w:rsid w:val="00D04429"/>
    <w:rsid w:val="00D12D98"/>
    <w:rsid w:val="00D166CD"/>
    <w:rsid w:val="00D275C9"/>
    <w:rsid w:val="00D27AF2"/>
    <w:rsid w:val="00D43347"/>
    <w:rsid w:val="00D456A6"/>
    <w:rsid w:val="00D56932"/>
    <w:rsid w:val="00D575C9"/>
    <w:rsid w:val="00D622E1"/>
    <w:rsid w:val="00D6247C"/>
    <w:rsid w:val="00D655A6"/>
    <w:rsid w:val="00D71BEB"/>
    <w:rsid w:val="00D73727"/>
    <w:rsid w:val="00D764ED"/>
    <w:rsid w:val="00D768B7"/>
    <w:rsid w:val="00D86B2E"/>
    <w:rsid w:val="00D8721E"/>
    <w:rsid w:val="00D90203"/>
    <w:rsid w:val="00D92F3F"/>
    <w:rsid w:val="00D94918"/>
    <w:rsid w:val="00DA3BBE"/>
    <w:rsid w:val="00DB056B"/>
    <w:rsid w:val="00DB2C28"/>
    <w:rsid w:val="00DC4A7E"/>
    <w:rsid w:val="00DD1877"/>
    <w:rsid w:val="00DD6FF9"/>
    <w:rsid w:val="00DF2F46"/>
    <w:rsid w:val="00E011DC"/>
    <w:rsid w:val="00E14761"/>
    <w:rsid w:val="00E149DA"/>
    <w:rsid w:val="00E36C84"/>
    <w:rsid w:val="00E4607C"/>
    <w:rsid w:val="00E5507E"/>
    <w:rsid w:val="00E60B8A"/>
    <w:rsid w:val="00E75236"/>
    <w:rsid w:val="00E80EA4"/>
    <w:rsid w:val="00E919D3"/>
    <w:rsid w:val="00EA032E"/>
    <w:rsid w:val="00EA2B19"/>
    <w:rsid w:val="00EA36A2"/>
    <w:rsid w:val="00EA548E"/>
    <w:rsid w:val="00EA7A4D"/>
    <w:rsid w:val="00EB40E5"/>
    <w:rsid w:val="00EB7E5A"/>
    <w:rsid w:val="00EC5229"/>
    <w:rsid w:val="00EC72C4"/>
    <w:rsid w:val="00ED1D54"/>
    <w:rsid w:val="00ED2362"/>
    <w:rsid w:val="00EF35F2"/>
    <w:rsid w:val="00EF44AF"/>
    <w:rsid w:val="00EF4D84"/>
    <w:rsid w:val="00EF5A78"/>
    <w:rsid w:val="00F04E25"/>
    <w:rsid w:val="00F11BD2"/>
    <w:rsid w:val="00F14837"/>
    <w:rsid w:val="00F2422A"/>
    <w:rsid w:val="00F24B01"/>
    <w:rsid w:val="00F27E93"/>
    <w:rsid w:val="00F33990"/>
    <w:rsid w:val="00F36191"/>
    <w:rsid w:val="00F42EF7"/>
    <w:rsid w:val="00F50291"/>
    <w:rsid w:val="00F51EF6"/>
    <w:rsid w:val="00F53B3A"/>
    <w:rsid w:val="00F77207"/>
    <w:rsid w:val="00F80605"/>
    <w:rsid w:val="00F83155"/>
    <w:rsid w:val="00F93BA4"/>
    <w:rsid w:val="00F94102"/>
    <w:rsid w:val="00F957E9"/>
    <w:rsid w:val="00FB3EFD"/>
    <w:rsid w:val="00FB4166"/>
    <w:rsid w:val="00FC6FEB"/>
    <w:rsid w:val="00FD55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844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8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351E"/>
    <w:rsid w:val="0003366C"/>
    <w:rsid w:val="00034CA9"/>
    <w:rsid w:val="0004379E"/>
    <w:rsid w:val="000D4998"/>
    <w:rsid w:val="000D643D"/>
    <w:rsid w:val="0013070B"/>
    <w:rsid w:val="00133A33"/>
    <w:rsid w:val="00150F0E"/>
    <w:rsid w:val="001576F1"/>
    <w:rsid w:val="0019386C"/>
    <w:rsid w:val="00194326"/>
    <w:rsid w:val="001A62BC"/>
    <w:rsid w:val="001B1807"/>
    <w:rsid w:val="001D52C9"/>
    <w:rsid w:val="001F3CDD"/>
    <w:rsid w:val="00210F17"/>
    <w:rsid w:val="002157ED"/>
    <w:rsid w:val="002160B3"/>
    <w:rsid w:val="0027245E"/>
    <w:rsid w:val="00291757"/>
    <w:rsid w:val="002A4526"/>
    <w:rsid w:val="002B49BE"/>
    <w:rsid w:val="002C1B93"/>
    <w:rsid w:val="00315A4B"/>
    <w:rsid w:val="003937FC"/>
    <w:rsid w:val="003B1130"/>
    <w:rsid w:val="003B62BF"/>
    <w:rsid w:val="003C442D"/>
    <w:rsid w:val="003C6C30"/>
    <w:rsid w:val="003F1D1A"/>
    <w:rsid w:val="00401AF9"/>
    <w:rsid w:val="00431179"/>
    <w:rsid w:val="00433377"/>
    <w:rsid w:val="004A0FF0"/>
    <w:rsid w:val="004A7905"/>
    <w:rsid w:val="004A795A"/>
    <w:rsid w:val="004C339D"/>
    <w:rsid w:val="004D3360"/>
    <w:rsid w:val="004D3B9C"/>
    <w:rsid w:val="004E4FC4"/>
    <w:rsid w:val="004F3CEF"/>
    <w:rsid w:val="004F68A6"/>
    <w:rsid w:val="0050609F"/>
    <w:rsid w:val="00545967"/>
    <w:rsid w:val="005472A0"/>
    <w:rsid w:val="0058156C"/>
    <w:rsid w:val="005958DD"/>
    <w:rsid w:val="005C2DD8"/>
    <w:rsid w:val="00632F9A"/>
    <w:rsid w:val="00646A7B"/>
    <w:rsid w:val="00652BF5"/>
    <w:rsid w:val="00681AF0"/>
    <w:rsid w:val="006978E6"/>
    <w:rsid w:val="006A2326"/>
    <w:rsid w:val="006B7D30"/>
    <w:rsid w:val="006D2E13"/>
    <w:rsid w:val="00700E53"/>
    <w:rsid w:val="00702A1A"/>
    <w:rsid w:val="007A1E3E"/>
    <w:rsid w:val="007B5C42"/>
    <w:rsid w:val="00802933"/>
    <w:rsid w:val="00811BB3"/>
    <w:rsid w:val="008157D9"/>
    <w:rsid w:val="008A33D3"/>
    <w:rsid w:val="008B57DE"/>
    <w:rsid w:val="009208BD"/>
    <w:rsid w:val="009C20E1"/>
    <w:rsid w:val="009E564D"/>
    <w:rsid w:val="009F3AD1"/>
    <w:rsid w:val="00A04D12"/>
    <w:rsid w:val="00A23E98"/>
    <w:rsid w:val="00A45D70"/>
    <w:rsid w:val="00A46392"/>
    <w:rsid w:val="00B012CD"/>
    <w:rsid w:val="00B23A18"/>
    <w:rsid w:val="00B428CD"/>
    <w:rsid w:val="00BC6C2C"/>
    <w:rsid w:val="00BD788F"/>
    <w:rsid w:val="00BE6F0D"/>
    <w:rsid w:val="00BF2C41"/>
    <w:rsid w:val="00C55166"/>
    <w:rsid w:val="00C56829"/>
    <w:rsid w:val="00C63D43"/>
    <w:rsid w:val="00C91C40"/>
    <w:rsid w:val="00CD497D"/>
    <w:rsid w:val="00CD4BBA"/>
    <w:rsid w:val="00CF0822"/>
    <w:rsid w:val="00D04640"/>
    <w:rsid w:val="00D15BA6"/>
    <w:rsid w:val="00D6247C"/>
    <w:rsid w:val="00D73727"/>
    <w:rsid w:val="00D764ED"/>
    <w:rsid w:val="00D94918"/>
    <w:rsid w:val="00DA3BBE"/>
    <w:rsid w:val="00DD2BA6"/>
    <w:rsid w:val="00E15024"/>
    <w:rsid w:val="00E36C84"/>
    <w:rsid w:val="00E4607C"/>
    <w:rsid w:val="00E75236"/>
    <w:rsid w:val="00E919D3"/>
    <w:rsid w:val="00EA4CDD"/>
    <w:rsid w:val="00EB40E5"/>
    <w:rsid w:val="00EC5229"/>
    <w:rsid w:val="00EC602D"/>
    <w:rsid w:val="00EE4431"/>
    <w:rsid w:val="00EE6147"/>
    <w:rsid w:val="00F0443E"/>
    <w:rsid w:val="00F11BD2"/>
    <w:rsid w:val="00F24B01"/>
    <w:rsid w:val="00F36191"/>
    <w:rsid w:val="00F44665"/>
    <w:rsid w:val="00F50291"/>
    <w:rsid w:val="00F93BA4"/>
    <w:rsid w:val="00F957E9"/>
    <w:rsid w:val="00FB3EFD"/>
    <w:rsid w:val="00FB4166"/>
    <w:rsid w:val="00FC16C2"/>
    <w:rsid w:val="00FC6FEB"/>
    <w:rsid w:val="00FE6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CEFFB6709FCD4A5D9163C8A20B367B4A">
    <w:name w:val="CEFFB6709FCD4A5D9163C8A20B367B4A"/>
    <w:rsid w:val="00EE6147"/>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6</TotalTime>
  <Pages>3</Pages>
  <Words>5307</Words>
  <Characters>3026</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8317</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2026-03-12T09:10:00Z</cp:lastPrinted>
  <dcterms:created xsi:type="dcterms:W3CDTF">2026-04-13T07:44:00Z</dcterms:created>
  <dcterms:modified xsi:type="dcterms:W3CDTF">2026-04-13T12:19:00Z</dcterms:modified>
</cp:coreProperties>
</file>