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7E0CE4" w14:textId="77777777" w:rsidR="00146C99" w:rsidRDefault="00146C99" w:rsidP="00146C99">
      <w:pPr>
        <w:jc w:val="right"/>
        <w:rPr>
          <w:noProof/>
        </w:rPr>
      </w:pPr>
      <w:r>
        <w:rPr>
          <w:noProof/>
        </w:rPr>
        <w:t>Projektas</w:t>
      </w:r>
    </w:p>
    <w:p w14:paraId="50C17473" w14:textId="77777777" w:rsidR="00B01FF4" w:rsidRDefault="00B01FF4">
      <w:pPr>
        <w:jc w:val="center"/>
        <w:rPr>
          <w:b/>
          <w:lang w:val="en-US"/>
        </w:rPr>
      </w:pPr>
    </w:p>
    <w:p w14:paraId="289D2FBA" w14:textId="77777777" w:rsidR="00B01FF4" w:rsidRDefault="00B01FF4">
      <w:pPr>
        <w:jc w:val="center"/>
        <w:rPr>
          <w:b/>
          <w:lang w:val="en-US"/>
        </w:rPr>
      </w:pPr>
    </w:p>
    <w:p w14:paraId="313CC524" w14:textId="77777777" w:rsidR="00FC1CD3" w:rsidRDefault="00F20019">
      <w:pPr>
        <w:jc w:val="center"/>
        <w:rPr>
          <w:b/>
        </w:rPr>
      </w:pPr>
      <w:r>
        <w:rPr>
          <w:b/>
          <w:lang w:val="en-US"/>
        </w:rPr>
        <w:t xml:space="preserve">JURBARKO RAJONO </w:t>
      </w:r>
      <w:r>
        <w:rPr>
          <w:b/>
        </w:rPr>
        <w:t>SAVIVALDYBĖS TARYBA</w:t>
      </w:r>
    </w:p>
    <w:p w14:paraId="0363D65D" w14:textId="77777777" w:rsidR="00A749F9" w:rsidRDefault="00A749F9">
      <w:pPr>
        <w:rPr>
          <w:lang w:val="en-US"/>
        </w:rPr>
      </w:pPr>
    </w:p>
    <w:p w14:paraId="282370EC" w14:textId="77777777" w:rsidR="00276152" w:rsidRDefault="00276152" w:rsidP="00276152">
      <w:pPr>
        <w:jc w:val="center"/>
        <w:rPr>
          <w:b/>
          <w:bCs/>
        </w:rPr>
      </w:pPr>
      <w:r w:rsidRPr="00276152">
        <w:rPr>
          <w:b/>
          <w:bCs/>
        </w:rPr>
        <w:t>SPRENDIMAS</w:t>
      </w:r>
    </w:p>
    <w:p w14:paraId="72AFDDFB" w14:textId="77777777" w:rsidR="00276152" w:rsidRPr="004F1D29" w:rsidRDefault="004F1D29" w:rsidP="004F1D29">
      <w:pPr>
        <w:jc w:val="center"/>
        <w:rPr>
          <w:b/>
          <w:bCs/>
        </w:rPr>
      </w:pPr>
      <w:bookmarkStart w:id="0" w:name="_Hlk194655673"/>
      <w:r>
        <w:rPr>
          <w:b/>
          <w:bCs/>
        </w:rPr>
        <w:t>DĖL JURBARKO RAJONO SAVIVALDYBĖS VIEŠŲJŲ ASMENS SVEIKATOS PRIEŽIŪROS ĮSTAIGŲ 202</w:t>
      </w:r>
      <w:r w:rsidR="000B3CC4">
        <w:rPr>
          <w:b/>
          <w:bCs/>
        </w:rPr>
        <w:t>6</w:t>
      </w:r>
      <w:r>
        <w:rPr>
          <w:b/>
          <w:bCs/>
        </w:rPr>
        <w:t xml:space="preserve"> METŲ IŠLAIDŲ, SKIRTŲ DARBO UŽMOKESČIUI IR M</w:t>
      </w:r>
      <w:r w:rsidR="00090190">
        <w:rPr>
          <w:b/>
          <w:bCs/>
        </w:rPr>
        <w:t>E</w:t>
      </w:r>
      <w:r>
        <w:rPr>
          <w:b/>
          <w:bCs/>
        </w:rPr>
        <w:t>DIKAMENTAMS, NORMATYVŲ NUSTATYMO</w:t>
      </w:r>
      <w:r w:rsidR="00276152">
        <w:rPr>
          <w:b/>
        </w:rPr>
        <w:fldChar w:fldCharType="begin">
          <w:ffData>
            <w:name w:val="DOC_DATA"/>
            <w:enabled/>
            <w:calcOnExit w:val="0"/>
            <w:textInput>
              <w:default w:val="{$DOC_DATA}"/>
            </w:textInput>
          </w:ffData>
        </w:fldChar>
      </w:r>
      <w:r w:rsidR="00276152">
        <w:rPr>
          <w:b/>
        </w:rPr>
        <w:instrText xml:space="preserve"> FORMTEXT </w:instrText>
      </w:r>
      <w:r w:rsidR="00276152">
        <w:rPr>
          <w:b/>
        </w:rPr>
      </w:r>
      <w:r w:rsidR="00276152">
        <w:rPr>
          <w:b/>
        </w:rPr>
        <w:fldChar w:fldCharType="separate"/>
      </w:r>
      <w:r w:rsidR="00276152">
        <w:rPr>
          <w:b/>
        </w:rPr>
        <w:fldChar w:fldCharType="end"/>
      </w:r>
    </w:p>
    <w:bookmarkEnd w:id="0"/>
    <w:p w14:paraId="5FE3D4A0" w14:textId="77777777" w:rsidR="00276152" w:rsidRDefault="00276152">
      <w:pPr>
        <w:pStyle w:val="Antrats"/>
        <w:tabs>
          <w:tab w:val="left" w:pos="1296"/>
        </w:tabs>
        <w:jc w:val="center"/>
        <w:rPr>
          <w:b/>
          <w:caps/>
        </w:rPr>
      </w:pPr>
    </w:p>
    <w:p w14:paraId="4260F470" w14:textId="584802E3" w:rsidR="00276152" w:rsidRDefault="00276152" w:rsidP="009A22DA">
      <w:pPr>
        <w:pStyle w:val="Antrats"/>
        <w:tabs>
          <w:tab w:val="left" w:pos="1296"/>
        </w:tabs>
        <w:jc w:val="center"/>
        <w:rPr>
          <w:b/>
          <w:caps/>
        </w:rPr>
      </w:pPr>
      <w:r>
        <w:t>202</w:t>
      </w:r>
      <w:r w:rsidR="00905A97">
        <w:t>6</w:t>
      </w:r>
      <w:r>
        <w:t xml:space="preserve"> m. balandžio </w:t>
      </w:r>
      <w:r w:rsidR="00DA0112">
        <w:t>14</w:t>
      </w:r>
      <w:r>
        <w:t xml:space="preserve"> d. Nr. T</w:t>
      </w:r>
      <w:r w:rsidR="009A6F0D">
        <w:t>SP</w:t>
      </w:r>
      <w:r>
        <w:t>-</w:t>
      </w:r>
      <w:r w:rsidR="00DA0112">
        <w:t>168</w:t>
      </w:r>
    </w:p>
    <w:p w14:paraId="1C8E3F43" w14:textId="77777777" w:rsidR="00276152" w:rsidRDefault="00276152">
      <w:pPr>
        <w:jc w:val="center"/>
      </w:pPr>
      <w:r>
        <w:t>Jurbarkas</w:t>
      </w:r>
    </w:p>
    <w:p w14:paraId="181DA743" w14:textId="77777777" w:rsidR="00146C99" w:rsidRDefault="00146C99"/>
    <w:p w14:paraId="44A6787A" w14:textId="77777777" w:rsidR="008B05ED" w:rsidRDefault="008B05ED"/>
    <w:p w14:paraId="4168B092" w14:textId="77777777" w:rsidR="003A75D0" w:rsidRDefault="003A75D0" w:rsidP="003A75D0">
      <w:pPr>
        <w:tabs>
          <w:tab w:val="left" w:pos="993"/>
        </w:tabs>
        <w:ind w:firstLine="720"/>
        <w:jc w:val="both"/>
        <w:rPr>
          <w:color w:val="000000"/>
        </w:rPr>
      </w:pPr>
      <w:r w:rsidRPr="00254916">
        <w:rPr>
          <w:color w:val="000000"/>
        </w:rPr>
        <w:t>Vadovaudamasi</w:t>
      </w:r>
      <w:r w:rsidRPr="00254916">
        <w:rPr>
          <w:rFonts w:cs="Arial"/>
          <w:color w:val="262121"/>
          <w:szCs w:val="18"/>
        </w:rPr>
        <w:t xml:space="preserve"> Lietuvos Respublikos vietos savivaldos įstatymo 15 straipsnio 4 dalimi, </w:t>
      </w:r>
      <w:r w:rsidRPr="00254916">
        <w:rPr>
          <w:color w:val="000000"/>
        </w:rPr>
        <w:t>Lietuvos Respublikos sveikatos priežiūros įstaigų įstatymo 28</w:t>
      </w:r>
      <w:r>
        <w:rPr>
          <w:color w:val="000000"/>
        </w:rPr>
        <w:t xml:space="preserve"> </w:t>
      </w:r>
      <w:r w:rsidRPr="00254916">
        <w:rPr>
          <w:color w:val="000000"/>
        </w:rPr>
        <w:t xml:space="preserve">straipsnio 5 punktu, Jurbarko rajono savivaldybės taryba </w:t>
      </w:r>
      <w:r w:rsidR="007E71E4">
        <w:rPr>
          <w:color w:val="000000"/>
        </w:rPr>
        <w:t xml:space="preserve"> </w:t>
      </w:r>
      <w:r w:rsidRPr="00254916">
        <w:rPr>
          <w:spacing w:val="120"/>
        </w:rPr>
        <w:t>nusprendži</w:t>
      </w:r>
      <w:r w:rsidRPr="00254916">
        <w:t>a:</w:t>
      </w:r>
    </w:p>
    <w:p w14:paraId="684A991E" w14:textId="77777777" w:rsidR="003A75D0" w:rsidRPr="00FA2585" w:rsidRDefault="003A75D0" w:rsidP="003A75D0">
      <w:pPr>
        <w:tabs>
          <w:tab w:val="left" w:pos="993"/>
        </w:tabs>
        <w:ind w:firstLine="720"/>
        <w:jc w:val="both"/>
      </w:pPr>
      <w:r>
        <w:t xml:space="preserve">Nustatyti šioms </w:t>
      </w:r>
      <w:r w:rsidRPr="0031704B">
        <w:t>Jurbarko rajono savivaldybės</w:t>
      </w:r>
      <w:r>
        <w:t xml:space="preserve"> </w:t>
      </w:r>
      <w:r>
        <w:rPr>
          <w:color w:val="000000"/>
        </w:rPr>
        <w:t xml:space="preserve">viešosioms asmens sveikatos priežiūros įstaigoms </w:t>
      </w:r>
      <w:r>
        <w:t>202</w:t>
      </w:r>
      <w:r w:rsidR="000B3CC4">
        <w:t>6</w:t>
      </w:r>
      <w:r>
        <w:t xml:space="preserve"> metų išlaidų, skirtų darbo užmokesčiui (</w:t>
      </w:r>
      <w:r w:rsidR="003C0306">
        <w:t xml:space="preserve">procentais, </w:t>
      </w:r>
      <w:r>
        <w:t xml:space="preserve">su socialinio draudimo įmokomis) ir </w:t>
      </w:r>
      <w:r w:rsidRPr="003451F0">
        <w:t>medikamentams</w:t>
      </w:r>
      <w:r w:rsidR="008D51CA" w:rsidRPr="003451F0">
        <w:t xml:space="preserve"> (procentais nuo gautų Privalomojo sveikatos draudimo fondo (toliau – PSDF) biudžeto lėšų) </w:t>
      </w:r>
      <w:r w:rsidRPr="003451F0">
        <w:t>normatyvus</w:t>
      </w:r>
      <w:r w:rsidR="00F37ED0" w:rsidRPr="003451F0">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3790"/>
        <w:gridCol w:w="2631"/>
        <w:gridCol w:w="2449"/>
      </w:tblGrid>
      <w:tr w:rsidR="003A75D0" w14:paraId="26A3A39D" w14:textId="77777777" w:rsidTr="00697C3E">
        <w:trPr>
          <w:jc w:val="center"/>
        </w:trPr>
        <w:tc>
          <w:tcPr>
            <w:tcW w:w="556" w:type="dxa"/>
            <w:vAlign w:val="center"/>
          </w:tcPr>
          <w:p w14:paraId="10E10A10" w14:textId="77777777" w:rsidR="003A75D0" w:rsidRDefault="003A75D0" w:rsidP="00D52169">
            <w:pPr>
              <w:tabs>
                <w:tab w:val="left" w:pos="993"/>
              </w:tabs>
              <w:jc w:val="center"/>
              <w:rPr>
                <w:color w:val="000000"/>
              </w:rPr>
            </w:pPr>
            <w:r>
              <w:rPr>
                <w:color w:val="000000"/>
              </w:rPr>
              <w:t>Eil. Nr.</w:t>
            </w:r>
          </w:p>
        </w:tc>
        <w:tc>
          <w:tcPr>
            <w:tcW w:w="3790" w:type="dxa"/>
            <w:vAlign w:val="center"/>
          </w:tcPr>
          <w:p w14:paraId="244BCC73" w14:textId="77777777" w:rsidR="003A75D0" w:rsidRDefault="003A75D0" w:rsidP="00D52169">
            <w:pPr>
              <w:tabs>
                <w:tab w:val="left" w:pos="993"/>
              </w:tabs>
              <w:jc w:val="center"/>
              <w:rPr>
                <w:color w:val="000000"/>
              </w:rPr>
            </w:pPr>
            <w:r>
              <w:rPr>
                <w:color w:val="000000"/>
              </w:rPr>
              <w:t>Įstaigos pavadinimas</w:t>
            </w:r>
          </w:p>
        </w:tc>
        <w:tc>
          <w:tcPr>
            <w:tcW w:w="2631" w:type="dxa"/>
            <w:vAlign w:val="center"/>
          </w:tcPr>
          <w:p w14:paraId="0AEF19F1" w14:textId="77777777" w:rsidR="003A75D0" w:rsidRPr="009E2E67" w:rsidRDefault="003A75D0" w:rsidP="00D52169">
            <w:pPr>
              <w:tabs>
                <w:tab w:val="left" w:pos="993"/>
              </w:tabs>
              <w:jc w:val="center"/>
              <w:rPr>
                <w:color w:val="000000"/>
                <w:szCs w:val="24"/>
              </w:rPr>
            </w:pPr>
            <w:r w:rsidRPr="009E2E67">
              <w:rPr>
                <w:color w:val="000000"/>
                <w:szCs w:val="24"/>
              </w:rPr>
              <w:t>Išlaidų normatyvas darbo užmokesčiui</w:t>
            </w:r>
          </w:p>
          <w:p w14:paraId="11C2F4F1" w14:textId="77777777" w:rsidR="003A75D0" w:rsidRDefault="003A75D0" w:rsidP="00D52169">
            <w:pPr>
              <w:tabs>
                <w:tab w:val="left" w:pos="993"/>
              </w:tabs>
              <w:jc w:val="center"/>
              <w:rPr>
                <w:color w:val="000000"/>
                <w:sz w:val="22"/>
                <w:szCs w:val="22"/>
              </w:rPr>
            </w:pPr>
            <w:r w:rsidRPr="009E2E67">
              <w:rPr>
                <w:color w:val="000000"/>
                <w:szCs w:val="24"/>
              </w:rPr>
              <w:t xml:space="preserve">(procentais, </w:t>
            </w:r>
            <w:r>
              <w:rPr>
                <w:color w:val="000000"/>
                <w:szCs w:val="24"/>
              </w:rPr>
              <w:t>su</w:t>
            </w:r>
            <w:r w:rsidRPr="009E2E67">
              <w:rPr>
                <w:szCs w:val="24"/>
              </w:rPr>
              <w:t xml:space="preserve"> </w:t>
            </w:r>
            <w:r>
              <w:rPr>
                <w:szCs w:val="24"/>
              </w:rPr>
              <w:t>socialinio draudimo įmokomis</w:t>
            </w:r>
            <w:r w:rsidRPr="009E2E67">
              <w:rPr>
                <w:color w:val="000000"/>
                <w:szCs w:val="24"/>
              </w:rPr>
              <w:t>)</w:t>
            </w:r>
          </w:p>
        </w:tc>
        <w:tc>
          <w:tcPr>
            <w:tcW w:w="2449" w:type="dxa"/>
            <w:vAlign w:val="center"/>
          </w:tcPr>
          <w:p w14:paraId="7F3B727A" w14:textId="77777777" w:rsidR="003A75D0" w:rsidRPr="009E2E67" w:rsidRDefault="003A75D0" w:rsidP="00D52169">
            <w:pPr>
              <w:tabs>
                <w:tab w:val="left" w:pos="993"/>
              </w:tabs>
              <w:jc w:val="center"/>
              <w:rPr>
                <w:color w:val="000000"/>
                <w:szCs w:val="24"/>
              </w:rPr>
            </w:pPr>
            <w:r w:rsidRPr="009E2E67">
              <w:rPr>
                <w:color w:val="000000"/>
                <w:szCs w:val="24"/>
              </w:rPr>
              <w:t xml:space="preserve">Išlaidų normatyvas medikamentams (procentais nuo gautų PSDF </w:t>
            </w:r>
            <w:r w:rsidR="00F37ED0">
              <w:rPr>
                <w:color w:val="000000"/>
                <w:szCs w:val="24"/>
              </w:rPr>
              <w:t xml:space="preserve">biudžeto </w:t>
            </w:r>
            <w:r w:rsidRPr="009E2E67">
              <w:rPr>
                <w:color w:val="000000"/>
                <w:szCs w:val="24"/>
              </w:rPr>
              <w:t>lėšų)</w:t>
            </w:r>
          </w:p>
        </w:tc>
      </w:tr>
      <w:tr w:rsidR="003A75D0" w14:paraId="4C257475" w14:textId="77777777" w:rsidTr="00697C3E">
        <w:trPr>
          <w:jc w:val="center"/>
        </w:trPr>
        <w:tc>
          <w:tcPr>
            <w:tcW w:w="556" w:type="dxa"/>
            <w:vAlign w:val="center"/>
          </w:tcPr>
          <w:p w14:paraId="6EC88A16" w14:textId="77777777" w:rsidR="003A75D0" w:rsidRDefault="003A75D0" w:rsidP="00D52169">
            <w:pPr>
              <w:tabs>
                <w:tab w:val="left" w:pos="993"/>
              </w:tabs>
              <w:jc w:val="center"/>
              <w:rPr>
                <w:color w:val="000000"/>
              </w:rPr>
            </w:pPr>
            <w:r>
              <w:rPr>
                <w:color w:val="000000"/>
              </w:rPr>
              <w:t>1.</w:t>
            </w:r>
          </w:p>
        </w:tc>
        <w:tc>
          <w:tcPr>
            <w:tcW w:w="3790" w:type="dxa"/>
            <w:vAlign w:val="center"/>
          </w:tcPr>
          <w:p w14:paraId="1E6655D8" w14:textId="77777777" w:rsidR="003A75D0" w:rsidRDefault="003A75D0" w:rsidP="00D52169">
            <w:pPr>
              <w:tabs>
                <w:tab w:val="left" w:pos="993"/>
              </w:tabs>
              <w:rPr>
                <w:color w:val="000000"/>
              </w:rPr>
            </w:pPr>
            <w:r>
              <w:rPr>
                <w:color w:val="000000"/>
              </w:rPr>
              <w:t>Viešoji įstaiga Jurbarko ligoninė</w:t>
            </w:r>
          </w:p>
        </w:tc>
        <w:tc>
          <w:tcPr>
            <w:tcW w:w="2631" w:type="dxa"/>
            <w:vAlign w:val="center"/>
          </w:tcPr>
          <w:p w14:paraId="56F81004" w14:textId="77777777" w:rsidR="003A75D0" w:rsidRPr="0035657F" w:rsidRDefault="003A75D0" w:rsidP="00D52169">
            <w:pPr>
              <w:tabs>
                <w:tab w:val="left" w:pos="993"/>
              </w:tabs>
              <w:jc w:val="center"/>
              <w:rPr>
                <w:color w:val="000000"/>
              </w:rPr>
            </w:pPr>
            <w:r w:rsidRPr="0035657F">
              <w:rPr>
                <w:color w:val="000000"/>
              </w:rPr>
              <w:t>79</w:t>
            </w:r>
          </w:p>
        </w:tc>
        <w:tc>
          <w:tcPr>
            <w:tcW w:w="2449" w:type="dxa"/>
            <w:vAlign w:val="center"/>
          </w:tcPr>
          <w:p w14:paraId="058B4D69" w14:textId="77777777" w:rsidR="003A75D0" w:rsidRPr="0035657F" w:rsidRDefault="0035657F" w:rsidP="00D52169">
            <w:pPr>
              <w:tabs>
                <w:tab w:val="left" w:pos="993"/>
              </w:tabs>
              <w:jc w:val="center"/>
              <w:rPr>
                <w:color w:val="000000"/>
              </w:rPr>
            </w:pPr>
            <w:r w:rsidRPr="0035657F">
              <w:rPr>
                <w:color w:val="000000"/>
              </w:rPr>
              <w:t>9</w:t>
            </w:r>
          </w:p>
        </w:tc>
      </w:tr>
      <w:tr w:rsidR="003A75D0" w14:paraId="7F079F29" w14:textId="77777777" w:rsidTr="00697C3E">
        <w:trPr>
          <w:jc w:val="center"/>
        </w:trPr>
        <w:tc>
          <w:tcPr>
            <w:tcW w:w="556" w:type="dxa"/>
            <w:vAlign w:val="center"/>
          </w:tcPr>
          <w:p w14:paraId="53F19900" w14:textId="77777777" w:rsidR="003A75D0" w:rsidRDefault="003A75D0" w:rsidP="00D52169">
            <w:pPr>
              <w:tabs>
                <w:tab w:val="left" w:pos="993"/>
              </w:tabs>
              <w:jc w:val="center"/>
              <w:rPr>
                <w:color w:val="000000"/>
              </w:rPr>
            </w:pPr>
            <w:r>
              <w:rPr>
                <w:color w:val="000000"/>
              </w:rPr>
              <w:t>2.</w:t>
            </w:r>
          </w:p>
        </w:tc>
        <w:tc>
          <w:tcPr>
            <w:tcW w:w="3790" w:type="dxa"/>
            <w:vAlign w:val="center"/>
          </w:tcPr>
          <w:p w14:paraId="76876F6F" w14:textId="77777777" w:rsidR="003A75D0" w:rsidRDefault="003A75D0" w:rsidP="00D52169">
            <w:pPr>
              <w:tabs>
                <w:tab w:val="left" w:pos="993"/>
              </w:tabs>
              <w:rPr>
                <w:color w:val="000000"/>
              </w:rPr>
            </w:pPr>
            <w:r>
              <w:rPr>
                <w:color w:val="000000"/>
              </w:rPr>
              <w:t>Viešoji įstaiga Jurbarko rajono pirminės sveikatos priežiūros centras</w:t>
            </w:r>
          </w:p>
        </w:tc>
        <w:tc>
          <w:tcPr>
            <w:tcW w:w="2631" w:type="dxa"/>
            <w:vAlign w:val="center"/>
          </w:tcPr>
          <w:p w14:paraId="44CAFEBE" w14:textId="77777777" w:rsidR="003A75D0" w:rsidRDefault="003A75D0" w:rsidP="00D52169">
            <w:pPr>
              <w:tabs>
                <w:tab w:val="left" w:pos="993"/>
              </w:tabs>
              <w:jc w:val="center"/>
              <w:rPr>
                <w:color w:val="000000"/>
              </w:rPr>
            </w:pPr>
            <w:r>
              <w:rPr>
                <w:color w:val="000000"/>
              </w:rPr>
              <w:t>8</w:t>
            </w:r>
            <w:r w:rsidR="00905A97">
              <w:rPr>
                <w:color w:val="000000"/>
              </w:rPr>
              <w:t>4</w:t>
            </w:r>
          </w:p>
        </w:tc>
        <w:tc>
          <w:tcPr>
            <w:tcW w:w="2449" w:type="dxa"/>
            <w:vAlign w:val="center"/>
          </w:tcPr>
          <w:p w14:paraId="3A9B9DF5" w14:textId="77777777" w:rsidR="003A75D0" w:rsidRDefault="00905A97" w:rsidP="00D52169">
            <w:pPr>
              <w:tabs>
                <w:tab w:val="left" w:pos="993"/>
              </w:tabs>
              <w:jc w:val="center"/>
              <w:rPr>
                <w:color w:val="000000"/>
              </w:rPr>
            </w:pPr>
            <w:r>
              <w:rPr>
                <w:color w:val="000000"/>
              </w:rPr>
              <w:t>1</w:t>
            </w:r>
          </w:p>
        </w:tc>
      </w:tr>
      <w:tr w:rsidR="003A75D0" w14:paraId="0CD8E089" w14:textId="77777777" w:rsidTr="00697C3E">
        <w:trPr>
          <w:jc w:val="center"/>
        </w:trPr>
        <w:tc>
          <w:tcPr>
            <w:tcW w:w="556" w:type="dxa"/>
            <w:vAlign w:val="center"/>
          </w:tcPr>
          <w:p w14:paraId="6271DBF5" w14:textId="77777777" w:rsidR="003A75D0" w:rsidRDefault="00B249FA" w:rsidP="00D52169">
            <w:pPr>
              <w:tabs>
                <w:tab w:val="left" w:pos="993"/>
              </w:tabs>
              <w:jc w:val="center"/>
              <w:rPr>
                <w:color w:val="000000"/>
              </w:rPr>
            </w:pPr>
            <w:r>
              <w:rPr>
                <w:color w:val="000000"/>
              </w:rPr>
              <w:t>3</w:t>
            </w:r>
            <w:r w:rsidR="003A75D0">
              <w:rPr>
                <w:color w:val="000000"/>
              </w:rPr>
              <w:t>.</w:t>
            </w:r>
          </w:p>
        </w:tc>
        <w:tc>
          <w:tcPr>
            <w:tcW w:w="3790" w:type="dxa"/>
            <w:vAlign w:val="center"/>
          </w:tcPr>
          <w:p w14:paraId="45102DC8" w14:textId="77777777" w:rsidR="003A75D0" w:rsidRDefault="003A75D0" w:rsidP="00D52169">
            <w:pPr>
              <w:tabs>
                <w:tab w:val="left" w:pos="993"/>
              </w:tabs>
              <w:rPr>
                <w:color w:val="000000"/>
              </w:rPr>
            </w:pPr>
            <w:r>
              <w:rPr>
                <w:color w:val="000000"/>
              </w:rPr>
              <w:t>Viešoji įstaiga Šimkaičių ambulatorija</w:t>
            </w:r>
          </w:p>
        </w:tc>
        <w:tc>
          <w:tcPr>
            <w:tcW w:w="2631" w:type="dxa"/>
            <w:vAlign w:val="center"/>
          </w:tcPr>
          <w:p w14:paraId="18B91B17" w14:textId="77777777" w:rsidR="003A75D0" w:rsidRDefault="003A75D0" w:rsidP="00D52169">
            <w:pPr>
              <w:tabs>
                <w:tab w:val="left" w:pos="993"/>
              </w:tabs>
              <w:jc w:val="center"/>
              <w:rPr>
                <w:color w:val="000000"/>
              </w:rPr>
            </w:pPr>
            <w:r>
              <w:rPr>
                <w:color w:val="000000"/>
              </w:rPr>
              <w:t>90</w:t>
            </w:r>
          </w:p>
        </w:tc>
        <w:tc>
          <w:tcPr>
            <w:tcW w:w="2449" w:type="dxa"/>
            <w:vAlign w:val="center"/>
          </w:tcPr>
          <w:p w14:paraId="1050F522" w14:textId="77777777" w:rsidR="003A75D0" w:rsidRDefault="003A75D0" w:rsidP="00D52169">
            <w:pPr>
              <w:tabs>
                <w:tab w:val="left" w:pos="993"/>
              </w:tabs>
              <w:jc w:val="center"/>
              <w:rPr>
                <w:color w:val="000000"/>
              </w:rPr>
            </w:pPr>
            <w:r>
              <w:rPr>
                <w:color w:val="000000"/>
              </w:rPr>
              <w:t>4</w:t>
            </w:r>
          </w:p>
        </w:tc>
      </w:tr>
    </w:tbl>
    <w:p w14:paraId="772AB0AC" w14:textId="77777777" w:rsidR="00D32942" w:rsidRPr="00D32942" w:rsidRDefault="003A75D0" w:rsidP="00D32942">
      <w:pPr>
        <w:ind w:firstLine="709"/>
        <w:jc w:val="both"/>
        <w:rPr>
          <w:color w:val="000000"/>
        </w:rPr>
      </w:pPr>
      <w:r>
        <w:rPr>
          <w:color w:val="000000"/>
        </w:rPr>
        <w:tab/>
      </w:r>
      <w:r w:rsidR="00D32942" w:rsidRPr="00D32942">
        <w:rPr>
          <w:color w:val="000000"/>
        </w:rPr>
        <w:t xml:space="preserve">Šis sprendimas per vieną mėnesį nuo paskelbimo arba įteikimo suinteresuotai šaliai dienos gali būti skundžiamas </w:t>
      </w:r>
      <w:r w:rsidR="00D32942" w:rsidRPr="00815497">
        <w:rPr>
          <w:color w:val="000000"/>
        </w:rPr>
        <w:t>Lietuvos administracinių ginčų komisijos Kauno apygardos skyriui (A.</w:t>
      </w:r>
      <w:r w:rsidR="00D32942" w:rsidRPr="00D32942">
        <w:rPr>
          <w:color w:val="000000"/>
        </w:rPr>
        <w:t> </w:t>
      </w:r>
      <w:r w:rsidR="00D32942" w:rsidRPr="00815497">
        <w:rPr>
          <w:color w:val="000000"/>
        </w:rPr>
        <w:t>Juozapavičiaus pr. 57, Kaunas) Lietuvos Respublikos ikiteisminio administracinių ginčų nagrinėjimo tvarkos įstatymo nustatyta tvarka arba Regionų administraciniam teismui, skundą (prašymą, pareiškimą) paduodant bet kuriuose teismo rūmuose (A. Mickevičiaus g. 8A, Kaunas, Žygimantų g. 2, Vilnius, Galinio Pylimo g. 9, Klaipėda, Dvaro g. 80, Šiauliai, Respublikos g. 62, Panevėžys), arba per Lietuvos teismų elektroninių paslaugų portalą (</w:t>
      </w:r>
      <w:hyperlink r:id="rId7" w:history="1">
        <w:r w:rsidR="00D32942" w:rsidRPr="00815497">
          <w:rPr>
            <w:rStyle w:val="Hipersaitas"/>
          </w:rPr>
          <w:t>https://e.teismas.lt</w:t>
        </w:r>
      </w:hyperlink>
      <w:r w:rsidR="00D32942" w:rsidRPr="00815497">
        <w:rPr>
          <w:color w:val="000000"/>
        </w:rPr>
        <w:t>) Lietuvos Respublikos administracinių bylų teisenos įstatymo nustatyta tvarka.</w:t>
      </w:r>
    </w:p>
    <w:p w14:paraId="3BC8AC92" w14:textId="77777777" w:rsidR="00FC1CD3" w:rsidRDefault="00FC1CD3">
      <w:pPr>
        <w:jc w:val="both"/>
      </w:pPr>
    </w:p>
    <w:p w14:paraId="1C914112" w14:textId="77777777" w:rsidR="00FC1CD3" w:rsidRDefault="00FC1CD3">
      <w:pPr>
        <w:jc w:val="both"/>
      </w:pPr>
    </w:p>
    <w:p w14:paraId="0B7A15D3" w14:textId="77777777" w:rsidR="008B05ED" w:rsidRDefault="008B05ED">
      <w:pPr>
        <w:jc w:val="both"/>
      </w:pPr>
    </w:p>
    <w:p w14:paraId="65A401AA" w14:textId="77777777" w:rsidR="00276152" w:rsidRDefault="00276152" w:rsidP="00276152">
      <w:pPr>
        <w:tabs>
          <w:tab w:val="right" w:pos="9638"/>
        </w:tabs>
      </w:pPr>
      <w:r>
        <w:t>Savivaldybės meras</w:t>
      </w:r>
      <w:r>
        <w:tab/>
        <w:t>Skirmantas Mockevičius</w:t>
      </w:r>
    </w:p>
    <w:p w14:paraId="5FE0B192" w14:textId="77777777" w:rsidR="00FC1CD3" w:rsidRDefault="00FC1CD3"/>
    <w:p w14:paraId="4A090D93" w14:textId="77777777" w:rsidR="008B05ED" w:rsidRDefault="008B05ED"/>
    <w:p w14:paraId="585A8A95" w14:textId="77777777" w:rsidR="008B05ED" w:rsidRDefault="008B05ED"/>
    <w:p w14:paraId="2483493A" w14:textId="77777777" w:rsidR="008B05ED" w:rsidRDefault="008B05ED"/>
    <w:p w14:paraId="5B9CFA67" w14:textId="77777777" w:rsidR="008B05ED" w:rsidRDefault="008B05ED"/>
    <w:p w14:paraId="303F346F" w14:textId="77777777" w:rsidR="008B05ED" w:rsidRDefault="008B05ED"/>
    <w:p w14:paraId="03CB5933" w14:textId="77777777" w:rsidR="008B05ED" w:rsidRDefault="008B05ED"/>
    <w:p w14:paraId="2B29A8F5" w14:textId="77777777" w:rsidR="008B05ED" w:rsidRDefault="008B05ED"/>
    <w:p w14:paraId="78439804" w14:textId="77777777" w:rsidR="008B05ED" w:rsidRDefault="008B05ED"/>
    <w:p w14:paraId="542BC990" w14:textId="77777777" w:rsidR="008B05ED" w:rsidRDefault="008B05ED"/>
    <w:p w14:paraId="2EE079BF" w14:textId="77777777" w:rsidR="008B05ED" w:rsidRDefault="008B05ED"/>
    <w:p w14:paraId="74AB6575" w14:textId="77777777" w:rsidR="008B05ED" w:rsidRDefault="008B05ED"/>
    <w:p w14:paraId="6E6027DF" w14:textId="77777777" w:rsidR="008B05ED" w:rsidRDefault="008B05ED"/>
    <w:p w14:paraId="79E68547" w14:textId="77777777" w:rsidR="00146C99" w:rsidRDefault="00146C99"/>
    <w:p w14:paraId="1B93EAF5" w14:textId="77777777" w:rsidR="00D205BB" w:rsidRPr="00535C57" w:rsidRDefault="00D205BB" w:rsidP="00D205BB">
      <w:r w:rsidRPr="00535C57">
        <w:t xml:space="preserve">Derino: </w:t>
      </w:r>
    </w:p>
    <w:p w14:paraId="14A97DB7" w14:textId="77777777" w:rsidR="000020C8" w:rsidRDefault="000020C8" w:rsidP="00D205BB">
      <w:r w:rsidRPr="000020C8">
        <w:t>Vicemerė G. Lukošienė</w:t>
      </w:r>
    </w:p>
    <w:p w14:paraId="45489E9C" w14:textId="77777777" w:rsidR="00D205BB" w:rsidRDefault="00D205BB" w:rsidP="00D205BB">
      <w:r w:rsidRPr="00535C57">
        <w:t>Administracijos direktorė R. Vančienė</w:t>
      </w:r>
    </w:p>
    <w:p w14:paraId="0DF9AB4E" w14:textId="77777777" w:rsidR="001967B3" w:rsidRPr="00535C57" w:rsidRDefault="001967B3" w:rsidP="00D205BB">
      <w:r w:rsidRPr="00216CF3">
        <w:t>Teisės ir civilinės metrikacijos skyriaus vedėj</w:t>
      </w:r>
      <w:r w:rsidR="00A54112">
        <w:t>a O. Sutkaitienė</w:t>
      </w:r>
    </w:p>
    <w:p w14:paraId="3E2D80A4" w14:textId="77777777" w:rsidR="00D205BB" w:rsidRPr="00535C57" w:rsidRDefault="00D205BB" w:rsidP="00D205BB">
      <w:r w:rsidRPr="00535C57">
        <w:t>Tarybos posėdžių sekretorė D. Dačkauskaitė</w:t>
      </w:r>
    </w:p>
    <w:p w14:paraId="72ACDAFB" w14:textId="77777777" w:rsidR="00D205BB" w:rsidRPr="00535C57" w:rsidRDefault="00D205BB" w:rsidP="00D205BB">
      <w:r w:rsidRPr="00535C57">
        <w:t xml:space="preserve">Finansų skyriaus vedėja A. </w:t>
      </w:r>
      <w:proofErr w:type="spellStart"/>
      <w:r w:rsidRPr="00535C57">
        <w:t>Samuilienė</w:t>
      </w:r>
      <w:proofErr w:type="spellEnd"/>
    </w:p>
    <w:p w14:paraId="6C59D35B" w14:textId="77777777" w:rsidR="00D205BB" w:rsidRPr="00535C57" w:rsidRDefault="00D205BB" w:rsidP="00D205BB">
      <w:r w:rsidRPr="00535C57">
        <w:t>Dokumentų ir viešųjų ryšių skyriaus vyr. specialistas A. Gvildys</w:t>
      </w:r>
    </w:p>
    <w:p w14:paraId="4D0E33C8" w14:textId="77777777" w:rsidR="00146C99" w:rsidRDefault="00146C99"/>
    <w:p w14:paraId="34E564E3" w14:textId="77777777" w:rsidR="00146C99" w:rsidRDefault="00146C99"/>
    <w:p w14:paraId="5F5C1B26" w14:textId="77777777" w:rsidR="008B05ED" w:rsidRDefault="008B05ED"/>
    <w:p w14:paraId="6B8A73F8" w14:textId="77777777" w:rsidR="008B05ED" w:rsidRDefault="008B05ED"/>
    <w:p w14:paraId="398FD1E7" w14:textId="77777777" w:rsidR="008B05ED" w:rsidRDefault="008B05ED"/>
    <w:p w14:paraId="5D745878" w14:textId="77777777" w:rsidR="008B05ED" w:rsidRDefault="008B05ED"/>
    <w:p w14:paraId="5372CD5B" w14:textId="77777777" w:rsidR="008B05ED" w:rsidRDefault="008B05ED"/>
    <w:p w14:paraId="763D0D1F" w14:textId="77777777" w:rsidR="008B05ED" w:rsidRDefault="008B05ED"/>
    <w:p w14:paraId="1F2D6223" w14:textId="77777777" w:rsidR="008B05ED" w:rsidRDefault="008B05ED"/>
    <w:p w14:paraId="2B1AA691" w14:textId="77777777" w:rsidR="008B05ED" w:rsidRDefault="008B05ED"/>
    <w:p w14:paraId="3874D7F3" w14:textId="77777777" w:rsidR="008B05ED" w:rsidRDefault="008B05ED"/>
    <w:p w14:paraId="758D65DB" w14:textId="77777777" w:rsidR="008B05ED" w:rsidRDefault="008B05ED"/>
    <w:p w14:paraId="4C8987EE" w14:textId="77777777" w:rsidR="008B05ED" w:rsidRDefault="008B05ED"/>
    <w:p w14:paraId="53309B96" w14:textId="77777777" w:rsidR="008B05ED" w:rsidRDefault="008B05ED"/>
    <w:p w14:paraId="0ACDB970" w14:textId="77777777" w:rsidR="008B05ED" w:rsidRDefault="008B05ED"/>
    <w:p w14:paraId="114FBF67" w14:textId="77777777" w:rsidR="008B05ED" w:rsidRDefault="008B05ED"/>
    <w:p w14:paraId="3B6E915C" w14:textId="77777777" w:rsidR="008B05ED" w:rsidRDefault="008B05ED"/>
    <w:p w14:paraId="1BCB4014" w14:textId="77777777" w:rsidR="008B05ED" w:rsidRDefault="008B05ED"/>
    <w:p w14:paraId="5F6607F2" w14:textId="77777777" w:rsidR="008B05ED" w:rsidRDefault="008B05ED"/>
    <w:p w14:paraId="684BB018" w14:textId="77777777" w:rsidR="008B05ED" w:rsidRDefault="008B05ED"/>
    <w:p w14:paraId="3AAF791D" w14:textId="77777777" w:rsidR="008B05ED" w:rsidRDefault="008B05ED"/>
    <w:p w14:paraId="78C612B1" w14:textId="77777777" w:rsidR="008B05ED" w:rsidRDefault="008B05ED"/>
    <w:p w14:paraId="61C8033D" w14:textId="77777777" w:rsidR="008B05ED" w:rsidRDefault="008B05ED"/>
    <w:p w14:paraId="51312D93" w14:textId="77777777" w:rsidR="008B05ED" w:rsidRDefault="008B05ED"/>
    <w:p w14:paraId="66AE4840" w14:textId="77777777" w:rsidR="008B05ED" w:rsidRDefault="008B05ED"/>
    <w:p w14:paraId="4716B603" w14:textId="77777777" w:rsidR="008B05ED" w:rsidRDefault="008B05ED"/>
    <w:p w14:paraId="4D51671B" w14:textId="77777777" w:rsidR="008B05ED" w:rsidRDefault="008B05ED"/>
    <w:p w14:paraId="46ED64BA" w14:textId="77777777" w:rsidR="00146C99" w:rsidRDefault="00D205BB" w:rsidP="006268FA">
      <w:r w:rsidRPr="00535C57">
        <w:t>Parengė</w:t>
      </w:r>
    </w:p>
    <w:p w14:paraId="1C3E1F52" w14:textId="77777777" w:rsidR="008B05ED" w:rsidRDefault="008B05ED" w:rsidP="006268FA"/>
    <w:p w14:paraId="164447E9" w14:textId="77777777" w:rsidR="009A4B35" w:rsidRDefault="00D205BB" w:rsidP="006268FA">
      <w:r w:rsidRPr="00535C57">
        <w:t xml:space="preserve">Gražina Sutkuvienė, tel. +370 447 70 188,  el. p. </w:t>
      </w:r>
      <w:hyperlink r:id="rId8" w:history="1">
        <w:r w:rsidRPr="007F7531">
          <w:rPr>
            <w:rStyle w:val="Hipersaitas"/>
          </w:rPr>
          <w:t>grazina.sutkuviene@jurbarkas.lt</w:t>
        </w:r>
      </w:hyperlink>
    </w:p>
    <w:p w14:paraId="5487752F" w14:textId="77777777" w:rsidR="009A4B35" w:rsidRDefault="009A4B35" w:rsidP="006268FA"/>
    <w:p w14:paraId="6BA7671C" w14:textId="77777777" w:rsidR="008F74AF" w:rsidRDefault="008B05ED" w:rsidP="006268FA">
      <w:r>
        <w:br w:type="page"/>
      </w:r>
    </w:p>
    <w:p w14:paraId="102B919D" w14:textId="77777777" w:rsidR="008B05ED" w:rsidRPr="006268FA" w:rsidRDefault="008B05ED" w:rsidP="006268FA"/>
    <w:p w14:paraId="727DF200" w14:textId="77777777" w:rsidR="006268FA" w:rsidRDefault="006268FA" w:rsidP="009A4BD4">
      <w:pPr>
        <w:pBdr>
          <w:bottom w:val="single" w:sz="12" w:space="1" w:color="auto"/>
        </w:pBdr>
        <w:jc w:val="center"/>
        <w:rPr>
          <w:b/>
          <w:bCs/>
          <w:szCs w:val="24"/>
          <w:lang w:val="en-US"/>
        </w:rPr>
      </w:pPr>
      <w:r w:rsidRPr="006268FA">
        <w:rPr>
          <w:b/>
          <w:bCs/>
          <w:szCs w:val="24"/>
          <w:lang w:val="en-US"/>
        </w:rPr>
        <w:t>JURBARKO RAJONO SAVIVALDYBĖS ADMINISTRACIJA</w:t>
      </w:r>
    </w:p>
    <w:p w14:paraId="64B9CC27" w14:textId="77777777" w:rsidR="009A4BD4" w:rsidRPr="009A4BD4" w:rsidRDefault="009A4BD4" w:rsidP="009A4BD4">
      <w:pPr>
        <w:pBdr>
          <w:bottom w:val="single" w:sz="12" w:space="1" w:color="auto"/>
        </w:pBdr>
        <w:jc w:val="center"/>
        <w:rPr>
          <w:b/>
          <w:bCs/>
          <w:szCs w:val="24"/>
          <w:lang w:val="en-US"/>
        </w:rPr>
      </w:pPr>
    </w:p>
    <w:p w14:paraId="46D9F292" w14:textId="77777777" w:rsidR="006268FA" w:rsidRPr="006268FA" w:rsidRDefault="006268FA" w:rsidP="006268FA">
      <w:pPr>
        <w:tabs>
          <w:tab w:val="left" w:pos="567"/>
        </w:tabs>
        <w:jc w:val="center"/>
        <w:rPr>
          <w:b/>
          <w:bCs/>
          <w:szCs w:val="24"/>
        </w:rPr>
      </w:pPr>
      <w:r w:rsidRPr="006268FA">
        <w:rPr>
          <w:b/>
          <w:bCs/>
          <w:szCs w:val="24"/>
        </w:rPr>
        <w:t>AIŠKINAMASIS RAŠTAS</w:t>
      </w:r>
    </w:p>
    <w:p w14:paraId="323BB54A" w14:textId="77777777" w:rsidR="006268FA" w:rsidRPr="006268FA" w:rsidRDefault="006268FA" w:rsidP="006268FA">
      <w:pPr>
        <w:jc w:val="center"/>
        <w:rPr>
          <w:caps/>
        </w:rPr>
      </w:pPr>
    </w:p>
    <w:p w14:paraId="37A6A117" w14:textId="77777777" w:rsidR="006268FA" w:rsidRPr="006268FA" w:rsidRDefault="006268FA" w:rsidP="00D205BB">
      <w:pPr>
        <w:jc w:val="center"/>
        <w:rPr>
          <w:b/>
          <w:bCs/>
        </w:rPr>
      </w:pPr>
      <w:r w:rsidRPr="006268FA">
        <w:rPr>
          <w:b/>
          <w:bCs/>
          <w:caps/>
        </w:rPr>
        <w:t>PRIE JURBARKO RAJONO SAVIVALDYBĖS TARYBOS SPRENDIMO „</w:t>
      </w:r>
      <w:r>
        <w:rPr>
          <w:b/>
          <w:bCs/>
        </w:rPr>
        <w:t>DĖL JURBARKO RAJONO SAVIVALDYBĖS VIEŠŲJŲ ASMENS SVEIKATOS PRIEŽIŪROS ĮSTAIGŲ 202</w:t>
      </w:r>
      <w:r w:rsidR="00B03BEA">
        <w:rPr>
          <w:b/>
          <w:bCs/>
        </w:rPr>
        <w:t>6</w:t>
      </w:r>
      <w:r>
        <w:rPr>
          <w:b/>
          <w:bCs/>
        </w:rPr>
        <w:t xml:space="preserve"> METŲ IŠLAIDŲ, SKIRTŲ DARBO UŽMOKESČIUI IR</w:t>
      </w:r>
      <w:r w:rsidR="00090190">
        <w:rPr>
          <w:b/>
          <w:bCs/>
        </w:rPr>
        <w:t xml:space="preserve"> </w:t>
      </w:r>
      <w:r>
        <w:rPr>
          <w:b/>
          <w:bCs/>
        </w:rPr>
        <w:t>M</w:t>
      </w:r>
      <w:r w:rsidR="00090190">
        <w:rPr>
          <w:b/>
          <w:bCs/>
        </w:rPr>
        <w:t>E</w:t>
      </w:r>
      <w:r>
        <w:rPr>
          <w:b/>
          <w:bCs/>
        </w:rPr>
        <w:t>DIKAMENTAMS, NORMATYVŲ NUSTATYMO</w:t>
      </w:r>
      <w:r>
        <w:rPr>
          <w:b/>
        </w:rPr>
        <w:fldChar w:fldCharType="begin">
          <w:ffData>
            <w:name w:val="DOC_DATA"/>
            <w:enabled/>
            <w:calcOnExit w:val="0"/>
            <w:textInput>
              <w:default w:val="{$DOC_DATA}"/>
            </w:textInput>
          </w:ffData>
        </w:fldChar>
      </w:r>
      <w:r>
        <w:rPr>
          <w:b/>
        </w:rPr>
        <w:instrText xml:space="preserve"> FORMTEXT </w:instrText>
      </w:r>
      <w:r>
        <w:rPr>
          <w:b/>
        </w:rPr>
      </w:r>
      <w:r>
        <w:rPr>
          <w:b/>
        </w:rPr>
        <w:fldChar w:fldCharType="separate"/>
      </w:r>
      <w:r>
        <w:rPr>
          <w:b/>
        </w:rPr>
        <w:fldChar w:fldCharType="end"/>
      </w:r>
      <w:r w:rsidRPr="006268FA">
        <w:rPr>
          <w:b/>
          <w:bCs/>
          <w:caps/>
        </w:rPr>
        <w:t>“ PROJEKTO</w:t>
      </w:r>
    </w:p>
    <w:p w14:paraId="0E7EB498" w14:textId="77777777" w:rsidR="006268FA" w:rsidRPr="006268FA" w:rsidRDefault="006268FA" w:rsidP="006268FA">
      <w:pPr>
        <w:tabs>
          <w:tab w:val="left" w:pos="567"/>
        </w:tabs>
        <w:rPr>
          <w:b/>
          <w:bCs/>
          <w:caps/>
        </w:rPr>
      </w:pPr>
    </w:p>
    <w:p w14:paraId="2DE2D867" w14:textId="01128E6C" w:rsidR="006268FA" w:rsidRPr="006268FA" w:rsidRDefault="006268FA" w:rsidP="006268FA">
      <w:pPr>
        <w:tabs>
          <w:tab w:val="left" w:pos="567"/>
        </w:tabs>
        <w:jc w:val="center"/>
      </w:pPr>
      <w:r w:rsidRPr="006268FA">
        <w:t>202</w:t>
      </w:r>
      <w:r w:rsidR="00B03BEA">
        <w:t>6</w:t>
      </w:r>
      <w:r w:rsidRPr="006268FA">
        <w:t xml:space="preserve"> m. balandžio </w:t>
      </w:r>
      <w:r w:rsidR="00DA0112">
        <w:t xml:space="preserve">14 </w:t>
      </w:r>
      <w:r w:rsidRPr="006268FA">
        <w:t>d.</w:t>
      </w:r>
    </w:p>
    <w:p w14:paraId="7294AF32" w14:textId="77777777" w:rsidR="006268FA" w:rsidRPr="006268FA" w:rsidRDefault="006268FA" w:rsidP="006268FA">
      <w:pPr>
        <w:tabs>
          <w:tab w:val="left" w:pos="0"/>
        </w:tabs>
        <w:jc w:val="center"/>
      </w:pPr>
      <w:r w:rsidRPr="006268FA">
        <w:t>Jurbarkas</w:t>
      </w:r>
    </w:p>
    <w:p w14:paraId="4D1211D1" w14:textId="77777777" w:rsidR="006268FA" w:rsidRDefault="006268FA" w:rsidP="006268FA">
      <w:pPr>
        <w:tabs>
          <w:tab w:val="left" w:pos="0"/>
        </w:tabs>
        <w:jc w:val="center"/>
      </w:pPr>
    </w:p>
    <w:p w14:paraId="4942541E" w14:textId="77777777" w:rsidR="009A4BD4" w:rsidRPr="006268FA" w:rsidRDefault="009A4BD4" w:rsidP="006268FA">
      <w:pPr>
        <w:tabs>
          <w:tab w:val="left" w:pos="0"/>
        </w:tabs>
        <w:jc w:val="center"/>
      </w:pPr>
    </w:p>
    <w:tbl>
      <w:tblPr>
        <w:tblW w:w="0" w:type="auto"/>
        <w:tblLook w:val="0000" w:firstRow="0" w:lastRow="0" w:firstColumn="0" w:lastColumn="0" w:noHBand="0" w:noVBand="0"/>
      </w:tblPr>
      <w:tblGrid>
        <w:gridCol w:w="9525"/>
      </w:tblGrid>
      <w:tr w:rsidR="006268FA" w:rsidRPr="006268FA" w14:paraId="26E2AADC" w14:textId="77777777">
        <w:tc>
          <w:tcPr>
            <w:tcW w:w="9572" w:type="dxa"/>
          </w:tcPr>
          <w:p w14:paraId="10A1F0E5" w14:textId="77777777" w:rsidR="001D7B58" w:rsidRPr="00832C2C" w:rsidRDefault="006268FA" w:rsidP="006268FA">
            <w:pPr>
              <w:tabs>
                <w:tab w:val="left" w:pos="0"/>
              </w:tabs>
              <w:jc w:val="both"/>
              <w:rPr>
                <w:sz w:val="22"/>
                <w:szCs w:val="22"/>
              </w:rPr>
            </w:pPr>
            <w:r w:rsidRPr="00832C2C">
              <w:rPr>
                <w:b/>
                <w:bCs/>
                <w:sz w:val="22"/>
              </w:rPr>
              <w:t>1. Parengto projekto tikslai ir uždaviniai.</w:t>
            </w:r>
            <w:r w:rsidRPr="00832C2C">
              <w:rPr>
                <w:sz w:val="22"/>
                <w:szCs w:val="22"/>
              </w:rPr>
              <w:t xml:space="preserve"> </w:t>
            </w:r>
          </w:p>
          <w:p w14:paraId="2FA34D8B" w14:textId="77777777" w:rsidR="009A4BD4" w:rsidRPr="00832C2C" w:rsidRDefault="00696D36" w:rsidP="006268FA">
            <w:pPr>
              <w:tabs>
                <w:tab w:val="left" w:pos="0"/>
              </w:tabs>
              <w:jc w:val="both"/>
              <w:rPr>
                <w:sz w:val="22"/>
                <w:szCs w:val="22"/>
              </w:rPr>
            </w:pPr>
            <w:r w:rsidRPr="00832C2C">
              <w:rPr>
                <w:bCs/>
                <w:sz w:val="22"/>
                <w:szCs w:val="22"/>
              </w:rPr>
              <w:t xml:space="preserve">Nustatyti </w:t>
            </w:r>
            <w:r w:rsidR="000669C7" w:rsidRPr="00832C2C">
              <w:rPr>
                <w:bCs/>
                <w:sz w:val="22"/>
                <w:szCs w:val="22"/>
              </w:rPr>
              <w:t xml:space="preserve">VšĮ </w:t>
            </w:r>
            <w:r w:rsidRPr="00832C2C">
              <w:rPr>
                <w:bCs/>
                <w:sz w:val="22"/>
                <w:szCs w:val="22"/>
              </w:rPr>
              <w:t>Jurbarko ligoninės,</w:t>
            </w:r>
            <w:r w:rsidR="00B03BEA" w:rsidRPr="00832C2C">
              <w:rPr>
                <w:bCs/>
                <w:sz w:val="22"/>
                <w:szCs w:val="22"/>
              </w:rPr>
              <w:t xml:space="preserve"> </w:t>
            </w:r>
            <w:r w:rsidRPr="00832C2C">
              <w:rPr>
                <w:bCs/>
                <w:sz w:val="22"/>
                <w:szCs w:val="22"/>
              </w:rPr>
              <w:t>VšĮ</w:t>
            </w:r>
            <w:r w:rsidR="000669C7" w:rsidRPr="00832C2C">
              <w:rPr>
                <w:bCs/>
                <w:sz w:val="22"/>
                <w:szCs w:val="22"/>
              </w:rPr>
              <w:t xml:space="preserve"> </w:t>
            </w:r>
            <w:r w:rsidRPr="00832C2C">
              <w:rPr>
                <w:bCs/>
                <w:sz w:val="22"/>
                <w:szCs w:val="22"/>
              </w:rPr>
              <w:t>Jurbarko rajono pirminės sveikatos priežiūros centro, VšĮ Šimkaičių ambulatorijos 202</w:t>
            </w:r>
            <w:r w:rsidR="00B03BEA" w:rsidRPr="00832C2C">
              <w:rPr>
                <w:bCs/>
                <w:sz w:val="22"/>
                <w:szCs w:val="22"/>
              </w:rPr>
              <w:t>6</w:t>
            </w:r>
            <w:r w:rsidRPr="00832C2C">
              <w:rPr>
                <w:bCs/>
                <w:sz w:val="22"/>
                <w:szCs w:val="22"/>
              </w:rPr>
              <w:t xml:space="preserve"> m. </w:t>
            </w:r>
            <w:r w:rsidRPr="00832C2C">
              <w:rPr>
                <w:sz w:val="22"/>
                <w:szCs w:val="22"/>
              </w:rPr>
              <w:t>išlaidų, skirtų darbo užmokesčiui (procentais, su socialinio draudimo įmokomis) ir medikamentams</w:t>
            </w:r>
            <w:r w:rsidR="00832C2C" w:rsidRPr="00832C2C">
              <w:rPr>
                <w:sz w:val="22"/>
                <w:szCs w:val="22"/>
              </w:rPr>
              <w:t xml:space="preserve"> (procentais nuo gautų Privalomojo sveikatos draudimo fondo (toliau – PSDF</w:t>
            </w:r>
            <w:r w:rsidR="00832C2C">
              <w:rPr>
                <w:sz w:val="22"/>
                <w:szCs w:val="22"/>
              </w:rPr>
              <w:t>)</w:t>
            </w:r>
            <w:r w:rsidR="00832C2C" w:rsidRPr="00832C2C">
              <w:rPr>
                <w:sz w:val="22"/>
                <w:szCs w:val="22"/>
              </w:rPr>
              <w:t xml:space="preserve"> biudžeto lėšų)</w:t>
            </w:r>
            <w:r w:rsidRPr="00832C2C">
              <w:rPr>
                <w:sz w:val="22"/>
                <w:szCs w:val="22"/>
              </w:rPr>
              <w:t>, normatyvus.</w:t>
            </w:r>
          </w:p>
        </w:tc>
      </w:tr>
      <w:tr w:rsidR="006268FA" w:rsidRPr="006268FA" w14:paraId="26DF91BF" w14:textId="77777777">
        <w:tc>
          <w:tcPr>
            <w:tcW w:w="9572" w:type="dxa"/>
          </w:tcPr>
          <w:p w14:paraId="60C179D6" w14:textId="77777777" w:rsidR="00E220B1" w:rsidRDefault="006268FA" w:rsidP="00FB1C01">
            <w:pPr>
              <w:jc w:val="both"/>
              <w:rPr>
                <w:sz w:val="22"/>
                <w:szCs w:val="22"/>
              </w:rPr>
            </w:pPr>
            <w:r w:rsidRPr="006268FA">
              <w:rPr>
                <w:b/>
                <w:bCs/>
                <w:i/>
                <w:iCs/>
                <w:sz w:val="22"/>
              </w:rPr>
              <w:t>2. Kaip šiuo metu yra sureguliuoti projekte aptarti klausimai.</w:t>
            </w:r>
            <w:r w:rsidRPr="006268FA">
              <w:rPr>
                <w:sz w:val="22"/>
                <w:szCs w:val="22"/>
              </w:rPr>
              <w:t xml:space="preserve"> </w:t>
            </w:r>
          </w:p>
          <w:p w14:paraId="796BDE41" w14:textId="77777777" w:rsidR="00E220B1" w:rsidRPr="00E220B1" w:rsidRDefault="00E220B1" w:rsidP="00E220B1">
            <w:pPr>
              <w:jc w:val="both"/>
              <w:rPr>
                <w:bCs/>
                <w:sz w:val="22"/>
                <w:szCs w:val="22"/>
              </w:rPr>
            </w:pPr>
            <w:r w:rsidRPr="00E220B1">
              <w:rPr>
                <w:bCs/>
                <w:sz w:val="22"/>
                <w:szCs w:val="22"/>
              </w:rPr>
              <w:t>Sprendimo projektas parengtas vadovaujantis:</w:t>
            </w:r>
          </w:p>
          <w:p w14:paraId="3A3A69CF" w14:textId="77777777" w:rsidR="00E220B1" w:rsidRPr="00E220B1" w:rsidRDefault="00E220B1" w:rsidP="00E220B1">
            <w:pPr>
              <w:jc w:val="both"/>
              <w:rPr>
                <w:b/>
                <w:bCs/>
                <w:sz w:val="22"/>
                <w:szCs w:val="22"/>
              </w:rPr>
            </w:pPr>
            <w:r w:rsidRPr="00E220B1">
              <w:rPr>
                <w:b/>
                <w:bCs/>
                <w:sz w:val="22"/>
                <w:szCs w:val="22"/>
              </w:rPr>
              <w:t xml:space="preserve">Lietuvos Respublikos vietos savivaldos įstatymo 15 straipsnio </w:t>
            </w:r>
            <w:r>
              <w:rPr>
                <w:b/>
                <w:bCs/>
                <w:sz w:val="22"/>
                <w:szCs w:val="22"/>
              </w:rPr>
              <w:t>4</w:t>
            </w:r>
            <w:r w:rsidRPr="00E220B1">
              <w:rPr>
                <w:b/>
                <w:bCs/>
                <w:sz w:val="22"/>
                <w:szCs w:val="22"/>
              </w:rPr>
              <w:t xml:space="preserve"> dali</w:t>
            </w:r>
            <w:r>
              <w:rPr>
                <w:b/>
                <w:bCs/>
                <w:sz w:val="22"/>
                <w:szCs w:val="22"/>
              </w:rPr>
              <w:t>mi</w:t>
            </w:r>
            <w:r w:rsidRPr="00E220B1">
              <w:rPr>
                <w:b/>
                <w:bCs/>
                <w:sz w:val="22"/>
                <w:szCs w:val="22"/>
              </w:rPr>
              <w:t xml:space="preserve">: </w:t>
            </w:r>
          </w:p>
          <w:p w14:paraId="6DFA1053" w14:textId="77777777" w:rsidR="00E220B1" w:rsidRPr="009A4BD4" w:rsidRDefault="009A4BD4" w:rsidP="00FB1C01">
            <w:pPr>
              <w:jc w:val="both"/>
              <w:rPr>
                <w:i/>
                <w:iCs/>
                <w:sz w:val="22"/>
                <w:szCs w:val="22"/>
              </w:rPr>
            </w:pPr>
            <w:r w:rsidRPr="009A4BD4">
              <w:rPr>
                <w:i/>
                <w:iCs/>
                <w:sz w:val="22"/>
                <w:szCs w:val="22"/>
              </w:rPr>
              <w:t>„15 straipsnis. Savivaldybės tarybos kompetencija</w:t>
            </w:r>
          </w:p>
          <w:p w14:paraId="2D513019" w14:textId="77777777" w:rsidR="00E220B1" w:rsidRPr="009A4BD4" w:rsidRDefault="009A4BD4" w:rsidP="00FB1C01">
            <w:pPr>
              <w:jc w:val="both"/>
              <w:rPr>
                <w:i/>
                <w:iCs/>
                <w:sz w:val="22"/>
                <w:szCs w:val="22"/>
              </w:rPr>
            </w:pPr>
            <w:r w:rsidRPr="009A4BD4">
              <w:rPr>
                <w:i/>
                <w:iCs/>
                <w:sz w:val="22"/>
                <w:szCs w:val="22"/>
              </w:rPr>
              <w:t>&lt;...&gt;</w:t>
            </w:r>
          </w:p>
          <w:p w14:paraId="1EAEF0F2" w14:textId="77777777" w:rsidR="00E220B1" w:rsidRPr="009A4BD4" w:rsidRDefault="009A4BD4" w:rsidP="00FB1C01">
            <w:pPr>
              <w:jc w:val="both"/>
              <w:rPr>
                <w:i/>
                <w:iCs/>
                <w:sz w:val="22"/>
                <w:szCs w:val="22"/>
              </w:rPr>
            </w:pPr>
            <w:r w:rsidRPr="009A4BD4">
              <w:rPr>
                <w:i/>
                <w:iCs/>
                <w:sz w:val="22"/>
                <w:szCs w:val="22"/>
              </w:rPr>
              <w:t>4) savivaldybės tarybos komitetų, komisijų, kitų savivaldybės darbui organizuoti reikalingų darinių ir įstatymuose numatytų kitų komisijų sudarymas, jų nuostatų tvirtinimas;“;</w:t>
            </w:r>
          </w:p>
          <w:p w14:paraId="385E40CB" w14:textId="77777777" w:rsidR="00E220B1" w:rsidRDefault="00E220B1" w:rsidP="00FB1C01">
            <w:pPr>
              <w:jc w:val="both"/>
              <w:rPr>
                <w:sz w:val="22"/>
                <w:szCs w:val="22"/>
              </w:rPr>
            </w:pPr>
            <w:r w:rsidRPr="00E220B1">
              <w:rPr>
                <w:b/>
                <w:bCs/>
                <w:sz w:val="22"/>
                <w:szCs w:val="22"/>
              </w:rPr>
              <w:t>Lietuvos Respublikos sveikatos priežiūros įstaigų įstatym</w:t>
            </w:r>
            <w:r>
              <w:rPr>
                <w:b/>
                <w:bCs/>
                <w:sz w:val="22"/>
                <w:szCs w:val="22"/>
              </w:rPr>
              <w:t>o 28 str. 5 puntu:</w:t>
            </w:r>
          </w:p>
          <w:p w14:paraId="12E86D29" w14:textId="77777777" w:rsidR="00E220B1" w:rsidRPr="00E220B1" w:rsidRDefault="00E220B1" w:rsidP="00E220B1">
            <w:pPr>
              <w:jc w:val="both"/>
              <w:rPr>
                <w:i/>
                <w:iCs/>
                <w:sz w:val="22"/>
                <w:szCs w:val="22"/>
              </w:rPr>
            </w:pPr>
            <w:r>
              <w:rPr>
                <w:i/>
                <w:iCs/>
                <w:sz w:val="22"/>
                <w:szCs w:val="22"/>
              </w:rPr>
              <w:t>„</w:t>
            </w:r>
            <w:r w:rsidRPr="00E220B1">
              <w:rPr>
                <w:i/>
                <w:iCs/>
                <w:sz w:val="22"/>
                <w:szCs w:val="22"/>
              </w:rPr>
              <w:t>28 straipsnis. LNSS viešosios įstaigos savininko (dalininkų) kompetencija</w:t>
            </w:r>
          </w:p>
          <w:p w14:paraId="79B08752" w14:textId="77777777" w:rsidR="00E220B1" w:rsidRPr="00E220B1" w:rsidRDefault="00E220B1" w:rsidP="00E220B1">
            <w:pPr>
              <w:jc w:val="both"/>
              <w:rPr>
                <w:i/>
                <w:iCs/>
                <w:sz w:val="22"/>
                <w:szCs w:val="22"/>
              </w:rPr>
            </w:pPr>
            <w:bookmarkStart w:id="1" w:name="part_b60c0750e12847248a1257a483e278fb"/>
            <w:bookmarkEnd w:id="1"/>
            <w:r w:rsidRPr="00E220B1">
              <w:rPr>
                <w:i/>
                <w:iCs/>
                <w:sz w:val="22"/>
                <w:szCs w:val="22"/>
              </w:rPr>
              <w:t>LNSS viešosios įstaigos savininko (dalininkų) kompetencijai priklauso:</w:t>
            </w:r>
          </w:p>
          <w:p w14:paraId="0444554C" w14:textId="77777777" w:rsidR="00E220B1" w:rsidRPr="00E220B1" w:rsidRDefault="00E220B1" w:rsidP="00E220B1">
            <w:pPr>
              <w:jc w:val="both"/>
              <w:rPr>
                <w:i/>
                <w:iCs/>
                <w:sz w:val="22"/>
                <w:szCs w:val="22"/>
              </w:rPr>
            </w:pPr>
            <w:bookmarkStart w:id="2" w:name="part_81041450526a4bf9b9aef0c54df87272"/>
            <w:bookmarkStart w:id="3" w:name="part_5056b5ee8dd042f9b4fd96d1fe97b7e3"/>
            <w:bookmarkEnd w:id="2"/>
            <w:bookmarkEnd w:id="3"/>
            <w:r w:rsidRPr="00E220B1">
              <w:rPr>
                <w:i/>
                <w:iCs/>
                <w:sz w:val="22"/>
                <w:szCs w:val="22"/>
              </w:rPr>
              <w:t>&lt;...&gt;</w:t>
            </w:r>
          </w:p>
          <w:p w14:paraId="4C88E581" w14:textId="77777777" w:rsidR="00E220B1" w:rsidRPr="00E220B1" w:rsidRDefault="00E220B1" w:rsidP="00FB1C01">
            <w:pPr>
              <w:jc w:val="both"/>
              <w:rPr>
                <w:i/>
                <w:iCs/>
                <w:sz w:val="22"/>
                <w:szCs w:val="22"/>
              </w:rPr>
            </w:pPr>
            <w:r w:rsidRPr="00E220B1">
              <w:rPr>
                <w:i/>
                <w:iCs/>
                <w:sz w:val="22"/>
                <w:szCs w:val="22"/>
              </w:rPr>
              <w:t>5) nustatyti LNSS viešosios įstaigos išlaidų, skirtų darbo užmokesčiui ir medikamentams, normatyvus arba pavesti juos patvirtinti pačiai LNSS viešajai įstaigai;</w:t>
            </w:r>
            <w:r>
              <w:rPr>
                <w:i/>
                <w:iCs/>
                <w:sz w:val="22"/>
                <w:szCs w:val="22"/>
              </w:rPr>
              <w:t>“.</w:t>
            </w:r>
          </w:p>
          <w:p w14:paraId="3AD955BD" w14:textId="77777777" w:rsidR="006268FA" w:rsidRDefault="00FB1C01" w:rsidP="00FB1C01">
            <w:pPr>
              <w:jc w:val="both"/>
              <w:rPr>
                <w:bCs/>
                <w:iCs/>
                <w:sz w:val="22"/>
                <w:szCs w:val="22"/>
              </w:rPr>
            </w:pPr>
            <w:r w:rsidRPr="00FB1C01">
              <w:rPr>
                <w:bCs/>
                <w:iCs/>
                <w:sz w:val="22"/>
                <w:szCs w:val="22"/>
              </w:rPr>
              <w:t>202</w:t>
            </w:r>
            <w:r w:rsidR="00B03BEA">
              <w:rPr>
                <w:bCs/>
                <w:iCs/>
                <w:sz w:val="22"/>
                <w:szCs w:val="22"/>
              </w:rPr>
              <w:t>5</w:t>
            </w:r>
            <w:r w:rsidRPr="00FB1C01">
              <w:rPr>
                <w:bCs/>
                <w:iCs/>
                <w:sz w:val="22"/>
                <w:szCs w:val="22"/>
              </w:rPr>
              <w:t xml:space="preserve"> metų normatyvai buvo nustatyti Jurbarko rajono savivaldybės tarybos 202</w:t>
            </w:r>
            <w:r w:rsidR="00B03BEA">
              <w:rPr>
                <w:bCs/>
                <w:iCs/>
                <w:sz w:val="22"/>
                <w:szCs w:val="22"/>
              </w:rPr>
              <w:t>5</w:t>
            </w:r>
            <w:r w:rsidRPr="00FB1C01">
              <w:rPr>
                <w:bCs/>
                <w:iCs/>
                <w:sz w:val="22"/>
                <w:szCs w:val="22"/>
              </w:rPr>
              <w:t xml:space="preserve"> m. balandžio 2</w:t>
            </w:r>
            <w:r w:rsidR="00B03BEA">
              <w:rPr>
                <w:bCs/>
                <w:iCs/>
                <w:sz w:val="22"/>
                <w:szCs w:val="22"/>
              </w:rPr>
              <w:t>4</w:t>
            </w:r>
            <w:r w:rsidRPr="00FB1C01">
              <w:rPr>
                <w:bCs/>
                <w:iCs/>
                <w:sz w:val="22"/>
                <w:szCs w:val="22"/>
              </w:rPr>
              <w:t xml:space="preserve"> d. sprendimu Nr. T2-11</w:t>
            </w:r>
            <w:r w:rsidR="00B03BEA">
              <w:rPr>
                <w:bCs/>
                <w:iCs/>
                <w:sz w:val="22"/>
                <w:szCs w:val="22"/>
              </w:rPr>
              <w:t>8</w:t>
            </w:r>
            <w:r w:rsidRPr="00FB1C01">
              <w:rPr>
                <w:bCs/>
                <w:iCs/>
                <w:sz w:val="22"/>
                <w:szCs w:val="22"/>
              </w:rPr>
              <w:t xml:space="preserve"> „Dėl Jurbarko rajono savivaldybės viešųjų asmens sveikatos priežiūros įstaigų 202</w:t>
            </w:r>
            <w:r w:rsidR="00B03BEA">
              <w:rPr>
                <w:bCs/>
                <w:iCs/>
                <w:sz w:val="22"/>
                <w:szCs w:val="22"/>
              </w:rPr>
              <w:t>5</w:t>
            </w:r>
            <w:r w:rsidRPr="00FB1C01">
              <w:rPr>
                <w:bCs/>
                <w:iCs/>
                <w:sz w:val="22"/>
                <w:szCs w:val="22"/>
              </w:rPr>
              <w:t xml:space="preserve"> metų išlaidų, skirtų darbo užmokesčiui ir medikamentams, normatyvų nustatymo“.</w:t>
            </w:r>
          </w:p>
          <w:p w14:paraId="3EBAFF43" w14:textId="77777777" w:rsidR="009A4BD4" w:rsidRPr="006268FA" w:rsidRDefault="009A4BD4" w:rsidP="00FB1C01">
            <w:pPr>
              <w:jc w:val="both"/>
              <w:rPr>
                <w:b/>
                <w:bCs/>
                <w:sz w:val="22"/>
              </w:rPr>
            </w:pPr>
          </w:p>
        </w:tc>
      </w:tr>
      <w:tr w:rsidR="006268FA" w:rsidRPr="006268FA" w14:paraId="1E18FC17" w14:textId="77777777">
        <w:tc>
          <w:tcPr>
            <w:tcW w:w="9572" w:type="dxa"/>
          </w:tcPr>
          <w:p w14:paraId="69E70F25" w14:textId="77777777" w:rsidR="006268FA" w:rsidRDefault="006268FA" w:rsidP="006268FA">
            <w:pPr>
              <w:tabs>
                <w:tab w:val="left" w:pos="0"/>
              </w:tabs>
              <w:jc w:val="both"/>
              <w:rPr>
                <w:sz w:val="22"/>
                <w:szCs w:val="22"/>
              </w:rPr>
            </w:pPr>
            <w:r w:rsidRPr="006268FA">
              <w:rPr>
                <w:b/>
                <w:bCs/>
                <w:i/>
                <w:iCs/>
                <w:sz w:val="22"/>
              </w:rPr>
              <w:t>3. Kokių pozityvių rezultatų laukiama.</w:t>
            </w:r>
            <w:r w:rsidR="00FB1C01">
              <w:rPr>
                <w:bCs/>
                <w:iCs/>
                <w:sz w:val="22"/>
                <w:szCs w:val="22"/>
              </w:rPr>
              <w:t xml:space="preserve"> Bus </w:t>
            </w:r>
            <w:r w:rsidR="00FB1C01" w:rsidRPr="0031704B">
              <w:rPr>
                <w:bCs/>
                <w:iCs/>
                <w:sz w:val="22"/>
                <w:szCs w:val="22"/>
              </w:rPr>
              <w:t xml:space="preserve">įgyvendinti teisės aktų reikalavimai, nustatyti </w:t>
            </w:r>
            <w:r w:rsidR="00FB1C01">
              <w:rPr>
                <w:bCs/>
                <w:iCs/>
                <w:sz w:val="22"/>
                <w:szCs w:val="22"/>
              </w:rPr>
              <w:t>202</w:t>
            </w:r>
            <w:r w:rsidR="00B03BEA">
              <w:rPr>
                <w:bCs/>
                <w:iCs/>
                <w:sz w:val="22"/>
                <w:szCs w:val="22"/>
              </w:rPr>
              <w:t>6</w:t>
            </w:r>
            <w:r w:rsidR="00FB1C01" w:rsidRPr="003065EC">
              <w:rPr>
                <w:bCs/>
                <w:iCs/>
                <w:sz w:val="22"/>
                <w:szCs w:val="22"/>
              </w:rPr>
              <w:t xml:space="preserve"> m. </w:t>
            </w:r>
            <w:r w:rsidR="00FB1C01" w:rsidRPr="003065EC">
              <w:rPr>
                <w:sz w:val="22"/>
                <w:szCs w:val="22"/>
              </w:rPr>
              <w:t>išlaidų, skirtų darbo užmokesčiui (</w:t>
            </w:r>
            <w:r w:rsidR="00FB1C01">
              <w:rPr>
                <w:sz w:val="22"/>
                <w:szCs w:val="22"/>
              </w:rPr>
              <w:t>procentais, su</w:t>
            </w:r>
            <w:r w:rsidR="00FB1C01" w:rsidRPr="003065EC">
              <w:rPr>
                <w:sz w:val="22"/>
                <w:szCs w:val="22"/>
              </w:rPr>
              <w:t xml:space="preserve"> socialinio draudimo </w:t>
            </w:r>
            <w:r w:rsidR="00FB1C01">
              <w:rPr>
                <w:sz w:val="22"/>
                <w:szCs w:val="22"/>
              </w:rPr>
              <w:t>įmokomis</w:t>
            </w:r>
            <w:r w:rsidR="00FB1C01" w:rsidRPr="003065EC">
              <w:rPr>
                <w:sz w:val="22"/>
                <w:szCs w:val="22"/>
              </w:rPr>
              <w:t>) ir medikamentams</w:t>
            </w:r>
            <w:r w:rsidR="008D51CA" w:rsidRPr="003065EC">
              <w:rPr>
                <w:sz w:val="22"/>
                <w:szCs w:val="22"/>
              </w:rPr>
              <w:t xml:space="preserve"> </w:t>
            </w:r>
            <w:r w:rsidR="008D51CA">
              <w:rPr>
                <w:sz w:val="22"/>
                <w:szCs w:val="22"/>
              </w:rPr>
              <w:t>(</w:t>
            </w:r>
            <w:r w:rsidR="008D51CA" w:rsidRPr="003065EC">
              <w:rPr>
                <w:sz w:val="22"/>
                <w:szCs w:val="22"/>
              </w:rPr>
              <w:t xml:space="preserve">procentais nuo gautų </w:t>
            </w:r>
            <w:r w:rsidR="008D51CA">
              <w:rPr>
                <w:sz w:val="22"/>
                <w:szCs w:val="22"/>
              </w:rPr>
              <w:t>PSDF biudžeto</w:t>
            </w:r>
            <w:r w:rsidR="008D51CA" w:rsidRPr="003065EC">
              <w:rPr>
                <w:sz w:val="22"/>
                <w:szCs w:val="22"/>
              </w:rPr>
              <w:t xml:space="preserve"> lėšų</w:t>
            </w:r>
            <w:r w:rsidR="008D51CA">
              <w:rPr>
                <w:sz w:val="22"/>
                <w:szCs w:val="22"/>
              </w:rPr>
              <w:t>)</w:t>
            </w:r>
            <w:r w:rsidR="00FB1C01" w:rsidRPr="003065EC">
              <w:rPr>
                <w:sz w:val="22"/>
                <w:szCs w:val="22"/>
              </w:rPr>
              <w:t>, normatyvai</w:t>
            </w:r>
            <w:r w:rsidRPr="006268FA">
              <w:rPr>
                <w:sz w:val="22"/>
                <w:szCs w:val="22"/>
              </w:rPr>
              <w:t>.</w:t>
            </w:r>
          </w:p>
          <w:p w14:paraId="603CF893" w14:textId="77777777" w:rsidR="009A4BD4" w:rsidRPr="006268FA" w:rsidRDefault="009A4BD4" w:rsidP="006268FA">
            <w:pPr>
              <w:tabs>
                <w:tab w:val="left" w:pos="0"/>
              </w:tabs>
              <w:jc w:val="both"/>
              <w:rPr>
                <w:b/>
                <w:bCs/>
                <w:i/>
                <w:iCs/>
                <w:sz w:val="22"/>
              </w:rPr>
            </w:pPr>
          </w:p>
        </w:tc>
      </w:tr>
      <w:tr w:rsidR="006268FA" w:rsidRPr="006268FA" w14:paraId="42D07184" w14:textId="77777777">
        <w:tc>
          <w:tcPr>
            <w:tcW w:w="9572" w:type="dxa"/>
          </w:tcPr>
          <w:p w14:paraId="3F8BCC48" w14:textId="77777777" w:rsidR="009A4BD4" w:rsidRDefault="006268FA" w:rsidP="006268FA">
            <w:pPr>
              <w:tabs>
                <w:tab w:val="left" w:pos="0"/>
              </w:tabs>
              <w:jc w:val="both"/>
              <w:rPr>
                <w:sz w:val="22"/>
                <w:szCs w:val="22"/>
              </w:rPr>
            </w:pPr>
            <w:r w:rsidRPr="006268FA">
              <w:rPr>
                <w:b/>
                <w:bCs/>
                <w:i/>
                <w:iCs/>
                <w:sz w:val="22"/>
              </w:rPr>
              <w:t>4. Galimos neigiamos priimto projekto pasekmės ir kokių priemonių reikėtų imtis, kad tokių pasekmių būtų išvengta.</w:t>
            </w:r>
            <w:r w:rsidRPr="006268FA">
              <w:rPr>
                <w:sz w:val="22"/>
                <w:szCs w:val="22"/>
              </w:rPr>
              <w:t xml:space="preserve"> </w:t>
            </w:r>
          </w:p>
          <w:p w14:paraId="7128BC65" w14:textId="77777777" w:rsidR="006268FA" w:rsidRPr="006268FA" w:rsidRDefault="006268FA" w:rsidP="006268FA">
            <w:pPr>
              <w:tabs>
                <w:tab w:val="left" w:pos="0"/>
              </w:tabs>
              <w:jc w:val="both"/>
              <w:rPr>
                <w:b/>
                <w:bCs/>
                <w:i/>
                <w:iCs/>
                <w:sz w:val="22"/>
              </w:rPr>
            </w:pPr>
            <w:r w:rsidRPr="006268FA">
              <w:rPr>
                <w:sz w:val="22"/>
                <w:szCs w:val="22"/>
              </w:rPr>
              <w:t>Nenumatoma</w:t>
            </w:r>
          </w:p>
        </w:tc>
      </w:tr>
      <w:tr w:rsidR="006268FA" w:rsidRPr="006268FA" w14:paraId="76DBE996" w14:textId="77777777">
        <w:tc>
          <w:tcPr>
            <w:tcW w:w="9572" w:type="dxa"/>
          </w:tcPr>
          <w:p w14:paraId="519FB47C" w14:textId="77777777" w:rsidR="006268FA" w:rsidRPr="006268FA" w:rsidRDefault="006268FA" w:rsidP="006268FA">
            <w:pPr>
              <w:tabs>
                <w:tab w:val="left" w:pos="0"/>
              </w:tabs>
              <w:jc w:val="both"/>
              <w:rPr>
                <w:b/>
                <w:bCs/>
                <w:i/>
                <w:iCs/>
                <w:sz w:val="22"/>
              </w:rPr>
            </w:pPr>
            <w:r w:rsidRPr="006268FA">
              <w:rPr>
                <w:b/>
                <w:bCs/>
                <w:i/>
                <w:iCs/>
                <w:sz w:val="22"/>
              </w:rPr>
              <w:t>5. Kokie šios srities aktai tebegalioja (pateikiamas aktų sąrašas) ir kokius galiojančius aktus būtina pakeisti ar panaikinti, priėmus teikiamą projektą.</w:t>
            </w:r>
          </w:p>
        </w:tc>
      </w:tr>
      <w:tr w:rsidR="006268FA" w:rsidRPr="006268FA" w14:paraId="3ED30D0D" w14:textId="77777777">
        <w:tc>
          <w:tcPr>
            <w:tcW w:w="9572" w:type="dxa"/>
          </w:tcPr>
          <w:p w14:paraId="6D9D18F3" w14:textId="77777777" w:rsidR="006268FA" w:rsidRPr="006268FA" w:rsidRDefault="006268FA" w:rsidP="006268FA">
            <w:pPr>
              <w:tabs>
                <w:tab w:val="left" w:pos="0"/>
              </w:tabs>
              <w:jc w:val="both"/>
              <w:rPr>
                <w:sz w:val="22"/>
              </w:rPr>
            </w:pPr>
            <w:r w:rsidRPr="006268FA">
              <w:rPr>
                <w:sz w:val="22"/>
              </w:rPr>
              <w:t>–</w:t>
            </w:r>
          </w:p>
        </w:tc>
      </w:tr>
      <w:tr w:rsidR="006268FA" w:rsidRPr="006268FA" w14:paraId="0E0EA6DD" w14:textId="77777777">
        <w:tc>
          <w:tcPr>
            <w:tcW w:w="9572" w:type="dxa"/>
          </w:tcPr>
          <w:p w14:paraId="41A87F6B" w14:textId="77777777" w:rsidR="006B703B" w:rsidRDefault="006268FA" w:rsidP="006B703B">
            <w:pPr>
              <w:tabs>
                <w:tab w:val="left" w:pos="0"/>
              </w:tabs>
              <w:jc w:val="both"/>
              <w:rPr>
                <w:bCs/>
                <w:iCs/>
                <w:sz w:val="22"/>
              </w:rPr>
            </w:pPr>
            <w:r w:rsidRPr="006268FA">
              <w:rPr>
                <w:b/>
                <w:bCs/>
                <w:i/>
                <w:iCs/>
                <w:sz w:val="22"/>
              </w:rPr>
              <w:t>6. Projekto rengimo metu gauti specialistų vertinimai ir išvados, ekonominiai apskaičiavimai (sąmatos), konkretūs finansavimo šaltiniai.</w:t>
            </w:r>
            <w:r w:rsidR="006B703B">
              <w:rPr>
                <w:sz w:val="22"/>
                <w:szCs w:val="22"/>
              </w:rPr>
              <w:t xml:space="preserve"> </w:t>
            </w:r>
            <w:r w:rsidR="006B703B">
              <w:rPr>
                <w:bCs/>
                <w:iCs/>
                <w:sz w:val="22"/>
              </w:rPr>
              <w:t>Gauti</w:t>
            </w:r>
            <w:r w:rsidR="006B703B" w:rsidRPr="0094409A">
              <w:rPr>
                <w:bCs/>
                <w:iCs/>
                <w:sz w:val="22"/>
              </w:rPr>
              <w:t xml:space="preserve"> </w:t>
            </w:r>
            <w:r w:rsidR="006B703B">
              <w:rPr>
                <w:bCs/>
                <w:iCs/>
                <w:sz w:val="22"/>
                <w:szCs w:val="22"/>
              </w:rPr>
              <w:t xml:space="preserve">VšĮ Jurbarko ligoninės, VšĮ Jurbarko rajono pirminės sveikatos priežiūros centro, VšĮ Šimkaičių ambulatorijos </w:t>
            </w:r>
            <w:r w:rsidR="006B703B">
              <w:rPr>
                <w:bCs/>
                <w:iCs/>
                <w:sz w:val="22"/>
              </w:rPr>
              <w:t xml:space="preserve">raštai </w:t>
            </w:r>
            <w:r w:rsidR="006B703B" w:rsidRPr="0094409A">
              <w:rPr>
                <w:bCs/>
                <w:iCs/>
                <w:sz w:val="22"/>
              </w:rPr>
              <w:t>dėl išlaidų</w:t>
            </w:r>
            <w:r w:rsidR="006B703B">
              <w:rPr>
                <w:bCs/>
                <w:iCs/>
                <w:sz w:val="22"/>
              </w:rPr>
              <w:t xml:space="preserve"> normatyvų nustatymo.</w:t>
            </w:r>
          </w:p>
          <w:p w14:paraId="782D0196" w14:textId="77777777" w:rsidR="009A4BD4" w:rsidRDefault="006B703B" w:rsidP="006268FA">
            <w:pPr>
              <w:tabs>
                <w:tab w:val="left" w:pos="0"/>
              </w:tabs>
              <w:jc w:val="both"/>
              <w:rPr>
                <w:sz w:val="22"/>
                <w:szCs w:val="22"/>
              </w:rPr>
            </w:pPr>
            <w:r w:rsidRPr="00535E99">
              <w:rPr>
                <w:sz w:val="22"/>
                <w:szCs w:val="22"/>
              </w:rPr>
              <w:t xml:space="preserve">Jurbarko rajono viešųjų asmens sveikatos priežiūros įstaigų </w:t>
            </w:r>
            <w:r>
              <w:rPr>
                <w:sz w:val="22"/>
                <w:szCs w:val="22"/>
              </w:rPr>
              <w:t>S</w:t>
            </w:r>
            <w:r w:rsidRPr="00535E99">
              <w:rPr>
                <w:sz w:val="22"/>
                <w:szCs w:val="22"/>
              </w:rPr>
              <w:t>tebėtojų tarybos</w:t>
            </w:r>
            <w:r>
              <w:rPr>
                <w:sz w:val="22"/>
                <w:szCs w:val="22"/>
              </w:rPr>
              <w:t xml:space="preserve"> </w:t>
            </w:r>
            <w:r w:rsidRPr="00535E99">
              <w:rPr>
                <w:sz w:val="22"/>
                <w:szCs w:val="22"/>
              </w:rPr>
              <w:t>posėd</w:t>
            </w:r>
            <w:r>
              <w:rPr>
                <w:sz w:val="22"/>
                <w:szCs w:val="22"/>
              </w:rPr>
              <w:t>yje</w:t>
            </w:r>
            <w:r w:rsidRPr="00535E99">
              <w:rPr>
                <w:sz w:val="22"/>
                <w:szCs w:val="22"/>
              </w:rPr>
              <w:t xml:space="preserve"> buvo svarstyta</w:t>
            </w:r>
            <w:r>
              <w:rPr>
                <w:sz w:val="22"/>
                <w:szCs w:val="22"/>
              </w:rPr>
              <w:t xml:space="preserve"> </w:t>
            </w:r>
            <w:r>
              <w:rPr>
                <w:bCs/>
                <w:iCs/>
                <w:sz w:val="22"/>
                <w:szCs w:val="22"/>
              </w:rPr>
              <w:t xml:space="preserve">VšĮ Jurbarko ligoninės, VšĮ Jurbarko rajono pirminės sveikatos priežiūros centro, VšĮ Šimkaičių ambulatorijos </w:t>
            </w:r>
            <w:r>
              <w:rPr>
                <w:bCs/>
                <w:iCs/>
                <w:sz w:val="22"/>
              </w:rPr>
              <w:t xml:space="preserve">pateikta informacija raštu </w:t>
            </w:r>
            <w:r w:rsidRPr="0094409A">
              <w:rPr>
                <w:bCs/>
                <w:iCs/>
                <w:sz w:val="22"/>
              </w:rPr>
              <w:t>dėl išlaidų</w:t>
            </w:r>
            <w:r>
              <w:rPr>
                <w:bCs/>
                <w:iCs/>
                <w:sz w:val="22"/>
              </w:rPr>
              <w:t xml:space="preserve"> normatyvų nustatymo</w:t>
            </w:r>
            <w:r>
              <w:rPr>
                <w:sz w:val="22"/>
                <w:szCs w:val="22"/>
              </w:rPr>
              <w:t>.</w:t>
            </w:r>
          </w:p>
          <w:p w14:paraId="71A2CFE6" w14:textId="77777777" w:rsidR="00B76C84" w:rsidRPr="006268FA" w:rsidRDefault="00B76C84" w:rsidP="006268FA">
            <w:pPr>
              <w:tabs>
                <w:tab w:val="left" w:pos="0"/>
              </w:tabs>
              <w:jc w:val="both"/>
              <w:rPr>
                <w:sz w:val="22"/>
                <w:szCs w:val="22"/>
              </w:rPr>
            </w:pPr>
          </w:p>
        </w:tc>
      </w:tr>
      <w:tr w:rsidR="006268FA" w:rsidRPr="006268FA" w14:paraId="14E2562C" w14:textId="77777777">
        <w:tc>
          <w:tcPr>
            <w:tcW w:w="9572" w:type="dxa"/>
          </w:tcPr>
          <w:p w14:paraId="63242CF2" w14:textId="77777777" w:rsidR="009A4BD4" w:rsidRDefault="006268FA" w:rsidP="006268FA">
            <w:pPr>
              <w:tabs>
                <w:tab w:val="left" w:pos="0"/>
              </w:tabs>
              <w:jc w:val="both"/>
              <w:rPr>
                <w:sz w:val="22"/>
              </w:rPr>
            </w:pPr>
            <w:r w:rsidRPr="006268FA">
              <w:rPr>
                <w:b/>
                <w:i/>
                <w:sz w:val="22"/>
              </w:rPr>
              <w:t>7. Ar reikalingas projekto antikorupcinis vertinimas.</w:t>
            </w:r>
            <w:r w:rsidRPr="006268FA">
              <w:rPr>
                <w:sz w:val="22"/>
              </w:rPr>
              <w:t xml:space="preserve"> </w:t>
            </w:r>
          </w:p>
          <w:p w14:paraId="7DDD36BF" w14:textId="77777777" w:rsidR="009A4BD4" w:rsidRDefault="006268FA" w:rsidP="006268FA">
            <w:pPr>
              <w:tabs>
                <w:tab w:val="left" w:pos="0"/>
              </w:tabs>
              <w:jc w:val="both"/>
              <w:rPr>
                <w:sz w:val="22"/>
              </w:rPr>
            </w:pPr>
            <w:r w:rsidRPr="006268FA">
              <w:rPr>
                <w:sz w:val="22"/>
              </w:rPr>
              <w:t>Nereikalingas</w:t>
            </w:r>
          </w:p>
          <w:p w14:paraId="2A8A40BD" w14:textId="77777777" w:rsidR="008F74AF" w:rsidRPr="008F74AF" w:rsidRDefault="008F74AF" w:rsidP="006268FA">
            <w:pPr>
              <w:tabs>
                <w:tab w:val="left" w:pos="0"/>
              </w:tabs>
              <w:jc w:val="both"/>
              <w:rPr>
                <w:sz w:val="22"/>
              </w:rPr>
            </w:pPr>
          </w:p>
        </w:tc>
      </w:tr>
      <w:tr w:rsidR="006268FA" w:rsidRPr="006268FA" w14:paraId="3A07FDAD" w14:textId="77777777">
        <w:tc>
          <w:tcPr>
            <w:tcW w:w="9572" w:type="dxa"/>
          </w:tcPr>
          <w:p w14:paraId="4A10A2B6" w14:textId="77777777" w:rsidR="006268FA" w:rsidRDefault="006268FA" w:rsidP="006268FA">
            <w:pPr>
              <w:tabs>
                <w:tab w:val="left" w:pos="0"/>
              </w:tabs>
              <w:jc w:val="both"/>
              <w:rPr>
                <w:bCs/>
                <w:iCs/>
                <w:sz w:val="22"/>
                <w:szCs w:val="22"/>
              </w:rPr>
            </w:pPr>
            <w:r w:rsidRPr="006268FA">
              <w:rPr>
                <w:b/>
                <w:i/>
                <w:sz w:val="22"/>
              </w:rPr>
              <w:lastRenderedPageBreak/>
              <w:t>8. Projekto iniciatorius, autorius ar autorių grupė.</w:t>
            </w:r>
            <w:r w:rsidRPr="006268FA">
              <w:rPr>
                <w:sz w:val="22"/>
                <w:szCs w:val="22"/>
              </w:rPr>
              <w:t xml:space="preserve"> Jurbarko rajono savivaldybės administracijos Sveikatos reikalų koordinatorė </w:t>
            </w:r>
            <w:r w:rsidRPr="006268FA">
              <w:rPr>
                <w:bCs/>
                <w:iCs/>
                <w:sz w:val="22"/>
                <w:szCs w:val="22"/>
              </w:rPr>
              <w:t xml:space="preserve">(vyriausioji specialistė) Gražina Sutkuvienė, </w:t>
            </w:r>
            <w:r w:rsidR="0092323C" w:rsidRPr="0092323C">
              <w:rPr>
                <w:bCs/>
                <w:iCs/>
                <w:sz w:val="22"/>
                <w:szCs w:val="22"/>
              </w:rPr>
              <w:t>VšĮ Jurbarko ligoninė,</w:t>
            </w:r>
            <w:r w:rsidR="00B03BEA">
              <w:rPr>
                <w:bCs/>
                <w:iCs/>
                <w:sz w:val="22"/>
                <w:szCs w:val="22"/>
              </w:rPr>
              <w:t xml:space="preserve"> </w:t>
            </w:r>
            <w:r w:rsidR="0092323C" w:rsidRPr="0092323C">
              <w:rPr>
                <w:bCs/>
                <w:iCs/>
                <w:sz w:val="22"/>
                <w:szCs w:val="22"/>
              </w:rPr>
              <w:t>VšĮ</w:t>
            </w:r>
            <w:r w:rsidR="00B03BEA">
              <w:rPr>
                <w:bCs/>
                <w:iCs/>
                <w:sz w:val="22"/>
                <w:szCs w:val="22"/>
              </w:rPr>
              <w:t> </w:t>
            </w:r>
            <w:r w:rsidR="0092323C" w:rsidRPr="0092323C">
              <w:rPr>
                <w:bCs/>
                <w:iCs/>
                <w:sz w:val="22"/>
                <w:szCs w:val="22"/>
              </w:rPr>
              <w:t>Jurbarko rajono pirminės sveikatos priežiūros centras, VšĮ Šimkaičių ambulatorija</w:t>
            </w:r>
          </w:p>
          <w:p w14:paraId="7B3EF9F4" w14:textId="77777777" w:rsidR="009A4BD4" w:rsidRPr="00B03BEA" w:rsidRDefault="009A4BD4" w:rsidP="006268FA">
            <w:pPr>
              <w:tabs>
                <w:tab w:val="left" w:pos="0"/>
              </w:tabs>
              <w:jc w:val="both"/>
              <w:rPr>
                <w:bCs/>
                <w:iCs/>
                <w:sz w:val="22"/>
                <w:szCs w:val="22"/>
              </w:rPr>
            </w:pPr>
          </w:p>
        </w:tc>
      </w:tr>
      <w:tr w:rsidR="006268FA" w:rsidRPr="006268FA" w14:paraId="5657E94D" w14:textId="77777777">
        <w:tc>
          <w:tcPr>
            <w:tcW w:w="9572" w:type="dxa"/>
          </w:tcPr>
          <w:p w14:paraId="5F9BAF63" w14:textId="77777777" w:rsidR="0092323C" w:rsidRDefault="006268FA" w:rsidP="006268FA">
            <w:pPr>
              <w:tabs>
                <w:tab w:val="left" w:pos="0"/>
              </w:tabs>
              <w:jc w:val="both"/>
              <w:rPr>
                <w:sz w:val="22"/>
                <w:szCs w:val="22"/>
              </w:rPr>
            </w:pPr>
            <w:r w:rsidRPr="006268FA">
              <w:rPr>
                <w:b/>
                <w:bCs/>
                <w:i/>
                <w:iCs/>
                <w:sz w:val="22"/>
              </w:rPr>
              <w:t>9. Kiti, autorių nuomone, reikalingi pagrindimai ir paaiškinimai.</w:t>
            </w:r>
            <w:r w:rsidRPr="006268FA">
              <w:rPr>
                <w:sz w:val="22"/>
                <w:szCs w:val="22"/>
              </w:rPr>
              <w:t xml:space="preserve"> </w:t>
            </w:r>
          </w:p>
          <w:p w14:paraId="72A44520" w14:textId="77777777" w:rsidR="006268FA" w:rsidRDefault="0092323C" w:rsidP="006268FA">
            <w:pPr>
              <w:tabs>
                <w:tab w:val="left" w:pos="0"/>
              </w:tabs>
              <w:jc w:val="both"/>
              <w:rPr>
                <w:bCs/>
                <w:iCs/>
                <w:sz w:val="22"/>
                <w:szCs w:val="22"/>
              </w:rPr>
            </w:pPr>
            <w:r w:rsidRPr="0092323C">
              <w:rPr>
                <w:bCs/>
                <w:iCs/>
                <w:sz w:val="22"/>
                <w:szCs w:val="22"/>
              </w:rPr>
              <w:t>Svarstant klausimą būtina, kad dalyvautų viešųjų asmens sveikatos priežiūros įstaigų vadovai.</w:t>
            </w:r>
          </w:p>
          <w:p w14:paraId="22FCC680" w14:textId="77777777" w:rsidR="009A4BD4" w:rsidRPr="006268FA" w:rsidRDefault="009A4BD4" w:rsidP="006268FA">
            <w:pPr>
              <w:tabs>
                <w:tab w:val="left" w:pos="0"/>
              </w:tabs>
              <w:jc w:val="both"/>
              <w:rPr>
                <w:b/>
                <w:bCs/>
                <w:i/>
                <w:iCs/>
                <w:sz w:val="22"/>
              </w:rPr>
            </w:pPr>
          </w:p>
        </w:tc>
      </w:tr>
      <w:tr w:rsidR="006268FA" w:rsidRPr="006268FA" w14:paraId="1BD03936" w14:textId="77777777">
        <w:tc>
          <w:tcPr>
            <w:tcW w:w="9572" w:type="dxa"/>
          </w:tcPr>
          <w:p w14:paraId="059E0FC9" w14:textId="77777777" w:rsidR="006268FA" w:rsidRPr="006268FA" w:rsidRDefault="006268FA" w:rsidP="006268FA">
            <w:pPr>
              <w:tabs>
                <w:tab w:val="left" w:pos="0"/>
              </w:tabs>
              <w:jc w:val="both"/>
              <w:rPr>
                <w:b/>
                <w:i/>
                <w:sz w:val="22"/>
              </w:rPr>
            </w:pPr>
            <w:r w:rsidRPr="006268FA">
              <w:rPr>
                <w:b/>
                <w:i/>
                <w:sz w:val="22"/>
              </w:rPr>
              <w:t>10. Sprendimas įteikiamas (kam ir kiek egz.).</w:t>
            </w:r>
          </w:p>
        </w:tc>
      </w:tr>
      <w:tr w:rsidR="006268FA" w:rsidRPr="006268FA" w14:paraId="1F4F0A86" w14:textId="77777777">
        <w:tc>
          <w:tcPr>
            <w:tcW w:w="9572" w:type="dxa"/>
          </w:tcPr>
          <w:p w14:paraId="1E2F8005" w14:textId="77777777" w:rsidR="006268FA" w:rsidRPr="006268FA" w:rsidRDefault="0092323C" w:rsidP="006268FA">
            <w:pPr>
              <w:tabs>
                <w:tab w:val="left" w:pos="0"/>
              </w:tabs>
              <w:jc w:val="both"/>
              <w:rPr>
                <w:bCs/>
                <w:iCs/>
                <w:sz w:val="22"/>
              </w:rPr>
            </w:pPr>
            <w:r w:rsidRPr="0031704B">
              <w:rPr>
                <w:bCs/>
                <w:iCs/>
                <w:sz w:val="22"/>
                <w:szCs w:val="22"/>
              </w:rPr>
              <w:t>VšĮ Šimkaičių ambulatorijai</w:t>
            </w:r>
            <w:r w:rsidR="001967B3" w:rsidRPr="0031704B">
              <w:rPr>
                <w:sz w:val="22"/>
              </w:rPr>
              <w:t xml:space="preserve"> – 1 egz.</w:t>
            </w:r>
            <w:r w:rsidR="001967B3">
              <w:rPr>
                <w:sz w:val="22"/>
              </w:rPr>
              <w:t xml:space="preserve"> per e. pristatymą</w:t>
            </w:r>
            <w:r w:rsidR="00C10E99">
              <w:rPr>
                <w:sz w:val="22"/>
              </w:rPr>
              <w:t>;</w:t>
            </w:r>
            <w:r w:rsidR="001967B3">
              <w:rPr>
                <w:sz w:val="22"/>
              </w:rPr>
              <w:t xml:space="preserve"> </w:t>
            </w:r>
            <w:r w:rsidR="00C10E99" w:rsidRPr="0031704B">
              <w:rPr>
                <w:bCs/>
                <w:iCs/>
                <w:sz w:val="22"/>
                <w:szCs w:val="22"/>
              </w:rPr>
              <w:t>VšĮ Jurbarko ligoninei, VšĮ</w:t>
            </w:r>
            <w:r w:rsidR="00C10E99">
              <w:rPr>
                <w:bCs/>
                <w:iCs/>
                <w:sz w:val="22"/>
                <w:szCs w:val="22"/>
              </w:rPr>
              <w:t xml:space="preserve"> </w:t>
            </w:r>
            <w:r w:rsidR="00C10E99" w:rsidRPr="0031704B">
              <w:rPr>
                <w:bCs/>
                <w:iCs/>
                <w:sz w:val="22"/>
                <w:szCs w:val="22"/>
              </w:rPr>
              <w:t>Jurbarko rajono pirminės sveikatos priežiūros centrui</w:t>
            </w:r>
            <w:r w:rsidR="00C10E99">
              <w:rPr>
                <w:sz w:val="22"/>
              </w:rPr>
              <w:t xml:space="preserve"> ir dokumento </w:t>
            </w:r>
            <w:r w:rsidR="001967B3">
              <w:rPr>
                <w:sz w:val="22"/>
              </w:rPr>
              <w:t>r</w:t>
            </w:r>
            <w:r w:rsidR="001967B3" w:rsidRPr="0031704B">
              <w:rPr>
                <w:sz w:val="22"/>
              </w:rPr>
              <w:t>engėj</w:t>
            </w:r>
            <w:r w:rsidR="00C10E99">
              <w:rPr>
                <w:sz w:val="22"/>
              </w:rPr>
              <w:t>u</w:t>
            </w:r>
            <w:r w:rsidR="001967B3" w:rsidRPr="0031704B">
              <w:rPr>
                <w:sz w:val="22"/>
              </w:rPr>
              <w:t xml:space="preserve">i – </w:t>
            </w:r>
            <w:r w:rsidR="00C10E99">
              <w:rPr>
                <w:sz w:val="22"/>
              </w:rPr>
              <w:t xml:space="preserve">po 1 egz. </w:t>
            </w:r>
            <w:r w:rsidR="001967B3" w:rsidRPr="0031704B">
              <w:rPr>
                <w:sz w:val="22"/>
              </w:rPr>
              <w:t>per D</w:t>
            </w:r>
            <w:r w:rsidR="001967B3">
              <w:rPr>
                <w:sz w:val="22"/>
              </w:rPr>
              <w:t>BSIS.</w:t>
            </w:r>
          </w:p>
        </w:tc>
      </w:tr>
    </w:tbl>
    <w:p w14:paraId="36536DD4" w14:textId="77777777" w:rsidR="006268FA" w:rsidRPr="006268FA" w:rsidRDefault="006268FA" w:rsidP="006268FA"/>
    <w:p w14:paraId="39A92BDE" w14:textId="77777777" w:rsidR="006268FA" w:rsidRPr="006268FA" w:rsidRDefault="006268FA" w:rsidP="006268FA">
      <w:pPr>
        <w:tabs>
          <w:tab w:val="left" w:pos="567"/>
        </w:tabs>
      </w:pPr>
    </w:p>
    <w:p w14:paraId="2A04B2ED" w14:textId="77777777" w:rsidR="006268FA" w:rsidRPr="006268FA" w:rsidRDefault="006268FA" w:rsidP="006268FA">
      <w:pPr>
        <w:tabs>
          <w:tab w:val="left" w:pos="567"/>
        </w:tabs>
      </w:pPr>
    </w:p>
    <w:p w14:paraId="1150E852" w14:textId="77777777" w:rsidR="006268FA" w:rsidRDefault="006268FA" w:rsidP="006268FA">
      <w:pPr>
        <w:tabs>
          <w:tab w:val="left" w:pos="567"/>
        </w:tabs>
      </w:pPr>
    </w:p>
    <w:p w14:paraId="67ED4A6F" w14:textId="77777777" w:rsidR="00010503" w:rsidRDefault="00010503" w:rsidP="006268FA">
      <w:pPr>
        <w:tabs>
          <w:tab w:val="left" w:pos="567"/>
        </w:tabs>
      </w:pPr>
    </w:p>
    <w:p w14:paraId="154D6A74" w14:textId="77777777" w:rsidR="009A4BD4" w:rsidRDefault="009A4BD4" w:rsidP="006268FA">
      <w:pPr>
        <w:tabs>
          <w:tab w:val="left" w:pos="567"/>
        </w:tabs>
      </w:pPr>
    </w:p>
    <w:p w14:paraId="55F9ADB8" w14:textId="77777777" w:rsidR="009A4BD4" w:rsidRDefault="009A4BD4" w:rsidP="006268FA">
      <w:pPr>
        <w:tabs>
          <w:tab w:val="left" w:pos="567"/>
        </w:tabs>
      </w:pPr>
    </w:p>
    <w:p w14:paraId="668A53EB" w14:textId="77777777" w:rsidR="009A4BD4" w:rsidRDefault="009A4BD4" w:rsidP="006268FA">
      <w:pPr>
        <w:tabs>
          <w:tab w:val="left" w:pos="567"/>
        </w:tabs>
      </w:pPr>
    </w:p>
    <w:p w14:paraId="63C243AC" w14:textId="77777777" w:rsidR="009A4BD4" w:rsidRDefault="009A4BD4" w:rsidP="006268FA">
      <w:pPr>
        <w:tabs>
          <w:tab w:val="left" w:pos="567"/>
        </w:tabs>
      </w:pPr>
    </w:p>
    <w:p w14:paraId="2EAB0D81" w14:textId="77777777" w:rsidR="009A4BD4" w:rsidRDefault="009A4BD4" w:rsidP="006268FA">
      <w:pPr>
        <w:tabs>
          <w:tab w:val="left" w:pos="567"/>
        </w:tabs>
      </w:pPr>
    </w:p>
    <w:p w14:paraId="7331D68A" w14:textId="77777777" w:rsidR="009A4BD4" w:rsidRDefault="009A4BD4" w:rsidP="006268FA">
      <w:pPr>
        <w:tabs>
          <w:tab w:val="left" w:pos="567"/>
        </w:tabs>
      </w:pPr>
    </w:p>
    <w:p w14:paraId="5A0073AD" w14:textId="77777777" w:rsidR="009A4BD4" w:rsidRDefault="009A4BD4" w:rsidP="006268FA">
      <w:pPr>
        <w:tabs>
          <w:tab w:val="left" w:pos="567"/>
        </w:tabs>
      </w:pPr>
    </w:p>
    <w:p w14:paraId="5E62A450" w14:textId="77777777" w:rsidR="009A4BD4" w:rsidRDefault="009A4BD4" w:rsidP="006268FA">
      <w:pPr>
        <w:tabs>
          <w:tab w:val="left" w:pos="567"/>
        </w:tabs>
      </w:pPr>
    </w:p>
    <w:p w14:paraId="0946838E" w14:textId="77777777" w:rsidR="009A4BD4" w:rsidRDefault="009A4BD4" w:rsidP="006268FA">
      <w:pPr>
        <w:tabs>
          <w:tab w:val="left" w:pos="567"/>
        </w:tabs>
      </w:pPr>
    </w:p>
    <w:p w14:paraId="7131A70A" w14:textId="77777777" w:rsidR="009A4BD4" w:rsidRDefault="009A4BD4" w:rsidP="006268FA">
      <w:pPr>
        <w:tabs>
          <w:tab w:val="left" w:pos="567"/>
        </w:tabs>
      </w:pPr>
    </w:p>
    <w:p w14:paraId="18E21D47" w14:textId="77777777" w:rsidR="009A4BD4" w:rsidRDefault="009A4BD4" w:rsidP="006268FA">
      <w:pPr>
        <w:tabs>
          <w:tab w:val="left" w:pos="567"/>
        </w:tabs>
      </w:pPr>
    </w:p>
    <w:p w14:paraId="3589DCF9" w14:textId="77777777" w:rsidR="009A4BD4" w:rsidRDefault="009A4BD4" w:rsidP="006268FA">
      <w:pPr>
        <w:tabs>
          <w:tab w:val="left" w:pos="567"/>
        </w:tabs>
      </w:pPr>
    </w:p>
    <w:p w14:paraId="04EF0E6F" w14:textId="77777777" w:rsidR="009A4BD4" w:rsidRDefault="009A4BD4" w:rsidP="006268FA">
      <w:pPr>
        <w:tabs>
          <w:tab w:val="left" w:pos="567"/>
        </w:tabs>
      </w:pPr>
    </w:p>
    <w:p w14:paraId="620960DC" w14:textId="77777777" w:rsidR="009A4BD4" w:rsidRDefault="009A4BD4" w:rsidP="006268FA">
      <w:pPr>
        <w:tabs>
          <w:tab w:val="left" w:pos="567"/>
        </w:tabs>
      </w:pPr>
    </w:p>
    <w:p w14:paraId="1CD5BC07" w14:textId="77777777" w:rsidR="009A4BD4" w:rsidRDefault="009A4BD4" w:rsidP="006268FA">
      <w:pPr>
        <w:tabs>
          <w:tab w:val="left" w:pos="567"/>
        </w:tabs>
      </w:pPr>
    </w:p>
    <w:p w14:paraId="4E9B25CB" w14:textId="77777777" w:rsidR="009A4BD4" w:rsidRDefault="009A4BD4" w:rsidP="006268FA">
      <w:pPr>
        <w:tabs>
          <w:tab w:val="left" w:pos="567"/>
        </w:tabs>
      </w:pPr>
    </w:p>
    <w:p w14:paraId="3105C100" w14:textId="77777777" w:rsidR="009A4BD4" w:rsidRDefault="009A4BD4" w:rsidP="006268FA">
      <w:pPr>
        <w:tabs>
          <w:tab w:val="left" w:pos="567"/>
        </w:tabs>
      </w:pPr>
    </w:p>
    <w:p w14:paraId="44C9F830" w14:textId="77777777" w:rsidR="009A4BD4" w:rsidRDefault="009A4BD4" w:rsidP="006268FA">
      <w:pPr>
        <w:tabs>
          <w:tab w:val="left" w:pos="567"/>
        </w:tabs>
      </w:pPr>
    </w:p>
    <w:p w14:paraId="13432574" w14:textId="77777777" w:rsidR="009A4BD4" w:rsidRDefault="009A4BD4" w:rsidP="006268FA">
      <w:pPr>
        <w:tabs>
          <w:tab w:val="left" w:pos="567"/>
        </w:tabs>
      </w:pPr>
    </w:p>
    <w:p w14:paraId="120088B8" w14:textId="77777777" w:rsidR="009A4BD4" w:rsidRDefault="009A4BD4" w:rsidP="006268FA">
      <w:pPr>
        <w:tabs>
          <w:tab w:val="left" w:pos="567"/>
        </w:tabs>
      </w:pPr>
    </w:p>
    <w:p w14:paraId="3989A973" w14:textId="77777777" w:rsidR="009A4BD4" w:rsidRDefault="009A4BD4" w:rsidP="006268FA">
      <w:pPr>
        <w:tabs>
          <w:tab w:val="left" w:pos="567"/>
        </w:tabs>
      </w:pPr>
    </w:p>
    <w:p w14:paraId="713679DD" w14:textId="77777777" w:rsidR="009A4BD4" w:rsidRDefault="009A4BD4" w:rsidP="006268FA">
      <w:pPr>
        <w:tabs>
          <w:tab w:val="left" w:pos="567"/>
        </w:tabs>
      </w:pPr>
    </w:p>
    <w:p w14:paraId="51EE125D" w14:textId="77777777" w:rsidR="009A4BD4" w:rsidRDefault="009A4BD4" w:rsidP="006268FA">
      <w:pPr>
        <w:tabs>
          <w:tab w:val="left" w:pos="567"/>
        </w:tabs>
      </w:pPr>
    </w:p>
    <w:p w14:paraId="35435606" w14:textId="77777777" w:rsidR="00010503" w:rsidRPr="006268FA" w:rsidRDefault="00010503" w:rsidP="006268FA">
      <w:pPr>
        <w:tabs>
          <w:tab w:val="left" w:pos="567"/>
        </w:tabs>
      </w:pPr>
    </w:p>
    <w:p w14:paraId="7347EEA8" w14:textId="77777777" w:rsidR="006268FA" w:rsidRPr="006268FA" w:rsidRDefault="006268FA" w:rsidP="006268FA">
      <w:r w:rsidRPr="006268FA">
        <w:t>Parengė</w:t>
      </w:r>
    </w:p>
    <w:p w14:paraId="299B9200" w14:textId="77777777" w:rsidR="006268FA" w:rsidRPr="006268FA" w:rsidRDefault="006268FA" w:rsidP="006268FA"/>
    <w:p w14:paraId="503CE44A" w14:textId="77777777" w:rsidR="006268FA" w:rsidRDefault="006268FA">
      <w:pPr>
        <w:rPr>
          <w:lang w:eastAsia="de-DE"/>
        </w:rPr>
      </w:pPr>
      <w:r w:rsidRPr="006268FA">
        <w:rPr>
          <w:lang w:eastAsia="de-DE"/>
        </w:rPr>
        <w:t>Gražina Sutkuvienė</w:t>
      </w:r>
    </w:p>
    <w:sectPr w:rsidR="006268FA" w:rsidSect="008B05ED">
      <w:headerReference w:type="even" r:id="rId9"/>
      <w:headerReference w:type="default" r:id="rId10"/>
      <w:pgSz w:w="11906" w:h="16838" w:code="9"/>
      <w:pgMar w:top="1418" w:right="680" w:bottom="851"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16590B" w14:textId="77777777" w:rsidR="00C827BF" w:rsidRDefault="00C827BF">
      <w:r>
        <w:separator/>
      </w:r>
    </w:p>
  </w:endnote>
  <w:endnote w:type="continuationSeparator" w:id="0">
    <w:p w14:paraId="18CC40A2" w14:textId="77777777" w:rsidR="00C827BF" w:rsidRDefault="00C827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E8A708" w14:textId="77777777" w:rsidR="00C827BF" w:rsidRDefault="00C827BF">
      <w:r>
        <w:separator/>
      </w:r>
    </w:p>
  </w:footnote>
  <w:footnote w:type="continuationSeparator" w:id="0">
    <w:p w14:paraId="57DADE70" w14:textId="77777777" w:rsidR="00C827BF" w:rsidRDefault="00C827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52865" w14:textId="77777777" w:rsidR="00FC1CD3" w:rsidRDefault="00790A7B">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013B9CD0"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0E81A" w14:textId="77777777" w:rsidR="00FC1CD3" w:rsidRDefault="00FC1CD3">
    <w:pPr>
      <w:pStyle w:val="Antrats"/>
      <w:framePr w:wrap="around" w:vAnchor="text" w:hAnchor="margin" w:xAlign="center" w:y="1"/>
      <w:rPr>
        <w:rStyle w:val="Puslapionumeris"/>
      </w:rPr>
    </w:pPr>
  </w:p>
  <w:p w14:paraId="12D5094F"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617881753">
    <w:abstractNumId w:val="3"/>
  </w:num>
  <w:num w:numId="2" w16cid:durableId="1300452995">
    <w:abstractNumId w:val="2"/>
  </w:num>
  <w:num w:numId="3" w16cid:durableId="480970511">
    <w:abstractNumId w:val="4"/>
  </w:num>
  <w:num w:numId="4" w16cid:durableId="2126272330">
    <w:abstractNumId w:val="1"/>
  </w:num>
  <w:num w:numId="5" w16cid:durableId="1761370005">
    <w:abstractNumId w:val="6"/>
  </w:num>
  <w:num w:numId="6" w16cid:durableId="847133427">
    <w:abstractNumId w:val="5"/>
  </w:num>
  <w:num w:numId="7" w16cid:durableId="8228883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008E"/>
    <w:rsid w:val="000020C8"/>
    <w:rsid w:val="00003883"/>
    <w:rsid w:val="00005BF7"/>
    <w:rsid w:val="00010503"/>
    <w:rsid w:val="0001212D"/>
    <w:rsid w:val="00012906"/>
    <w:rsid w:val="00016BFC"/>
    <w:rsid w:val="00031B2B"/>
    <w:rsid w:val="00043E46"/>
    <w:rsid w:val="0004690A"/>
    <w:rsid w:val="000515BE"/>
    <w:rsid w:val="000669C7"/>
    <w:rsid w:val="00067DE9"/>
    <w:rsid w:val="00076A1D"/>
    <w:rsid w:val="00090190"/>
    <w:rsid w:val="00090406"/>
    <w:rsid w:val="0009051D"/>
    <w:rsid w:val="000B0953"/>
    <w:rsid w:val="000B1C96"/>
    <w:rsid w:val="000B1FDC"/>
    <w:rsid w:val="000B3CC4"/>
    <w:rsid w:val="000B58D4"/>
    <w:rsid w:val="000C3A8A"/>
    <w:rsid w:val="000D7BB3"/>
    <w:rsid w:val="000E2BAC"/>
    <w:rsid w:val="000E6B72"/>
    <w:rsid w:val="000F5B73"/>
    <w:rsid w:val="00107C26"/>
    <w:rsid w:val="0012406B"/>
    <w:rsid w:val="0012514A"/>
    <w:rsid w:val="00137CE1"/>
    <w:rsid w:val="00146C99"/>
    <w:rsid w:val="001521B0"/>
    <w:rsid w:val="00162618"/>
    <w:rsid w:val="001851FE"/>
    <w:rsid w:val="001967B3"/>
    <w:rsid w:val="00196C9A"/>
    <w:rsid w:val="001A619A"/>
    <w:rsid w:val="001B0C48"/>
    <w:rsid w:val="001D2E82"/>
    <w:rsid w:val="001D7B58"/>
    <w:rsid w:val="001E2AE0"/>
    <w:rsid w:val="00202EEC"/>
    <w:rsid w:val="00207B11"/>
    <w:rsid w:val="00226341"/>
    <w:rsid w:val="00251454"/>
    <w:rsid w:val="0025167C"/>
    <w:rsid w:val="00276152"/>
    <w:rsid w:val="00281984"/>
    <w:rsid w:val="0029115F"/>
    <w:rsid w:val="002A5078"/>
    <w:rsid w:val="002A6329"/>
    <w:rsid w:val="002D6EB3"/>
    <w:rsid w:val="002E1F99"/>
    <w:rsid w:val="002F084E"/>
    <w:rsid w:val="002F1BCC"/>
    <w:rsid w:val="002F3DFA"/>
    <w:rsid w:val="00315599"/>
    <w:rsid w:val="003156A6"/>
    <w:rsid w:val="00317D02"/>
    <w:rsid w:val="003451F0"/>
    <w:rsid w:val="00346E67"/>
    <w:rsid w:val="0035657F"/>
    <w:rsid w:val="00360AD4"/>
    <w:rsid w:val="00364D48"/>
    <w:rsid w:val="0037061D"/>
    <w:rsid w:val="00372033"/>
    <w:rsid w:val="003723C7"/>
    <w:rsid w:val="0037258B"/>
    <w:rsid w:val="00383C8A"/>
    <w:rsid w:val="00394FD0"/>
    <w:rsid w:val="003A6384"/>
    <w:rsid w:val="003A75D0"/>
    <w:rsid w:val="003B2523"/>
    <w:rsid w:val="003C0306"/>
    <w:rsid w:val="003C0D2B"/>
    <w:rsid w:val="003D36E7"/>
    <w:rsid w:val="003E72FB"/>
    <w:rsid w:val="003F40BA"/>
    <w:rsid w:val="003F43DA"/>
    <w:rsid w:val="0040117E"/>
    <w:rsid w:val="00433D3F"/>
    <w:rsid w:val="00455A5D"/>
    <w:rsid w:val="004736D3"/>
    <w:rsid w:val="00477C70"/>
    <w:rsid w:val="00494CCC"/>
    <w:rsid w:val="004A45C5"/>
    <w:rsid w:val="004B2369"/>
    <w:rsid w:val="004D5726"/>
    <w:rsid w:val="004E7E03"/>
    <w:rsid w:val="004F1D29"/>
    <w:rsid w:val="00501A06"/>
    <w:rsid w:val="00501C69"/>
    <w:rsid w:val="00502438"/>
    <w:rsid w:val="005049D0"/>
    <w:rsid w:val="0053677B"/>
    <w:rsid w:val="0053777E"/>
    <w:rsid w:val="00542B92"/>
    <w:rsid w:val="00550383"/>
    <w:rsid w:val="00554E7E"/>
    <w:rsid w:val="005560FA"/>
    <w:rsid w:val="00583085"/>
    <w:rsid w:val="005902FC"/>
    <w:rsid w:val="005A679F"/>
    <w:rsid w:val="005A7489"/>
    <w:rsid w:val="005B2122"/>
    <w:rsid w:val="005B5054"/>
    <w:rsid w:val="005B677E"/>
    <w:rsid w:val="005D200B"/>
    <w:rsid w:val="005F423D"/>
    <w:rsid w:val="0060121E"/>
    <w:rsid w:val="006042B0"/>
    <w:rsid w:val="006046BD"/>
    <w:rsid w:val="0061124E"/>
    <w:rsid w:val="00611759"/>
    <w:rsid w:val="006268FA"/>
    <w:rsid w:val="0063466E"/>
    <w:rsid w:val="006353B7"/>
    <w:rsid w:val="00641E12"/>
    <w:rsid w:val="0065250B"/>
    <w:rsid w:val="00694AE6"/>
    <w:rsid w:val="00696D36"/>
    <w:rsid w:val="00697C3E"/>
    <w:rsid w:val="006A29E6"/>
    <w:rsid w:val="006A32DD"/>
    <w:rsid w:val="006A5260"/>
    <w:rsid w:val="006B194D"/>
    <w:rsid w:val="006B703B"/>
    <w:rsid w:val="006F73C6"/>
    <w:rsid w:val="006F79BB"/>
    <w:rsid w:val="00707910"/>
    <w:rsid w:val="0071733F"/>
    <w:rsid w:val="00727BC2"/>
    <w:rsid w:val="00733F0E"/>
    <w:rsid w:val="00734333"/>
    <w:rsid w:val="00740725"/>
    <w:rsid w:val="00771B77"/>
    <w:rsid w:val="007775D8"/>
    <w:rsid w:val="007860A8"/>
    <w:rsid w:val="00790A7B"/>
    <w:rsid w:val="007B34D9"/>
    <w:rsid w:val="007B56B8"/>
    <w:rsid w:val="007B7194"/>
    <w:rsid w:val="007B7D9C"/>
    <w:rsid w:val="007D4BAC"/>
    <w:rsid w:val="007E13A9"/>
    <w:rsid w:val="007E46FC"/>
    <w:rsid w:val="007E71E4"/>
    <w:rsid w:val="007F4542"/>
    <w:rsid w:val="008037D5"/>
    <w:rsid w:val="00815950"/>
    <w:rsid w:val="00820D0B"/>
    <w:rsid w:val="00832C2C"/>
    <w:rsid w:val="00854CEB"/>
    <w:rsid w:val="00863138"/>
    <w:rsid w:val="00863B80"/>
    <w:rsid w:val="00867C4B"/>
    <w:rsid w:val="008758B4"/>
    <w:rsid w:val="0088250C"/>
    <w:rsid w:val="00886E2F"/>
    <w:rsid w:val="00892223"/>
    <w:rsid w:val="00894D72"/>
    <w:rsid w:val="008962CF"/>
    <w:rsid w:val="008A4BEF"/>
    <w:rsid w:val="008A7972"/>
    <w:rsid w:val="008B05ED"/>
    <w:rsid w:val="008B0656"/>
    <w:rsid w:val="008B2A3E"/>
    <w:rsid w:val="008C2222"/>
    <w:rsid w:val="008C4BDA"/>
    <w:rsid w:val="008D51CA"/>
    <w:rsid w:val="008F74AF"/>
    <w:rsid w:val="00905A97"/>
    <w:rsid w:val="0092323C"/>
    <w:rsid w:val="00931D64"/>
    <w:rsid w:val="00931DA5"/>
    <w:rsid w:val="00951198"/>
    <w:rsid w:val="00962068"/>
    <w:rsid w:val="0097461E"/>
    <w:rsid w:val="00981BB4"/>
    <w:rsid w:val="00992B19"/>
    <w:rsid w:val="009A22DA"/>
    <w:rsid w:val="009A4B35"/>
    <w:rsid w:val="009A4BD4"/>
    <w:rsid w:val="009A6876"/>
    <w:rsid w:val="009A6F0D"/>
    <w:rsid w:val="009B1E06"/>
    <w:rsid w:val="009B7CA4"/>
    <w:rsid w:val="009C146A"/>
    <w:rsid w:val="009E78A8"/>
    <w:rsid w:val="00A07C5C"/>
    <w:rsid w:val="00A10B04"/>
    <w:rsid w:val="00A151E4"/>
    <w:rsid w:val="00A15894"/>
    <w:rsid w:val="00A26DC6"/>
    <w:rsid w:val="00A35132"/>
    <w:rsid w:val="00A44FD0"/>
    <w:rsid w:val="00A519AD"/>
    <w:rsid w:val="00A531C7"/>
    <w:rsid w:val="00A54112"/>
    <w:rsid w:val="00A57C96"/>
    <w:rsid w:val="00A62A13"/>
    <w:rsid w:val="00A64F5E"/>
    <w:rsid w:val="00A749F9"/>
    <w:rsid w:val="00A85052"/>
    <w:rsid w:val="00A87403"/>
    <w:rsid w:val="00A91AD8"/>
    <w:rsid w:val="00AB13EB"/>
    <w:rsid w:val="00AC0F3F"/>
    <w:rsid w:val="00AC19FF"/>
    <w:rsid w:val="00AC51B4"/>
    <w:rsid w:val="00AC5D4C"/>
    <w:rsid w:val="00AD7C4E"/>
    <w:rsid w:val="00AE2245"/>
    <w:rsid w:val="00AE27EB"/>
    <w:rsid w:val="00B01FF4"/>
    <w:rsid w:val="00B03BEA"/>
    <w:rsid w:val="00B14102"/>
    <w:rsid w:val="00B249FA"/>
    <w:rsid w:val="00B26620"/>
    <w:rsid w:val="00B27F26"/>
    <w:rsid w:val="00B341B4"/>
    <w:rsid w:val="00B40845"/>
    <w:rsid w:val="00B418C7"/>
    <w:rsid w:val="00B44E1A"/>
    <w:rsid w:val="00B46291"/>
    <w:rsid w:val="00B64FCF"/>
    <w:rsid w:val="00B668F0"/>
    <w:rsid w:val="00B76C84"/>
    <w:rsid w:val="00B82C13"/>
    <w:rsid w:val="00B86706"/>
    <w:rsid w:val="00B92CB8"/>
    <w:rsid w:val="00B951B0"/>
    <w:rsid w:val="00BC46E0"/>
    <w:rsid w:val="00BD0827"/>
    <w:rsid w:val="00BD1082"/>
    <w:rsid w:val="00BD4342"/>
    <w:rsid w:val="00BD5160"/>
    <w:rsid w:val="00BE234B"/>
    <w:rsid w:val="00BF01CE"/>
    <w:rsid w:val="00BF0DEF"/>
    <w:rsid w:val="00BF28F5"/>
    <w:rsid w:val="00C0081B"/>
    <w:rsid w:val="00C02331"/>
    <w:rsid w:val="00C10E99"/>
    <w:rsid w:val="00C1390A"/>
    <w:rsid w:val="00C1630A"/>
    <w:rsid w:val="00C172BE"/>
    <w:rsid w:val="00C43EC0"/>
    <w:rsid w:val="00C55384"/>
    <w:rsid w:val="00C73F5B"/>
    <w:rsid w:val="00C827BF"/>
    <w:rsid w:val="00C83B36"/>
    <w:rsid w:val="00C8715A"/>
    <w:rsid w:val="00CA3407"/>
    <w:rsid w:val="00CA58F1"/>
    <w:rsid w:val="00CB387C"/>
    <w:rsid w:val="00CD62B1"/>
    <w:rsid w:val="00D06133"/>
    <w:rsid w:val="00D1406C"/>
    <w:rsid w:val="00D205BB"/>
    <w:rsid w:val="00D27D0C"/>
    <w:rsid w:val="00D32942"/>
    <w:rsid w:val="00D34E4F"/>
    <w:rsid w:val="00D367C9"/>
    <w:rsid w:val="00D513AA"/>
    <w:rsid w:val="00D52169"/>
    <w:rsid w:val="00D82C9A"/>
    <w:rsid w:val="00D97375"/>
    <w:rsid w:val="00DA0112"/>
    <w:rsid w:val="00DA5E21"/>
    <w:rsid w:val="00DC1B22"/>
    <w:rsid w:val="00DC573F"/>
    <w:rsid w:val="00DF359F"/>
    <w:rsid w:val="00DF4642"/>
    <w:rsid w:val="00E220B1"/>
    <w:rsid w:val="00E22D46"/>
    <w:rsid w:val="00E24274"/>
    <w:rsid w:val="00E405C8"/>
    <w:rsid w:val="00E53280"/>
    <w:rsid w:val="00E63C87"/>
    <w:rsid w:val="00E703A5"/>
    <w:rsid w:val="00E727C5"/>
    <w:rsid w:val="00E81CB8"/>
    <w:rsid w:val="00E869DA"/>
    <w:rsid w:val="00E87E76"/>
    <w:rsid w:val="00EB3585"/>
    <w:rsid w:val="00EC77B8"/>
    <w:rsid w:val="00EE3CF7"/>
    <w:rsid w:val="00EF04BB"/>
    <w:rsid w:val="00F06585"/>
    <w:rsid w:val="00F14674"/>
    <w:rsid w:val="00F20019"/>
    <w:rsid w:val="00F27B18"/>
    <w:rsid w:val="00F31452"/>
    <w:rsid w:val="00F320CA"/>
    <w:rsid w:val="00F37ED0"/>
    <w:rsid w:val="00F41B0B"/>
    <w:rsid w:val="00F45C3E"/>
    <w:rsid w:val="00F53CED"/>
    <w:rsid w:val="00F6384B"/>
    <w:rsid w:val="00F76D9B"/>
    <w:rsid w:val="00F851E9"/>
    <w:rsid w:val="00F87249"/>
    <w:rsid w:val="00F92D48"/>
    <w:rsid w:val="00F94EEA"/>
    <w:rsid w:val="00FB1C01"/>
    <w:rsid w:val="00FC1CD3"/>
    <w:rsid w:val="00FC530C"/>
    <w:rsid w:val="00FC58BB"/>
    <w:rsid w:val="00FC6665"/>
    <w:rsid w:val="00FD2280"/>
    <w:rsid w:val="00FD3FE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4EC45742"/>
  <w15:docId w15:val="{D421D18D-22C5-40D1-B403-E68860F9E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cs="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character" w:styleId="Neapdorotaspaminjimas">
    <w:name w:val="Unresolved Mention"/>
    <w:rsid w:val="006268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hyperlink" Target="mailto:grazina.sutkuviene@jurbarkas.lt" TargetMode="External"/><Relationship Id="rId3" Type="http://schemas.openxmlformats.org/officeDocument/2006/relationships/settings" Target="settings.xml"/><Relationship Id="rId7" Type="http://schemas.openxmlformats.org/officeDocument/2006/relationships/hyperlink" Target="https://e.teismas.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reglex\Tmp\f0feb53fffd54c109112250e0eac444b.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f0feb53fffd54c109112250e0eac444b</Template>
  <TotalTime>1</TotalTime>
  <Pages>4</Pages>
  <Words>3914</Words>
  <Characters>2231</Characters>
  <Application>Microsoft Office Word</Application>
  <DocSecurity>0</DocSecurity>
  <Lines>18</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JURBARKO RAJONO SAVIVALDYBĖS VIEŠŲJŲ ASMENS SVEIKATOS PRIEŽIŪROS ĮSTAIGŲ 2024 METŲ IŠLAIDŲ, SKIRTŲ DARBO UŽMOKESČIUI IR MEDIKAMENTAMS, NORMATYVŲ NUSTATYMO</vt:lpstr>
      <vt:lpstr>Del</vt:lpstr>
    </vt:vector>
  </TitlesOfParts>
  <Manager>2024-04-25</Manager>
  <Company>Sveikatos apsaugos ministerija</Company>
  <LinksUpToDate>false</LinksUpToDate>
  <CharactersWithSpaces>6133</CharactersWithSpaces>
  <SharedDoc>false</SharedDoc>
  <HLinks>
    <vt:vector size="12" baseType="variant">
      <vt:variant>
        <vt:i4>458855</vt:i4>
      </vt:variant>
      <vt:variant>
        <vt:i4>6</vt:i4>
      </vt:variant>
      <vt:variant>
        <vt:i4>0</vt:i4>
      </vt:variant>
      <vt:variant>
        <vt:i4>5</vt:i4>
      </vt:variant>
      <vt:variant>
        <vt:lpwstr>mailto:grazina.sutkuviene@jurbarkas.lt</vt:lpwstr>
      </vt:variant>
      <vt:variant>
        <vt:lpwstr/>
      </vt:variant>
      <vt:variant>
        <vt:i4>1179722</vt:i4>
      </vt:variant>
      <vt:variant>
        <vt:i4>3</vt:i4>
      </vt:variant>
      <vt:variant>
        <vt:i4>0</vt:i4>
      </vt:variant>
      <vt:variant>
        <vt:i4>5</vt:i4>
      </vt:variant>
      <vt:variant>
        <vt:lpwstr>https://e.teismas.lt/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JURBARKO RAJONO SAVIVALDYBĖS VIEŠŲJŲ ASMENS SVEIKATOS PRIEŽIŪROS ĮSTAIGŲ 2024 METŲ IŠLAIDŲ, SKIRTŲ DARBO UŽMOKESČIUI IR MEDIKAMENTAMS, NORMATYVŲ NUSTATYMO</dc:title>
  <dc:subject>T2-113</dc:subject>
  <dc:creator>JURBARKO RAJONO SAVIVALDYBĖS TARYBA</dc:creator>
  <cp:keywords/>
  <dc:description/>
  <cp:lastModifiedBy>Dovilė Dačkauskaitė</cp:lastModifiedBy>
  <cp:revision>2</cp:revision>
  <cp:lastPrinted>2026-04-13T10:28:00Z</cp:lastPrinted>
  <dcterms:created xsi:type="dcterms:W3CDTF">2026-04-14T06:34:00Z</dcterms:created>
  <dcterms:modified xsi:type="dcterms:W3CDTF">2026-04-14T06:34:00Z</dcterms:modified>
  <cp:category>SPRENDIMAS</cp:category>
</cp:coreProperties>
</file>