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7A467E" w14:textId="3390AA54" w:rsidR="00FC1CD3" w:rsidRDefault="00F320CA" w:rsidP="00F320CA">
      <w:pPr>
        <w:jc w:val="right"/>
        <w:rPr>
          <w:lang w:val="en-US"/>
        </w:rPr>
      </w:pPr>
      <w:r>
        <w:t>P</w:t>
      </w:r>
      <w:r w:rsidR="000E76CB">
        <w:t>at</w:t>
      </w:r>
      <w:r w:rsidR="003647C8">
        <w:t xml:space="preserve">ikslintas </w:t>
      </w:r>
      <w:r w:rsidR="000E76CB">
        <w:t>p</w:t>
      </w:r>
      <w:r>
        <w:t>rojektas</w:t>
      </w:r>
      <w:r w:rsidR="000E76CB">
        <w:t xml:space="preserve"> TSP-</w:t>
      </w:r>
      <w:r w:rsidR="003647C8">
        <w:t>170</w:t>
      </w:r>
    </w:p>
    <w:p w14:paraId="5DEF0C6D" w14:textId="77777777" w:rsidR="00F320CA" w:rsidRDefault="00F320CA">
      <w:pPr>
        <w:jc w:val="center"/>
        <w:rPr>
          <w:b/>
          <w:bCs/>
          <w:lang w:val="en-US"/>
        </w:rPr>
      </w:pPr>
    </w:p>
    <w:p w14:paraId="6E446213" w14:textId="77777777" w:rsidR="005D443D" w:rsidRDefault="005D443D">
      <w:pPr>
        <w:jc w:val="center"/>
        <w:rPr>
          <w:b/>
          <w:bCs/>
          <w:lang w:val="en-US"/>
        </w:rPr>
      </w:pPr>
    </w:p>
    <w:p w14:paraId="36BCA015" w14:textId="77777777" w:rsidR="00FC1CD3" w:rsidRDefault="00F20019">
      <w:pPr>
        <w:jc w:val="center"/>
        <w:rPr>
          <w:b/>
        </w:rPr>
      </w:pPr>
      <w:r>
        <w:rPr>
          <w:b/>
          <w:lang w:val="en-US"/>
        </w:rPr>
        <w:t xml:space="preserve">JURBARKO RAJONO </w:t>
      </w:r>
      <w:r>
        <w:rPr>
          <w:b/>
        </w:rPr>
        <w:t>SAVIVALDYBĖS TARYBA</w:t>
      </w:r>
    </w:p>
    <w:p w14:paraId="7D5605C4" w14:textId="77777777" w:rsidR="00FC1CD3" w:rsidRDefault="00FC1CD3">
      <w:pPr>
        <w:rPr>
          <w:lang w:val="en-US"/>
        </w:rPr>
      </w:pPr>
    </w:p>
    <w:tbl>
      <w:tblPr>
        <w:tblW w:w="96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9660"/>
      </w:tblGrid>
      <w:tr w:rsidR="00FC1CD3" w14:paraId="65DEF9AB" w14:textId="77777777" w:rsidTr="00B03835">
        <w:trPr>
          <w:cantSplit/>
        </w:trPr>
        <w:tc>
          <w:tcPr>
            <w:tcW w:w="9660" w:type="dxa"/>
            <w:tcBorders>
              <w:top w:val="nil"/>
              <w:left w:val="nil"/>
              <w:bottom w:val="nil"/>
              <w:right w:val="nil"/>
            </w:tcBorders>
          </w:tcPr>
          <w:p w14:paraId="209779C4" w14:textId="51D28604" w:rsidR="00B03835" w:rsidRDefault="00B03835">
            <w:pPr>
              <w:pStyle w:val="Antrat1"/>
              <w:rPr>
                <w:szCs w:val="24"/>
                <w:lang w:val="lt-LT"/>
              </w:rPr>
            </w:pPr>
          </w:p>
          <w:p w14:paraId="13BD5EBE" w14:textId="5E954C28" w:rsidR="00FC1CD3" w:rsidRDefault="00F20019">
            <w:pPr>
              <w:pStyle w:val="Antrat1"/>
              <w:rPr>
                <w:szCs w:val="24"/>
                <w:lang w:val="lt-LT"/>
              </w:rPr>
            </w:pPr>
            <w:r>
              <w:rPr>
                <w:szCs w:val="24"/>
                <w:lang w:val="lt-LT"/>
              </w:rPr>
              <w:t>SPRENDIMAS</w:t>
            </w:r>
          </w:p>
          <w:p w14:paraId="68EC71B1" w14:textId="46203398" w:rsidR="007F56E2" w:rsidRDefault="007F56E2" w:rsidP="007F56E2">
            <w:pPr>
              <w:jc w:val="center"/>
              <w:rPr>
                <w:b/>
                <w:bCs/>
              </w:rPr>
            </w:pPr>
            <w:r w:rsidRPr="007F56E2">
              <w:rPr>
                <w:b/>
                <w:bCs/>
              </w:rPr>
              <w:t>DĖL PAMINKLŲ STATYMO IR A</w:t>
            </w:r>
            <w:r>
              <w:rPr>
                <w:b/>
                <w:bCs/>
              </w:rPr>
              <w:t>TMINIMO ŽENKLŲ ĮRENGIMO JURBARKO</w:t>
            </w:r>
            <w:r w:rsidRPr="007F56E2">
              <w:rPr>
                <w:b/>
                <w:bCs/>
              </w:rPr>
              <w:t xml:space="preserve"> RAJONO SAVIVALDYBĖS TERITORIJOJE TVARKOS APRAŠO</w:t>
            </w:r>
            <w:r>
              <w:rPr>
                <w:b/>
                <w:bCs/>
              </w:rPr>
              <w:t xml:space="preserve"> </w:t>
            </w:r>
          </w:p>
          <w:p w14:paraId="29BBDB74" w14:textId="77777777" w:rsidR="00B03835" w:rsidRDefault="007F56E2" w:rsidP="007F56E2">
            <w:pPr>
              <w:jc w:val="center"/>
              <w:rPr>
                <w:b/>
                <w:bCs/>
              </w:rPr>
            </w:pPr>
            <w:r w:rsidRPr="007F56E2">
              <w:rPr>
                <w:b/>
                <w:bCs/>
              </w:rPr>
              <w:t>PATVIRTINIMO</w:t>
            </w:r>
          </w:p>
          <w:p w14:paraId="68281C9F" w14:textId="44ED9150" w:rsidR="00FA3B9B" w:rsidRPr="00B03835" w:rsidRDefault="00FA3B9B" w:rsidP="007F56E2">
            <w:pPr>
              <w:jc w:val="center"/>
            </w:pPr>
          </w:p>
        </w:tc>
      </w:tr>
      <w:tr w:rsidR="00FC1CD3" w14:paraId="121321FF" w14:textId="77777777" w:rsidTr="00B03835">
        <w:trPr>
          <w:cantSplit/>
          <w:trHeight w:val="57"/>
        </w:trPr>
        <w:tc>
          <w:tcPr>
            <w:tcW w:w="9660" w:type="dxa"/>
            <w:tcBorders>
              <w:top w:val="nil"/>
              <w:left w:val="nil"/>
              <w:bottom w:val="nil"/>
              <w:right w:val="nil"/>
            </w:tcBorders>
          </w:tcPr>
          <w:p w14:paraId="055E8FE1" w14:textId="3C338473" w:rsidR="003647C8" w:rsidRDefault="007F56E2" w:rsidP="003647C8">
            <w:pPr>
              <w:pStyle w:val="Antrats"/>
              <w:tabs>
                <w:tab w:val="left" w:pos="1296"/>
              </w:tabs>
              <w:jc w:val="center"/>
              <w:rPr>
                <w:bCs/>
              </w:rPr>
            </w:pPr>
            <w:r>
              <w:rPr>
                <w:bCs/>
              </w:rPr>
              <w:t xml:space="preserve">2025 m. </w:t>
            </w:r>
            <w:r w:rsidR="00FA3B9B" w:rsidRPr="000E76CB">
              <w:rPr>
                <w:bCs/>
              </w:rPr>
              <w:t>balandžio</w:t>
            </w:r>
            <w:r w:rsidR="00B03835" w:rsidRPr="000E76CB">
              <w:rPr>
                <w:bCs/>
              </w:rPr>
              <w:t xml:space="preserve"> </w:t>
            </w:r>
            <w:r w:rsidR="008C14D1" w:rsidRPr="00215585">
              <w:rPr>
                <w:bCs/>
              </w:rPr>
              <w:t>2</w:t>
            </w:r>
            <w:r w:rsidR="00FA3B9B" w:rsidRPr="00215585">
              <w:rPr>
                <w:bCs/>
              </w:rPr>
              <w:t>4</w:t>
            </w:r>
            <w:r w:rsidR="00B03835" w:rsidRPr="00215585">
              <w:rPr>
                <w:bCs/>
              </w:rPr>
              <w:t xml:space="preserve"> d. Nr. TSP-</w:t>
            </w:r>
            <w:r w:rsidR="0097447C">
              <w:rPr>
                <w:bCs/>
              </w:rPr>
              <w:t>178</w:t>
            </w:r>
          </w:p>
          <w:p w14:paraId="361D0344" w14:textId="56834799" w:rsidR="00FC1CD3" w:rsidRPr="00B03835" w:rsidRDefault="00B03835" w:rsidP="003647C8">
            <w:pPr>
              <w:pStyle w:val="Antrats"/>
              <w:tabs>
                <w:tab w:val="left" w:pos="1296"/>
              </w:tabs>
              <w:jc w:val="center"/>
              <w:rPr>
                <w:bCs/>
                <w:caps/>
              </w:rPr>
            </w:pPr>
            <w:r w:rsidRPr="00B03835">
              <w:rPr>
                <w:bCs/>
              </w:rPr>
              <w:t xml:space="preserve">Jurbarkas </w:t>
            </w:r>
            <w:r w:rsidR="00165F15" w:rsidRPr="00B03835">
              <w:rPr>
                <w:bCs/>
              </w:rPr>
              <w:fldChar w:fldCharType="begin">
                <w:ffData>
                  <w:name w:val="DOC_DATA"/>
                  <w:enabled/>
                  <w:calcOnExit w:val="0"/>
                  <w:textInput>
                    <w:default w:val="{$DOC_DATA}"/>
                  </w:textInput>
                </w:ffData>
              </w:fldChar>
            </w:r>
            <w:r w:rsidR="00F20019" w:rsidRPr="00B03835">
              <w:rPr>
                <w:bCs/>
              </w:rPr>
              <w:instrText xml:space="preserve"> FORMTEXT </w:instrText>
            </w:r>
            <w:r w:rsidR="00165F15" w:rsidRPr="00B03835">
              <w:rPr>
                <w:bCs/>
              </w:rPr>
            </w:r>
            <w:r w:rsidR="00165F15" w:rsidRPr="00B03835">
              <w:rPr>
                <w:bCs/>
              </w:rPr>
              <w:fldChar w:fldCharType="separate"/>
            </w:r>
            <w:r w:rsidR="00165F15" w:rsidRPr="00B03835">
              <w:rPr>
                <w:bCs/>
              </w:rPr>
              <w:fldChar w:fldCharType="end"/>
            </w:r>
          </w:p>
        </w:tc>
      </w:tr>
    </w:tbl>
    <w:p w14:paraId="2D3593F5" w14:textId="77777777" w:rsidR="00AA5AE3" w:rsidRDefault="00AA5AE3"/>
    <w:p w14:paraId="11141258" w14:textId="0861761C" w:rsidR="007F56E2" w:rsidRPr="007F56E2" w:rsidRDefault="007F56E2" w:rsidP="007F56E2">
      <w:pPr>
        <w:ind w:firstLine="709"/>
        <w:jc w:val="both"/>
        <w:rPr>
          <w:color w:val="000000"/>
          <w:szCs w:val="24"/>
        </w:rPr>
      </w:pPr>
      <w:r w:rsidRPr="007F56E2">
        <w:rPr>
          <w:color w:val="000000"/>
          <w:szCs w:val="24"/>
        </w:rPr>
        <w:t xml:space="preserve">Vadovaudamasi Lietuvos Respublikos vietos savivaldos įstatymo </w:t>
      </w:r>
      <w:r w:rsidR="00561636" w:rsidRPr="00561636">
        <w:rPr>
          <w:color w:val="000000"/>
          <w:szCs w:val="24"/>
        </w:rPr>
        <w:t>15</w:t>
      </w:r>
      <w:r w:rsidR="00ED6482">
        <w:rPr>
          <w:color w:val="000000"/>
          <w:szCs w:val="24"/>
        </w:rPr>
        <w:t xml:space="preserve"> straipsnio 4 dalimi</w:t>
      </w:r>
      <w:r w:rsidRPr="007F56E2">
        <w:rPr>
          <w:color w:val="000000"/>
          <w:szCs w:val="24"/>
        </w:rPr>
        <w:t xml:space="preserve">, </w:t>
      </w:r>
      <w:r w:rsidR="00E26FC9">
        <w:rPr>
          <w:color w:val="000000"/>
          <w:szCs w:val="24"/>
        </w:rPr>
        <w:t>Jurbarko</w:t>
      </w:r>
      <w:r w:rsidRPr="007F56E2">
        <w:rPr>
          <w:color w:val="000000"/>
          <w:szCs w:val="24"/>
        </w:rPr>
        <w:t xml:space="preserve"> rajono savivaldybės taryba n u s p r e n d ž i a:</w:t>
      </w:r>
    </w:p>
    <w:p w14:paraId="4A10667A" w14:textId="42287EA9" w:rsidR="007F56E2" w:rsidRPr="007F56E2" w:rsidRDefault="007F56E2" w:rsidP="007F56E2">
      <w:pPr>
        <w:ind w:firstLine="709"/>
        <w:jc w:val="both"/>
        <w:rPr>
          <w:color w:val="000000"/>
          <w:szCs w:val="24"/>
        </w:rPr>
      </w:pPr>
      <w:bookmarkStart w:id="0" w:name="part_ada18efce5b8486aa8334299d28b98bb"/>
      <w:bookmarkEnd w:id="0"/>
      <w:r w:rsidRPr="007F56E2">
        <w:rPr>
          <w:color w:val="000000"/>
          <w:szCs w:val="24"/>
        </w:rPr>
        <w:t xml:space="preserve">Patvirtinti Paminklų statymo ir atminimo ženklų įrengimo </w:t>
      </w:r>
      <w:r w:rsidR="00E26FC9">
        <w:rPr>
          <w:color w:val="000000"/>
          <w:szCs w:val="24"/>
        </w:rPr>
        <w:t>Jurbarko</w:t>
      </w:r>
      <w:r w:rsidRPr="007F56E2">
        <w:rPr>
          <w:color w:val="000000"/>
          <w:szCs w:val="24"/>
        </w:rPr>
        <w:t xml:space="preserve"> rajono savivaldybės teritorijoje tvarkos aprašą (pridedama).</w:t>
      </w:r>
    </w:p>
    <w:p w14:paraId="7DF78213" w14:textId="3FCDB085" w:rsidR="00AA5AE3" w:rsidRPr="0037636E" w:rsidRDefault="00AA5AE3" w:rsidP="00AA5AE3">
      <w:pPr>
        <w:jc w:val="both"/>
      </w:pPr>
      <w:r w:rsidRPr="00374EDE">
        <w:rPr>
          <w:color w:val="000000"/>
          <w:szCs w:val="24"/>
        </w:rPr>
        <w:tab/>
      </w:r>
      <w:r w:rsidR="00F1484E" w:rsidRPr="00F1484E">
        <w:rPr>
          <w:color w:val="000000"/>
          <w:szCs w:val="24"/>
        </w:rPr>
        <w:t>Paskelbti šį sprendimą Teisės aktų registre ir Jurbarko rajono savivaldybės interneto svetainėje.</w:t>
      </w:r>
    </w:p>
    <w:p w14:paraId="1B4608D8" w14:textId="77777777" w:rsidR="00AA5AE3" w:rsidRDefault="00AA5AE3" w:rsidP="00AA5AE3">
      <w:pPr>
        <w:jc w:val="both"/>
      </w:pPr>
    </w:p>
    <w:p w14:paraId="3D4EA385" w14:textId="77777777" w:rsidR="000D6F61" w:rsidRDefault="000D6F61"/>
    <w:p w14:paraId="18C4EC20" w14:textId="70AD6AE2" w:rsidR="00F320CA" w:rsidRDefault="009545C9">
      <w:r>
        <w:t xml:space="preserve">Savivaldybės meras                                                                                     Skirmantas Mockevičius </w:t>
      </w:r>
    </w:p>
    <w:p w14:paraId="2424C79E" w14:textId="77777777" w:rsidR="00AD09FB" w:rsidRDefault="00AD09FB"/>
    <w:p w14:paraId="69322C53" w14:textId="77777777" w:rsidR="001F0905" w:rsidRDefault="001F0905"/>
    <w:p w14:paraId="44DB6802" w14:textId="77777777" w:rsidR="001F0905" w:rsidRDefault="001F0905"/>
    <w:p w14:paraId="3031F83C" w14:textId="77777777" w:rsidR="001F0905" w:rsidRDefault="001F0905"/>
    <w:p w14:paraId="080CD1AB" w14:textId="77777777" w:rsidR="001F0905" w:rsidRDefault="001F0905"/>
    <w:p w14:paraId="6ED4459D" w14:textId="77777777" w:rsidR="001F0905" w:rsidRDefault="001F0905"/>
    <w:p w14:paraId="607F9696" w14:textId="77777777" w:rsidR="001F0905" w:rsidRDefault="001F0905"/>
    <w:p w14:paraId="19C0F0C1" w14:textId="77777777" w:rsidR="001F0905" w:rsidRDefault="001F0905"/>
    <w:p w14:paraId="19E0E40C" w14:textId="77777777" w:rsidR="001F0905" w:rsidRDefault="001F0905"/>
    <w:p w14:paraId="192BA73B" w14:textId="77777777" w:rsidR="001B3BA6" w:rsidRDefault="001B3BA6"/>
    <w:p w14:paraId="55A35267" w14:textId="19BA88F4" w:rsidR="00F320CA" w:rsidRDefault="00F320CA">
      <w:r>
        <w:t xml:space="preserve">Vizos: </w:t>
      </w:r>
    </w:p>
    <w:p w14:paraId="660B10FE" w14:textId="47710C50" w:rsidR="00B03835" w:rsidRDefault="00B03835">
      <w:r>
        <w:t xml:space="preserve">Vicemeras E. </w:t>
      </w:r>
      <w:proofErr w:type="spellStart"/>
      <w:r>
        <w:t>Mačieža</w:t>
      </w:r>
      <w:proofErr w:type="spellEnd"/>
    </w:p>
    <w:p w14:paraId="759D1DE5" w14:textId="77777777" w:rsidR="007457FF" w:rsidRDefault="007457FF" w:rsidP="007457FF">
      <w:r>
        <w:t xml:space="preserve">Administracijos direktorė R. </w:t>
      </w:r>
      <w:proofErr w:type="spellStart"/>
      <w:r>
        <w:t>Vančienė</w:t>
      </w:r>
      <w:proofErr w:type="spellEnd"/>
    </w:p>
    <w:p w14:paraId="3FE73F37" w14:textId="09A2A3C2" w:rsidR="009545C9" w:rsidRDefault="009545C9" w:rsidP="007457FF">
      <w:r>
        <w:t xml:space="preserve">Infrastruktūros ir turto skyriaus vedėja J. </w:t>
      </w:r>
      <w:proofErr w:type="spellStart"/>
      <w:r>
        <w:t>Šeflerienė</w:t>
      </w:r>
      <w:proofErr w:type="spellEnd"/>
    </w:p>
    <w:p w14:paraId="52BB2F4A" w14:textId="3AEE81CF" w:rsidR="009545C9" w:rsidRDefault="009545C9" w:rsidP="007457FF">
      <w:r>
        <w:t>Dokumentų ir viešųjų ryšių skyriaus vyr. specialistas A. Gvildys</w:t>
      </w:r>
    </w:p>
    <w:p w14:paraId="54AC8801" w14:textId="509C050A" w:rsidR="00B03835" w:rsidRDefault="00B03835" w:rsidP="00190B66">
      <w:r>
        <w:t xml:space="preserve">Teisės ir civilinės metrikacijos skyriaus vyr. specialistė R. </w:t>
      </w:r>
      <w:proofErr w:type="spellStart"/>
      <w:r>
        <w:t>Gadliauskienė</w:t>
      </w:r>
      <w:proofErr w:type="spellEnd"/>
    </w:p>
    <w:p w14:paraId="2ECEB6F7" w14:textId="47EA6480" w:rsidR="00974509" w:rsidRDefault="00C04267">
      <w:r>
        <w:t>Tarybos posėdžių sekretorė</w:t>
      </w:r>
      <w:r w:rsidR="00190B66">
        <w:t xml:space="preserve"> </w:t>
      </w:r>
      <w:r w:rsidR="005D5D46">
        <w:t>D</w:t>
      </w:r>
      <w:r w:rsidR="00190B66">
        <w:t xml:space="preserve">. </w:t>
      </w:r>
      <w:r w:rsidR="005D5D46">
        <w:t>Dačkauskaitė</w:t>
      </w:r>
    </w:p>
    <w:p w14:paraId="6105A44D" w14:textId="77777777" w:rsidR="00AD09FB" w:rsidRDefault="00AD09FB" w:rsidP="00F320CA"/>
    <w:p w14:paraId="64982C41" w14:textId="77777777" w:rsidR="00B03835" w:rsidRDefault="00B03835" w:rsidP="00F320CA"/>
    <w:p w14:paraId="7EBBE30F" w14:textId="77777777" w:rsidR="00941347" w:rsidRDefault="00941347" w:rsidP="00F320CA"/>
    <w:p w14:paraId="51FA200A" w14:textId="77777777" w:rsidR="000E76CB" w:rsidRDefault="000E76CB" w:rsidP="00F320CA"/>
    <w:p w14:paraId="4B75CD6B" w14:textId="77777777" w:rsidR="007F56E2" w:rsidRDefault="007F56E2" w:rsidP="00F320CA"/>
    <w:p w14:paraId="28297C9E" w14:textId="77777777" w:rsidR="005D443D" w:rsidRDefault="005D443D" w:rsidP="00F320CA"/>
    <w:p w14:paraId="3A4CBC79" w14:textId="77777777" w:rsidR="005D443D" w:rsidRDefault="005D443D" w:rsidP="00F320CA"/>
    <w:p w14:paraId="01566DD9" w14:textId="77777777" w:rsidR="007F56E2" w:rsidRDefault="007F56E2" w:rsidP="00F320CA"/>
    <w:p w14:paraId="5DB20650" w14:textId="77777777" w:rsidR="007F56E2" w:rsidRDefault="007F56E2" w:rsidP="00F320CA"/>
    <w:p w14:paraId="089F2E63" w14:textId="320ABD1C" w:rsidR="00116ECF" w:rsidRDefault="00F320CA" w:rsidP="00F320CA">
      <w:r>
        <w:t>Parengė</w:t>
      </w:r>
    </w:p>
    <w:p w14:paraId="47E41CCC" w14:textId="63FEC007" w:rsidR="00B03835" w:rsidRPr="00FA3B9B" w:rsidRDefault="00FA3B9B" w:rsidP="00F320CA">
      <w:pPr>
        <w:rPr>
          <w:lang w:val="en-GB"/>
        </w:rPr>
      </w:pPr>
      <w:r>
        <w:t xml:space="preserve">Saulius Lapėnas, tel. +370 691 31 028, el. p. </w:t>
      </w:r>
      <w:hyperlink r:id="rId8" w:history="1">
        <w:r w:rsidRPr="00B831A2">
          <w:rPr>
            <w:rStyle w:val="Hipersaitas"/>
          </w:rPr>
          <w:t>saulius.lapenas</w:t>
        </w:r>
        <w:r w:rsidRPr="00B831A2">
          <w:rPr>
            <w:rStyle w:val="Hipersaitas"/>
            <w:lang w:val="en-GB"/>
          </w:rPr>
          <w:t>@jurbarkas.lt</w:t>
        </w:r>
      </w:hyperlink>
      <w:r>
        <w:rPr>
          <w:lang w:val="en-GB"/>
        </w:rPr>
        <w:t xml:space="preserve"> </w:t>
      </w:r>
    </w:p>
    <w:p w14:paraId="46D9A59C" w14:textId="2CC99949" w:rsidR="00AD09FB" w:rsidRPr="00B03835" w:rsidRDefault="00561636" w:rsidP="00F320CA">
      <w:pPr>
        <w:rPr>
          <w:lang w:val="en-US"/>
        </w:rPr>
      </w:pPr>
      <w:r w:rsidRPr="00561636">
        <w:t xml:space="preserve">Marius </w:t>
      </w:r>
      <w:proofErr w:type="spellStart"/>
      <w:r w:rsidRPr="00561636">
        <w:t>Jakelaitis</w:t>
      </w:r>
      <w:proofErr w:type="spellEnd"/>
      <w:r w:rsidR="00B03835" w:rsidRPr="00561636">
        <w:t>, tel. +370</w:t>
      </w:r>
      <w:r w:rsidR="007F56E2" w:rsidRPr="00561636">
        <w:t> 601 95 831</w:t>
      </w:r>
      <w:r w:rsidR="00B03835" w:rsidRPr="00561636">
        <w:t xml:space="preserve">, el. p. </w:t>
      </w:r>
      <w:proofErr w:type="spellStart"/>
      <w:r w:rsidRPr="00561636">
        <w:t>marius.jakelaitis</w:t>
      </w:r>
      <w:proofErr w:type="spellEnd"/>
      <w:r w:rsidR="00B03835" w:rsidRPr="00561636">
        <w:rPr>
          <w:lang w:val="en-US"/>
        </w:rPr>
        <w:t>@jurbarkas.lt</w:t>
      </w:r>
    </w:p>
    <w:p w14:paraId="5EF9D228" w14:textId="77777777" w:rsidR="007D01D6" w:rsidRDefault="007D01D6" w:rsidP="00B668F0">
      <w:pPr>
        <w:pStyle w:val="Pavadinimas"/>
        <w:pBdr>
          <w:bottom w:val="single" w:sz="12" w:space="1" w:color="auto"/>
        </w:pBdr>
      </w:pPr>
    </w:p>
    <w:p w14:paraId="1243452F" w14:textId="77777777" w:rsidR="00FA3B9B" w:rsidRDefault="00FA3B9B" w:rsidP="00B668F0">
      <w:pPr>
        <w:pStyle w:val="Pavadinimas"/>
        <w:pBdr>
          <w:bottom w:val="single" w:sz="12" w:space="1" w:color="auto"/>
        </w:pBdr>
      </w:pPr>
    </w:p>
    <w:p w14:paraId="06F7ABEC" w14:textId="556A04EA" w:rsidR="00B668F0" w:rsidRDefault="00B668F0" w:rsidP="00B668F0">
      <w:pPr>
        <w:pStyle w:val="Pavadinimas"/>
        <w:pBdr>
          <w:bottom w:val="single" w:sz="12" w:space="1" w:color="auto"/>
        </w:pBdr>
      </w:pPr>
      <w:r>
        <w:t>JURBARKO RAJONO SAVIVALDYBĖS ADMINISTRACIJOS</w:t>
      </w:r>
    </w:p>
    <w:p w14:paraId="5EE95EA0" w14:textId="31E4D4F9" w:rsidR="007C3A3F" w:rsidRDefault="007C3A3F" w:rsidP="005D2344">
      <w:pPr>
        <w:pStyle w:val="Pavadinimas"/>
        <w:pBdr>
          <w:bottom w:val="single" w:sz="12" w:space="1" w:color="auto"/>
        </w:pBdr>
      </w:pPr>
      <w:r>
        <w:t>INFRASTRUKTŪROS IR TURTO SKYRIUS</w:t>
      </w:r>
    </w:p>
    <w:p w14:paraId="344F32BA" w14:textId="77777777" w:rsidR="005D2344" w:rsidRDefault="005D2344" w:rsidP="002E1F99">
      <w:pPr>
        <w:pStyle w:val="Paantrat"/>
      </w:pPr>
    </w:p>
    <w:p w14:paraId="05329461" w14:textId="32CB1772" w:rsidR="002E1F99" w:rsidRPr="004B0DAA" w:rsidRDefault="002E1F99" w:rsidP="002E1F99">
      <w:pPr>
        <w:pStyle w:val="Paantrat"/>
      </w:pPr>
      <w:r w:rsidRPr="004B0DAA">
        <w:t>AIŠKINAMASIS RAŠTAS</w:t>
      </w:r>
    </w:p>
    <w:p w14:paraId="46A9E0E8" w14:textId="3BFDEE86" w:rsidR="007F56E2" w:rsidRPr="004B0DAA" w:rsidRDefault="00561636" w:rsidP="007F56E2">
      <w:pPr>
        <w:jc w:val="center"/>
        <w:rPr>
          <w:b/>
          <w:bCs/>
        </w:rPr>
      </w:pPr>
      <w:r w:rsidRPr="004B0DAA">
        <w:rPr>
          <w:b/>
          <w:bCs/>
        </w:rPr>
        <w:t>PRIE JURBARKO RAJONO SAVIVALDYBĖS TTARYBOS SPRENDIMO „</w:t>
      </w:r>
      <w:r w:rsidR="007F56E2" w:rsidRPr="004B0DAA">
        <w:rPr>
          <w:b/>
          <w:bCs/>
        </w:rPr>
        <w:t xml:space="preserve">DĖL PAMINKLŲ STATYMO IR ATMINIMO ŽENKLŲ ĮRENGIMO JURBARKO RAJONO SAVIVALDYBĖS TERITORIJOJE TVARKOS APRAŠO </w:t>
      </w:r>
    </w:p>
    <w:p w14:paraId="5BB342A1" w14:textId="46F529BD" w:rsidR="007C3A3F" w:rsidRDefault="007F56E2" w:rsidP="007F56E2">
      <w:pPr>
        <w:jc w:val="center"/>
        <w:rPr>
          <w:b/>
          <w:bCs/>
        </w:rPr>
      </w:pPr>
      <w:r w:rsidRPr="004B0DAA">
        <w:rPr>
          <w:b/>
          <w:bCs/>
        </w:rPr>
        <w:t>PATVIRTINIMO</w:t>
      </w:r>
      <w:r w:rsidR="00561636" w:rsidRPr="004B0DAA">
        <w:rPr>
          <w:b/>
          <w:bCs/>
        </w:rPr>
        <w:t>“ PROJEKTO</w:t>
      </w:r>
    </w:p>
    <w:p w14:paraId="1586BAEC" w14:textId="77777777" w:rsidR="007F56E2" w:rsidRDefault="007F56E2" w:rsidP="007F56E2">
      <w:pPr>
        <w:jc w:val="center"/>
        <w:rPr>
          <w:b/>
          <w:bCs/>
          <w:caps/>
        </w:rPr>
      </w:pPr>
    </w:p>
    <w:p w14:paraId="5665445C" w14:textId="28615365" w:rsidR="00D97549" w:rsidRPr="00911054" w:rsidRDefault="007F56E2" w:rsidP="00D97549">
      <w:pPr>
        <w:tabs>
          <w:tab w:val="left" w:pos="0"/>
        </w:tabs>
        <w:jc w:val="center"/>
        <w:rPr>
          <w:szCs w:val="24"/>
        </w:rPr>
      </w:pPr>
      <w:r w:rsidRPr="00911054">
        <w:rPr>
          <w:szCs w:val="24"/>
        </w:rPr>
        <w:t xml:space="preserve">2025 m. </w:t>
      </w:r>
      <w:r w:rsidR="00FA3B9B" w:rsidRPr="00911054">
        <w:rPr>
          <w:szCs w:val="24"/>
        </w:rPr>
        <w:t xml:space="preserve">balandžio 24 </w:t>
      </w:r>
      <w:r w:rsidR="00F74F2F" w:rsidRPr="00911054">
        <w:rPr>
          <w:szCs w:val="24"/>
        </w:rPr>
        <w:t>d</w:t>
      </w:r>
      <w:r w:rsidRPr="00911054">
        <w:rPr>
          <w:szCs w:val="24"/>
        </w:rPr>
        <w:t>.</w:t>
      </w:r>
    </w:p>
    <w:p w14:paraId="1F6A09B4" w14:textId="025DF30F" w:rsidR="003C02F3" w:rsidRPr="00911054" w:rsidRDefault="002E1F99" w:rsidP="004E2967">
      <w:pPr>
        <w:tabs>
          <w:tab w:val="left" w:pos="0"/>
        </w:tabs>
        <w:jc w:val="center"/>
        <w:rPr>
          <w:szCs w:val="24"/>
        </w:rPr>
      </w:pPr>
      <w:r w:rsidRPr="00911054">
        <w:rPr>
          <w:szCs w:val="24"/>
        </w:rPr>
        <w:t>Jurbarkas</w:t>
      </w:r>
    </w:p>
    <w:p w14:paraId="63996238" w14:textId="77777777" w:rsidR="001F0905" w:rsidRPr="00911054" w:rsidRDefault="001F0905" w:rsidP="004E2967">
      <w:pPr>
        <w:tabs>
          <w:tab w:val="left" w:pos="0"/>
        </w:tabs>
        <w:jc w:val="center"/>
        <w:rPr>
          <w:szCs w:val="24"/>
        </w:rPr>
      </w:pPr>
    </w:p>
    <w:tbl>
      <w:tblPr>
        <w:tblW w:w="0" w:type="auto"/>
        <w:tblLook w:val="0000" w:firstRow="0" w:lastRow="0" w:firstColumn="0" w:lastColumn="0" w:noHBand="0" w:noVBand="0"/>
      </w:tblPr>
      <w:tblGrid>
        <w:gridCol w:w="9525"/>
      </w:tblGrid>
      <w:tr w:rsidR="009003C3" w:rsidRPr="00911054" w14:paraId="4600DFDE" w14:textId="77777777" w:rsidTr="00774DC4">
        <w:tc>
          <w:tcPr>
            <w:tcW w:w="9525" w:type="dxa"/>
          </w:tcPr>
          <w:p w14:paraId="1FBE466B" w14:textId="77777777" w:rsidR="00236481" w:rsidRPr="00911054" w:rsidRDefault="009003C3" w:rsidP="00F931C0">
            <w:pPr>
              <w:tabs>
                <w:tab w:val="left" w:pos="0"/>
              </w:tabs>
              <w:jc w:val="both"/>
              <w:rPr>
                <w:i/>
                <w:iCs/>
                <w:szCs w:val="24"/>
              </w:rPr>
            </w:pPr>
            <w:r w:rsidRPr="00911054">
              <w:rPr>
                <w:b/>
                <w:bCs/>
                <w:i/>
                <w:iCs/>
                <w:szCs w:val="24"/>
              </w:rPr>
              <w:t>1. Parengto projekto tikslai ir uždaviniai.</w:t>
            </w:r>
            <w:r w:rsidRPr="00911054">
              <w:rPr>
                <w:bCs/>
                <w:i/>
                <w:iCs/>
                <w:szCs w:val="24"/>
              </w:rPr>
              <w:t xml:space="preserve"> </w:t>
            </w:r>
          </w:p>
          <w:p w14:paraId="4A272B0B" w14:textId="7267520C" w:rsidR="001F0905" w:rsidRPr="00911054" w:rsidRDefault="001F0905" w:rsidP="001F0905">
            <w:pPr>
              <w:tabs>
                <w:tab w:val="left" w:pos="0"/>
              </w:tabs>
              <w:jc w:val="both"/>
              <w:rPr>
                <w:rFonts w:ascii="Arial" w:hAnsi="Arial" w:cs="Arial"/>
                <w:color w:val="FFFFFF"/>
                <w:szCs w:val="24"/>
              </w:rPr>
            </w:pPr>
            <w:r w:rsidRPr="00911054">
              <w:rPr>
                <w:i/>
                <w:szCs w:val="24"/>
              </w:rPr>
              <w:t>Projekto tikslas – sukurti ir patvirtinti aiškią tvarką, reglamentuojančią paminklų statymą</w:t>
            </w:r>
            <w:r w:rsidR="004B0DAA" w:rsidRPr="00911054">
              <w:rPr>
                <w:i/>
                <w:szCs w:val="24"/>
              </w:rPr>
              <w:t xml:space="preserve"> (nuėmimą)</w:t>
            </w:r>
            <w:r w:rsidRPr="00911054">
              <w:rPr>
                <w:i/>
                <w:szCs w:val="24"/>
              </w:rPr>
              <w:t xml:space="preserve"> ir atminimo ženklų įrengimą Jurbarko rajono savivaldybės teritorijoje. Uždaviniai apima:</w:t>
            </w:r>
            <w:r w:rsidRPr="00911054">
              <w:rPr>
                <w:rFonts w:ascii="Arial" w:hAnsi="Arial" w:cs="Arial"/>
                <w:color w:val="FFFFFF"/>
                <w:szCs w:val="24"/>
              </w:rPr>
              <w:t>.</w:t>
            </w:r>
          </w:p>
          <w:p w14:paraId="14975B60" w14:textId="77777777" w:rsidR="001F0905" w:rsidRPr="00911054" w:rsidRDefault="001F0905" w:rsidP="0096547A">
            <w:pPr>
              <w:numPr>
                <w:ilvl w:val="0"/>
                <w:numId w:val="10"/>
              </w:numPr>
              <w:spacing w:before="100" w:beforeAutospacing="1"/>
              <w:ind w:left="357" w:hanging="357"/>
              <w:rPr>
                <w:i/>
                <w:szCs w:val="24"/>
              </w:rPr>
            </w:pPr>
            <w:r w:rsidRPr="00911054">
              <w:rPr>
                <w:i/>
                <w:szCs w:val="24"/>
              </w:rPr>
              <w:t>Nustatyti procedūras ir reikalavimus, kaip ir kada gali būti statomi paminklai ir įrengiami atminimo ženklai.</w:t>
            </w:r>
          </w:p>
          <w:p w14:paraId="77789133" w14:textId="6B082C07" w:rsidR="001F0905" w:rsidRPr="00911054" w:rsidRDefault="001F0905" w:rsidP="0096547A">
            <w:pPr>
              <w:numPr>
                <w:ilvl w:val="0"/>
                <w:numId w:val="10"/>
              </w:numPr>
              <w:spacing w:before="100" w:beforeAutospacing="1"/>
              <w:ind w:left="357" w:hanging="357"/>
              <w:rPr>
                <w:i/>
                <w:szCs w:val="24"/>
              </w:rPr>
            </w:pPr>
            <w:r w:rsidRPr="00911054">
              <w:rPr>
                <w:i/>
                <w:szCs w:val="24"/>
              </w:rPr>
              <w:t>Užtikrinti, kad projektai atitiktų kultūros paveldo išsaugojimo, estetinius</w:t>
            </w:r>
            <w:r w:rsidR="002418D8" w:rsidRPr="00911054">
              <w:rPr>
                <w:i/>
                <w:szCs w:val="24"/>
              </w:rPr>
              <w:t xml:space="preserve">, architektūrinius </w:t>
            </w:r>
            <w:r w:rsidRPr="00911054">
              <w:rPr>
                <w:i/>
                <w:szCs w:val="24"/>
              </w:rPr>
              <w:t>ir socialinius reikalavimus.</w:t>
            </w:r>
          </w:p>
          <w:p w14:paraId="47B35641" w14:textId="269CA069" w:rsidR="00884678" w:rsidRPr="00911054" w:rsidRDefault="001F0905" w:rsidP="0096547A">
            <w:pPr>
              <w:numPr>
                <w:ilvl w:val="0"/>
                <w:numId w:val="10"/>
              </w:numPr>
              <w:spacing w:before="100" w:beforeAutospacing="1"/>
              <w:ind w:left="357" w:hanging="357"/>
              <w:rPr>
                <w:i/>
                <w:szCs w:val="24"/>
              </w:rPr>
            </w:pPr>
            <w:r w:rsidRPr="00911054">
              <w:rPr>
                <w:i/>
                <w:szCs w:val="24"/>
              </w:rPr>
              <w:t>Skatinti bendruomenės įsitraukimą ir nuomonės išsak</w:t>
            </w:r>
            <w:r w:rsidR="002418D8" w:rsidRPr="00911054">
              <w:rPr>
                <w:i/>
                <w:szCs w:val="24"/>
              </w:rPr>
              <w:t>y</w:t>
            </w:r>
            <w:r w:rsidRPr="00911054">
              <w:rPr>
                <w:i/>
                <w:szCs w:val="24"/>
              </w:rPr>
              <w:t>mą dėl siūlomų paminklų ir ženklų.</w:t>
            </w:r>
          </w:p>
        </w:tc>
      </w:tr>
      <w:tr w:rsidR="009003C3" w:rsidRPr="00911054" w14:paraId="4FDA47C1" w14:textId="77777777" w:rsidTr="00774DC4">
        <w:tc>
          <w:tcPr>
            <w:tcW w:w="9525" w:type="dxa"/>
          </w:tcPr>
          <w:p w14:paraId="2A9922D6" w14:textId="77777777" w:rsidR="009003C3" w:rsidRPr="00911054" w:rsidRDefault="009003C3" w:rsidP="001A3836">
            <w:pPr>
              <w:tabs>
                <w:tab w:val="left" w:pos="0"/>
              </w:tabs>
              <w:jc w:val="both"/>
              <w:rPr>
                <w:szCs w:val="24"/>
              </w:rPr>
            </w:pPr>
          </w:p>
        </w:tc>
      </w:tr>
      <w:tr w:rsidR="009003C3" w:rsidRPr="00911054" w14:paraId="7EB92EB0" w14:textId="77777777" w:rsidTr="00774DC4">
        <w:tc>
          <w:tcPr>
            <w:tcW w:w="9525" w:type="dxa"/>
          </w:tcPr>
          <w:p w14:paraId="382C2D01" w14:textId="0DA06826" w:rsidR="00236481" w:rsidRPr="00911054" w:rsidRDefault="009003C3" w:rsidP="00236481">
            <w:pPr>
              <w:jc w:val="both"/>
              <w:rPr>
                <w:i/>
                <w:iCs/>
                <w:szCs w:val="24"/>
              </w:rPr>
            </w:pPr>
            <w:r w:rsidRPr="00911054">
              <w:rPr>
                <w:b/>
                <w:bCs/>
                <w:i/>
                <w:iCs/>
                <w:szCs w:val="24"/>
              </w:rPr>
              <w:t>2. Kaip šiuo metu yra sureguliuoti projekte aptarti klausimai.</w:t>
            </w:r>
            <w:r w:rsidRPr="00911054">
              <w:rPr>
                <w:i/>
                <w:iCs/>
                <w:szCs w:val="24"/>
              </w:rPr>
              <w:t xml:space="preserve"> </w:t>
            </w:r>
          </w:p>
          <w:p w14:paraId="03FF930E" w14:textId="5324C932" w:rsidR="00357E3F" w:rsidRPr="00911054" w:rsidRDefault="001F0905" w:rsidP="00980588">
            <w:pPr>
              <w:ind w:firstLine="720"/>
              <w:jc w:val="both"/>
              <w:rPr>
                <w:bCs/>
                <w:i/>
                <w:iCs/>
                <w:szCs w:val="24"/>
              </w:rPr>
            </w:pPr>
            <w:r w:rsidRPr="00911054">
              <w:rPr>
                <w:i/>
                <w:szCs w:val="24"/>
              </w:rPr>
              <w:t>Šiuo metu Jurbarko rajono savivaldybėje nėra vieningos tvarkos, reglamentuojančios paminklų ir atminimo ženklų statymą. Kiekvienas projektas sprendžiamas individualiai, remiantis pavieniais sprendimais ir rekomendacijomis, kas gali sukelti chaotišką ir nesistemingą atminimo ženklų plitimą.</w:t>
            </w:r>
          </w:p>
        </w:tc>
      </w:tr>
      <w:tr w:rsidR="009003C3" w:rsidRPr="00911054" w14:paraId="58DE761E" w14:textId="77777777" w:rsidTr="00774DC4">
        <w:tc>
          <w:tcPr>
            <w:tcW w:w="9525" w:type="dxa"/>
          </w:tcPr>
          <w:p w14:paraId="21411565" w14:textId="77777777" w:rsidR="009003C3" w:rsidRPr="00911054" w:rsidRDefault="009003C3" w:rsidP="001A3836">
            <w:pPr>
              <w:jc w:val="both"/>
              <w:rPr>
                <w:szCs w:val="24"/>
              </w:rPr>
            </w:pPr>
          </w:p>
        </w:tc>
      </w:tr>
      <w:tr w:rsidR="009003C3" w:rsidRPr="00911054" w14:paraId="12B6122B" w14:textId="77777777" w:rsidTr="00774DC4">
        <w:tc>
          <w:tcPr>
            <w:tcW w:w="9525" w:type="dxa"/>
          </w:tcPr>
          <w:p w14:paraId="3AB2F2B7" w14:textId="77777777" w:rsidR="001F0905" w:rsidRPr="00911054" w:rsidRDefault="009003C3" w:rsidP="00C2633A">
            <w:pPr>
              <w:spacing w:line="276" w:lineRule="auto"/>
              <w:jc w:val="both"/>
              <w:rPr>
                <w:b/>
                <w:bCs/>
                <w:i/>
                <w:iCs/>
                <w:szCs w:val="24"/>
              </w:rPr>
            </w:pPr>
            <w:r w:rsidRPr="00911054">
              <w:rPr>
                <w:b/>
                <w:bCs/>
                <w:i/>
                <w:iCs/>
                <w:szCs w:val="24"/>
              </w:rPr>
              <w:t xml:space="preserve">3. Kokių pozityvių rezultatų laukiama. </w:t>
            </w:r>
          </w:p>
          <w:p w14:paraId="47BF0067" w14:textId="77777777" w:rsidR="009003C3" w:rsidRPr="00911054" w:rsidRDefault="001F46EB" w:rsidP="001F0905">
            <w:pPr>
              <w:spacing w:line="276" w:lineRule="auto"/>
              <w:jc w:val="both"/>
              <w:rPr>
                <w:i/>
                <w:szCs w:val="24"/>
              </w:rPr>
            </w:pPr>
            <w:r w:rsidRPr="00911054">
              <w:rPr>
                <w:i/>
                <w:szCs w:val="24"/>
              </w:rPr>
              <w:t>Tikimasi, kad patvirtinus šią</w:t>
            </w:r>
            <w:r w:rsidRPr="00911054">
              <w:rPr>
                <w:rFonts w:ascii="Arial" w:hAnsi="Arial" w:cs="Arial"/>
                <w:szCs w:val="24"/>
              </w:rPr>
              <w:t xml:space="preserve"> </w:t>
            </w:r>
            <w:r w:rsidRPr="00911054">
              <w:rPr>
                <w:i/>
                <w:szCs w:val="24"/>
              </w:rPr>
              <w:t>tvarką:</w:t>
            </w:r>
          </w:p>
          <w:p w14:paraId="2681EA6B" w14:textId="77777777" w:rsidR="001F46EB" w:rsidRPr="00911054" w:rsidRDefault="001F46EB" w:rsidP="004B0DAA">
            <w:pPr>
              <w:numPr>
                <w:ilvl w:val="0"/>
                <w:numId w:val="16"/>
              </w:numPr>
              <w:ind w:left="357" w:hanging="357"/>
              <w:rPr>
                <w:i/>
                <w:szCs w:val="24"/>
              </w:rPr>
            </w:pPr>
            <w:r w:rsidRPr="00911054">
              <w:rPr>
                <w:i/>
                <w:szCs w:val="24"/>
              </w:rPr>
              <w:t>Bus skaidriau ir organizuotai įgyvendinami paminklų statybos ir atminimo ženklų įrengimo projektai.</w:t>
            </w:r>
          </w:p>
          <w:p w14:paraId="610ACB15" w14:textId="77777777" w:rsidR="001F46EB" w:rsidRPr="00911054" w:rsidRDefault="001F46EB" w:rsidP="004B0DAA">
            <w:pPr>
              <w:numPr>
                <w:ilvl w:val="0"/>
                <w:numId w:val="16"/>
              </w:numPr>
              <w:ind w:left="357" w:hanging="357"/>
              <w:rPr>
                <w:i/>
                <w:szCs w:val="24"/>
              </w:rPr>
            </w:pPr>
            <w:r w:rsidRPr="00911054">
              <w:rPr>
                <w:i/>
                <w:szCs w:val="24"/>
              </w:rPr>
              <w:t>Bendruomenė aktyviau dalyvaus diskusijose ir sprendimų priėmime, stiprins bendruomeniškumo jausmą.</w:t>
            </w:r>
          </w:p>
          <w:p w14:paraId="6966401A" w14:textId="1B9C8621" w:rsidR="001F46EB" w:rsidRPr="00911054" w:rsidRDefault="001F46EB" w:rsidP="004B0DAA">
            <w:pPr>
              <w:numPr>
                <w:ilvl w:val="0"/>
                <w:numId w:val="16"/>
              </w:numPr>
              <w:ind w:left="357" w:hanging="357"/>
              <w:rPr>
                <w:i/>
                <w:szCs w:val="24"/>
              </w:rPr>
            </w:pPr>
            <w:r w:rsidRPr="00911054">
              <w:rPr>
                <w:i/>
                <w:szCs w:val="24"/>
              </w:rPr>
              <w:t>Pagerės Jurbarko rajono kultūrinis kraštovaizdis ir kultūros paveldo išsaugojimas.</w:t>
            </w:r>
          </w:p>
        </w:tc>
      </w:tr>
      <w:tr w:rsidR="009003C3" w:rsidRPr="00911054" w14:paraId="55FA1EA3" w14:textId="77777777" w:rsidTr="00774DC4">
        <w:tc>
          <w:tcPr>
            <w:tcW w:w="9525" w:type="dxa"/>
          </w:tcPr>
          <w:p w14:paraId="6DE3C499" w14:textId="77777777" w:rsidR="009003C3" w:rsidRPr="00911054" w:rsidRDefault="009003C3" w:rsidP="001A3836">
            <w:pPr>
              <w:tabs>
                <w:tab w:val="left" w:pos="0"/>
              </w:tabs>
              <w:jc w:val="both"/>
              <w:rPr>
                <w:szCs w:val="24"/>
              </w:rPr>
            </w:pPr>
          </w:p>
        </w:tc>
      </w:tr>
      <w:tr w:rsidR="009003C3" w:rsidRPr="00911054" w14:paraId="0C96F928" w14:textId="77777777" w:rsidTr="00774DC4">
        <w:tc>
          <w:tcPr>
            <w:tcW w:w="9525" w:type="dxa"/>
          </w:tcPr>
          <w:p w14:paraId="38862B99" w14:textId="722528DE" w:rsidR="002439BE" w:rsidRPr="00911054" w:rsidRDefault="009003C3" w:rsidP="00980588">
            <w:pPr>
              <w:jc w:val="both"/>
              <w:rPr>
                <w:b/>
                <w:bCs/>
                <w:color w:val="212529"/>
                <w:szCs w:val="24"/>
                <w:shd w:val="clear" w:color="auto" w:fill="FFFFFF"/>
              </w:rPr>
            </w:pPr>
            <w:r w:rsidRPr="00911054">
              <w:rPr>
                <w:b/>
                <w:bCs/>
                <w:i/>
                <w:iCs/>
                <w:szCs w:val="24"/>
              </w:rPr>
              <w:t>4. Galimos neigiamos priimto projekto pasekmės ir kokių priemonių reikėtų imtis, kad tokių pasekmių būtų išvengta.</w:t>
            </w:r>
            <w:r w:rsidRPr="00911054">
              <w:rPr>
                <w:i/>
                <w:iCs/>
                <w:szCs w:val="24"/>
              </w:rPr>
              <w:t xml:space="preserve"> </w:t>
            </w:r>
            <w:r w:rsidR="002439BE" w:rsidRPr="00911054">
              <w:rPr>
                <w:b/>
                <w:bCs/>
                <w:color w:val="212529"/>
                <w:szCs w:val="24"/>
                <w:shd w:val="clear" w:color="auto" w:fill="FFFFFF"/>
              </w:rPr>
              <w:t> </w:t>
            </w:r>
            <w:r w:rsidR="002439BE" w:rsidRPr="00911054">
              <w:rPr>
                <w:i/>
                <w:iCs/>
                <w:color w:val="212529"/>
                <w:szCs w:val="24"/>
                <w:shd w:val="clear" w:color="auto" w:fill="FFFFFF"/>
              </w:rPr>
              <w:t xml:space="preserve">Nenumatoma </w:t>
            </w:r>
          </w:p>
          <w:p w14:paraId="77763332" w14:textId="169DD266" w:rsidR="009003C3" w:rsidRPr="00911054" w:rsidRDefault="009003C3" w:rsidP="00980588">
            <w:pPr>
              <w:jc w:val="both"/>
              <w:rPr>
                <w:b/>
                <w:bCs/>
                <w:i/>
                <w:iCs/>
                <w:szCs w:val="24"/>
              </w:rPr>
            </w:pPr>
          </w:p>
        </w:tc>
      </w:tr>
      <w:tr w:rsidR="009003C3" w:rsidRPr="00911054" w14:paraId="1D1F614C" w14:textId="77777777" w:rsidTr="00774DC4">
        <w:tc>
          <w:tcPr>
            <w:tcW w:w="9525" w:type="dxa"/>
          </w:tcPr>
          <w:p w14:paraId="79EF4960" w14:textId="5BDAD90F" w:rsidR="00774DC4" w:rsidRPr="00911054" w:rsidRDefault="009003C3" w:rsidP="00774DC4">
            <w:pPr>
              <w:jc w:val="both"/>
              <w:rPr>
                <w:szCs w:val="24"/>
              </w:rPr>
            </w:pPr>
            <w:r w:rsidRPr="00911054">
              <w:rPr>
                <w:b/>
                <w:bCs/>
                <w:i/>
                <w:iCs/>
                <w:szCs w:val="24"/>
              </w:rPr>
              <w:t>5. Kokie šios srities aktai tebegalioja (pateikiamas aktų sąrašas) ir kokius galiojančius aktus būtina pakeisti ar panaikinti, priėmus teikiamą projektą.</w:t>
            </w:r>
            <w:r w:rsidR="00774DC4" w:rsidRPr="00911054">
              <w:rPr>
                <w:szCs w:val="24"/>
              </w:rPr>
              <w:t xml:space="preserve"> </w:t>
            </w:r>
            <w:r w:rsidR="00774DC4" w:rsidRPr="00911054">
              <w:rPr>
                <w:i/>
                <w:iCs/>
                <w:szCs w:val="24"/>
              </w:rPr>
              <w:t>Nėra</w:t>
            </w:r>
          </w:p>
          <w:p w14:paraId="4C34B562" w14:textId="6BDEF2DD" w:rsidR="009003C3" w:rsidRPr="00911054" w:rsidRDefault="009003C3" w:rsidP="001A3836">
            <w:pPr>
              <w:tabs>
                <w:tab w:val="left" w:pos="0"/>
              </w:tabs>
              <w:jc w:val="both"/>
              <w:rPr>
                <w:b/>
                <w:bCs/>
                <w:i/>
                <w:iCs/>
                <w:szCs w:val="24"/>
              </w:rPr>
            </w:pPr>
          </w:p>
        </w:tc>
      </w:tr>
      <w:tr w:rsidR="009003C3" w:rsidRPr="00911054" w14:paraId="59A57207" w14:textId="77777777" w:rsidTr="00774DC4">
        <w:tc>
          <w:tcPr>
            <w:tcW w:w="9525" w:type="dxa"/>
          </w:tcPr>
          <w:p w14:paraId="6F0085A6" w14:textId="6A278964" w:rsidR="009003C3" w:rsidRPr="00911054" w:rsidRDefault="009003C3" w:rsidP="001A3836">
            <w:pPr>
              <w:tabs>
                <w:tab w:val="left" w:pos="0"/>
              </w:tabs>
              <w:rPr>
                <w:b/>
                <w:bCs/>
                <w:i/>
                <w:iCs/>
                <w:szCs w:val="24"/>
              </w:rPr>
            </w:pPr>
            <w:r w:rsidRPr="00911054">
              <w:rPr>
                <w:b/>
                <w:bCs/>
                <w:i/>
                <w:iCs/>
                <w:szCs w:val="24"/>
              </w:rPr>
              <w:t>6. Projekto rengimo metu gauti specialistų vertinimai ir išvados, ekonominiai apskaičiavimai (sąmatos), konkretūs finansavimo šaltiniai.</w:t>
            </w:r>
            <w:r w:rsidR="00774DC4" w:rsidRPr="00911054">
              <w:rPr>
                <w:b/>
                <w:bCs/>
                <w:i/>
                <w:iCs/>
                <w:szCs w:val="24"/>
              </w:rPr>
              <w:t xml:space="preserve"> </w:t>
            </w:r>
            <w:r w:rsidR="00774DC4" w:rsidRPr="00911054">
              <w:rPr>
                <w:i/>
                <w:iCs/>
                <w:szCs w:val="24"/>
              </w:rPr>
              <w:t xml:space="preserve">Nereikalingas </w:t>
            </w:r>
          </w:p>
          <w:p w14:paraId="02142393" w14:textId="77777777" w:rsidR="009003C3" w:rsidRPr="00911054" w:rsidRDefault="009003C3" w:rsidP="001A3836">
            <w:pPr>
              <w:tabs>
                <w:tab w:val="left" w:pos="0"/>
              </w:tabs>
              <w:rPr>
                <w:b/>
                <w:bCs/>
                <w:i/>
                <w:iCs/>
                <w:szCs w:val="24"/>
              </w:rPr>
            </w:pPr>
          </w:p>
        </w:tc>
      </w:tr>
      <w:tr w:rsidR="009003C3" w:rsidRPr="00911054" w14:paraId="49DE55B2" w14:textId="77777777" w:rsidTr="00774DC4">
        <w:tc>
          <w:tcPr>
            <w:tcW w:w="9525" w:type="dxa"/>
          </w:tcPr>
          <w:p w14:paraId="31BB480F" w14:textId="77777777" w:rsidR="00774DC4" w:rsidRPr="00911054" w:rsidRDefault="009003C3" w:rsidP="00774DC4">
            <w:pPr>
              <w:jc w:val="both"/>
              <w:rPr>
                <w:i/>
                <w:iCs/>
                <w:szCs w:val="24"/>
              </w:rPr>
            </w:pPr>
            <w:r w:rsidRPr="00911054">
              <w:rPr>
                <w:b/>
                <w:i/>
                <w:szCs w:val="24"/>
              </w:rPr>
              <w:t>7. Ar reikalingas projekto antikorupcinis vertinimas.</w:t>
            </w:r>
            <w:r w:rsidRPr="00911054">
              <w:rPr>
                <w:i/>
                <w:szCs w:val="24"/>
              </w:rPr>
              <w:t xml:space="preserve"> </w:t>
            </w:r>
            <w:r w:rsidR="00774DC4" w:rsidRPr="00911054">
              <w:rPr>
                <w:i/>
                <w:iCs/>
                <w:szCs w:val="24"/>
              </w:rPr>
              <w:t>Teikiamas projektas įtakos korupcijai neturės, galimybės sudaryti prielaidas korupcijai atsirasti ar plėtotis nėra.</w:t>
            </w:r>
          </w:p>
          <w:p w14:paraId="1639FE52" w14:textId="77777777" w:rsidR="009003C3" w:rsidRPr="00911054" w:rsidRDefault="009003C3" w:rsidP="001A3836">
            <w:pPr>
              <w:tabs>
                <w:tab w:val="left" w:pos="0"/>
              </w:tabs>
              <w:jc w:val="both"/>
              <w:rPr>
                <w:szCs w:val="24"/>
              </w:rPr>
            </w:pPr>
          </w:p>
        </w:tc>
      </w:tr>
      <w:tr w:rsidR="009003C3" w:rsidRPr="00911054" w14:paraId="6866525E" w14:textId="77777777" w:rsidTr="00774DC4">
        <w:tc>
          <w:tcPr>
            <w:tcW w:w="9525" w:type="dxa"/>
          </w:tcPr>
          <w:p w14:paraId="718A798F" w14:textId="6EA8295D" w:rsidR="009003C3" w:rsidRPr="00911054" w:rsidRDefault="009003C3" w:rsidP="001F46EB">
            <w:pPr>
              <w:tabs>
                <w:tab w:val="left" w:pos="0"/>
              </w:tabs>
              <w:jc w:val="both"/>
              <w:rPr>
                <w:b/>
                <w:i/>
                <w:szCs w:val="24"/>
              </w:rPr>
            </w:pPr>
            <w:r w:rsidRPr="00911054">
              <w:rPr>
                <w:b/>
                <w:i/>
                <w:szCs w:val="24"/>
              </w:rPr>
              <w:t>8. Projekto iniciatorius, autorius ar autorių grupė.</w:t>
            </w:r>
            <w:r w:rsidRPr="00911054">
              <w:rPr>
                <w:i/>
                <w:szCs w:val="24"/>
              </w:rPr>
              <w:t xml:space="preserve"> Infrastruktūros ir turto skyrius</w:t>
            </w:r>
            <w:r w:rsidR="001F46EB" w:rsidRPr="00911054">
              <w:rPr>
                <w:i/>
                <w:szCs w:val="24"/>
              </w:rPr>
              <w:t>.</w:t>
            </w:r>
          </w:p>
        </w:tc>
      </w:tr>
      <w:tr w:rsidR="009003C3" w:rsidRPr="00911054" w14:paraId="24EB69DC" w14:textId="77777777" w:rsidTr="00774DC4">
        <w:tc>
          <w:tcPr>
            <w:tcW w:w="9525" w:type="dxa"/>
          </w:tcPr>
          <w:p w14:paraId="3872BDE2" w14:textId="77777777" w:rsidR="009003C3" w:rsidRPr="00911054" w:rsidRDefault="009003C3" w:rsidP="001A3836">
            <w:pPr>
              <w:tabs>
                <w:tab w:val="left" w:pos="0"/>
              </w:tabs>
              <w:jc w:val="both"/>
              <w:rPr>
                <w:szCs w:val="24"/>
              </w:rPr>
            </w:pPr>
          </w:p>
        </w:tc>
      </w:tr>
      <w:tr w:rsidR="009003C3" w:rsidRPr="00911054" w14:paraId="2D9EB070" w14:textId="77777777" w:rsidTr="00774DC4">
        <w:tc>
          <w:tcPr>
            <w:tcW w:w="9525" w:type="dxa"/>
          </w:tcPr>
          <w:p w14:paraId="7648DFD4" w14:textId="2B119F7C" w:rsidR="009003C3" w:rsidRPr="00911054" w:rsidRDefault="009003C3" w:rsidP="001A3836">
            <w:pPr>
              <w:tabs>
                <w:tab w:val="left" w:pos="0"/>
              </w:tabs>
              <w:rPr>
                <w:b/>
                <w:bCs/>
                <w:i/>
                <w:iCs/>
                <w:szCs w:val="24"/>
              </w:rPr>
            </w:pPr>
            <w:r w:rsidRPr="00911054">
              <w:rPr>
                <w:b/>
                <w:bCs/>
                <w:i/>
                <w:iCs/>
                <w:szCs w:val="24"/>
              </w:rPr>
              <w:lastRenderedPageBreak/>
              <w:t>9. Kiti, autorių nuomone, reikalingi pagrindimai ir paaiškinimai.</w:t>
            </w:r>
            <w:r w:rsidRPr="00911054">
              <w:rPr>
                <w:bCs/>
                <w:i/>
                <w:iCs/>
                <w:szCs w:val="24"/>
              </w:rPr>
              <w:t xml:space="preserve"> </w:t>
            </w:r>
            <w:r w:rsidR="00911054" w:rsidRPr="00911054">
              <w:rPr>
                <w:bCs/>
                <w:i/>
                <w:iCs/>
                <w:szCs w:val="24"/>
              </w:rPr>
              <w:t xml:space="preserve">Tarybos posėdžio metu Donato </w:t>
            </w:r>
            <w:proofErr w:type="spellStart"/>
            <w:r w:rsidR="00911054" w:rsidRPr="00911054">
              <w:rPr>
                <w:bCs/>
                <w:i/>
                <w:iCs/>
                <w:szCs w:val="24"/>
              </w:rPr>
              <w:t>Jackio</w:t>
            </w:r>
            <w:proofErr w:type="spellEnd"/>
            <w:r w:rsidR="00911054" w:rsidRPr="00911054">
              <w:rPr>
                <w:bCs/>
                <w:i/>
                <w:iCs/>
                <w:szCs w:val="24"/>
              </w:rPr>
              <w:t xml:space="preserve"> ir </w:t>
            </w:r>
            <w:proofErr w:type="spellStart"/>
            <w:r w:rsidR="00911054" w:rsidRPr="00911054">
              <w:rPr>
                <w:bCs/>
                <w:i/>
                <w:iCs/>
                <w:szCs w:val="24"/>
              </w:rPr>
              <w:t>Daivaro</w:t>
            </w:r>
            <w:proofErr w:type="spellEnd"/>
            <w:r w:rsidR="00911054" w:rsidRPr="00911054">
              <w:rPr>
                <w:bCs/>
                <w:i/>
                <w:iCs/>
                <w:szCs w:val="24"/>
              </w:rPr>
              <w:t xml:space="preserve"> Rybakovo siūlymu buvo išbrauktas punktas „6.5. finansavimo šaltiniai“.</w:t>
            </w:r>
          </w:p>
          <w:p w14:paraId="64BFD015" w14:textId="77777777" w:rsidR="009003C3" w:rsidRPr="00911054" w:rsidRDefault="009003C3" w:rsidP="001A3836">
            <w:pPr>
              <w:tabs>
                <w:tab w:val="left" w:pos="0"/>
              </w:tabs>
              <w:rPr>
                <w:b/>
                <w:bCs/>
                <w:i/>
                <w:iCs/>
                <w:szCs w:val="24"/>
              </w:rPr>
            </w:pPr>
          </w:p>
        </w:tc>
      </w:tr>
      <w:tr w:rsidR="009003C3" w:rsidRPr="00911054" w14:paraId="22CCC9FD" w14:textId="77777777" w:rsidTr="00774DC4">
        <w:tc>
          <w:tcPr>
            <w:tcW w:w="9525" w:type="dxa"/>
          </w:tcPr>
          <w:p w14:paraId="3BE3875D" w14:textId="257C2DF3" w:rsidR="009003C3" w:rsidRPr="00911054" w:rsidRDefault="009003C3" w:rsidP="004B0DAA">
            <w:pPr>
              <w:tabs>
                <w:tab w:val="left" w:pos="0"/>
              </w:tabs>
              <w:jc w:val="both"/>
              <w:rPr>
                <w:b/>
                <w:i/>
                <w:szCs w:val="24"/>
              </w:rPr>
            </w:pPr>
            <w:r w:rsidRPr="00911054">
              <w:rPr>
                <w:b/>
                <w:i/>
                <w:szCs w:val="24"/>
              </w:rPr>
              <w:t>10. Sprendimas įteikiamas (kam ir kiek egz.).</w:t>
            </w:r>
            <w:r w:rsidR="004B0DAA" w:rsidRPr="00911054">
              <w:rPr>
                <w:i/>
                <w:szCs w:val="24"/>
              </w:rPr>
              <w:t xml:space="preserve"> R</w:t>
            </w:r>
            <w:r w:rsidR="001F46EB" w:rsidRPr="00911054">
              <w:rPr>
                <w:i/>
                <w:iCs/>
                <w:szCs w:val="24"/>
              </w:rPr>
              <w:t>engėjui.</w:t>
            </w:r>
          </w:p>
        </w:tc>
      </w:tr>
      <w:tr w:rsidR="009003C3" w:rsidRPr="00911054" w14:paraId="79F2E205" w14:textId="77777777" w:rsidTr="00774DC4">
        <w:tc>
          <w:tcPr>
            <w:tcW w:w="9525" w:type="dxa"/>
          </w:tcPr>
          <w:p w14:paraId="256DA22A" w14:textId="77777777" w:rsidR="009003C3" w:rsidRPr="00911054" w:rsidRDefault="009003C3" w:rsidP="001A3836">
            <w:pPr>
              <w:tabs>
                <w:tab w:val="left" w:pos="0"/>
              </w:tabs>
              <w:jc w:val="both"/>
              <w:rPr>
                <w:b/>
                <w:i/>
                <w:szCs w:val="24"/>
              </w:rPr>
            </w:pPr>
          </w:p>
        </w:tc>
      </w:tr>
    </w:tbl>
    <w:p w14:paraId="045E8C96" w14:textId="6197C8DC" w:rsidR="002838CC" w:rsidRPr="00911054" w:rsidRDefault="009003C3" w:rsidP="009003C3">
      <w:pPr>
        <w:rPr>
          <w:szCs w:val="24"/>
        </w:rPr>
      </w:pPr>
      <w:r w:rsidRPr="00911054">
        <w:rPr>
          <w:szCs w:val="24"/>
        </w:rPr>
        <w:t>Parengė</w:t>
      </w:r>
    </w:p>
    <w:p w14:paraId="0727F643" w14:textId="74F3286D" w:rsidR="003C02F3" w:rsidRPr="00911054" w:rsidRDefault="0063227B" w:rsidP="0063227B">
      <w:pPr>
        <w:rPr>
          <w:szCs w:val="24"/>
        </w:rPr>
      </w:pPr>
      <w:r w:rsidRPr="00911054">
        <w:rPr>
          <w:szCs w:val="24"/>
        </w:rPr>
        <w:t xml:space="preserve">Marius </w:t>
      </w:r>
      <w:proofErr w:type="spellStart"/>
      <w:r w:rsidRPr="00911054">
        <w:rPr>
          <w:szCs w:val="24"/>
        </w:rPr>
        <w:t>Jakelaitis</w:t>
      </w:r>
      <w:proofErr w:type="spellEnd"/>
    </w:p>
    <w:p w14:paraId="7AB689E0" w14:textId="77777777" w:rsidR="005D443D" w:rsidRDefault="005D443D" w:rsidP="005D443D">
      <w:pPr>
        <w:jc w:val="center"/>
        <w:textAlignment w:val="baseline"/>
        <w:rPr>
          <w:b/>
          <w:bCs/>
          <w:color w:val="000000"/>
          <w:sz w:val="27"/>
          <w:szCs w:val="27"/>
        </w:rPr>
      </w:pPr>
    </w:p>
    <w:p w14:paraId="786A3814" w14:textId="77777777" w:rsidR="00911054" w:rsidRDefault="00911054" w:rsidP="005D443D">
      <w:pPr>
        <w:ind w:left="5245" w:hanging="61"/>
        <w:jc w:val="both"/>
        <w:textAlignment w:val="baseline"/>
        <w:rPr>
          <w:color w:val="000000"/>
          <w:szCs w:val="24"/>
        </w:rPr>
      </w:pPr>
    </w:p>
    <w:p w14:paraId="0F21A15C" w14:textId="77777777" w:rsidR="00911054" w:rsidRDefault="00911054" w:rsidP="005D443D">
      <w:pPr>
        <w:ind w:left="5245" w:hanging="61"/>
        <w:jc w:val="both"/>
        <w:textAlignment w:val="baseline"/>
        <w:rPr>
          <w:color w:val="000000"/>
          <w:szCs w:val="24"/>
        </w:rPr>
      </w:pPr>
    </w:p>
    <w:p w14:paraId="389A05C9" w14:textId="77777777" w:rsidR="00911054" w:rsidRDefault="00911054" w:rsidP="005D443D">
      <w:pPr>
        <w:ind w:left="5245" w:hanging="61"/>
        <w:jc w:val="both"/>
        <w:textAlignment w:val="baseline"/>
        <w:rPr>
          <w:color w:val="000000"/>
          <w:szCs w:val="24"/>
        </w:rPr>
      </w:pPr>
    </w:p>
    <w:p w14:paraId="3A6A036A" w14:textId="77777777" w:rsidR="00911054" w:rsidRDefault="00911054" w:rsidP="005D443D">
      <w:pPr>
        <w:ind w:left="5245" w:hanging="61"/>
        <w:jc w:val="both"/>
        <w:textAlignment w:val="baseline"/>
        <w:rPr>
          <w:color w:val="000000"/>
          <w:szCs w:val="24"/>
        </w:rPr>
      </w:pPr>
    </w:p>
    <w:p w14:paraId="18869C41" w14:textId="77777777" w:rsidR="00911054" w:rsidRDefault="00911054" w:rsidP="005D443D">
      <w:pPr>
        <w:ind w:left="5245" w:hanging="61"/>
        <w:jc w:val="both"/>
        <w:textAlignment w:val="baseline"/>
        <w:rPr>
          <w:color w:val="000000"/>
          <w:szCs w:val="24"/>
        </w:rPr>
      </w:pPr>
    </w:p>
    <w:p w14:paraId="503851BD" w14:textId="77777777" w:rsidR="00911054" w:rsidRDefault="00911054" w:rsidP="005D443D">
      <w:pPr>
        <w:ind w:left="5245" w:hanging="61"/>
        <w:jc w:val="both"/>
        <w:textAlignment w:val="baseline"/>
        <w:rPr>
          <w:color w:val="000000"/>
          <w:szCs w:val="24"/>
        </w:rPr>
      </w:pPr>
    </w:p>
    <w:p w14:paraId="167EBFB5" w14:textId="77777777" w:rsidR="00911054" w:rsidRDefault="00911054" w:rsidP="005D443D">
      <w:pPr>
        <w:ind w:left="5245" w:hanging="61"/>
        <w:jc w:val="both"/>
        <w:textAlignment w:val="baseline"/>
        <w:rPr>
          <w:color w:val="000000"/>
          <w:szCs w:val="24"/>
        </w:rPr>
      </w:pPr>
    </w:p>
    <w:p w14:paraId="204C3CC3" w14:textId="77777777" w:rsidR="00911054" w:rsidRDefault="00911054" w:rsidP="005D443D">
      <w:pPr>
        <w:ind w:left="5245" w:hanging="61"/>
        <w:jc w:val="both"/>
        <w:textAlignment w:val="baseline"/>
        <w:rPr>
          <w:color w:val="000000"/>
          <w:szCs w:val="24"/>
        </w:rPr>
      </w:pPr>
    </w:p>
    <w:p w14:paraId="1CC772FA" w14:textId="77777777" w:rsidR="00911054" w:rsidRDefault="00911054" w:rsidP="005D443D">
      <w:pPr>
        <w:ind w:left="5245" w:hanging="61"/>
        <w:jc w:val="both"/>
        <w:textAlignment w:val="baseline"/>
        <w:rPr>
          <w:color w:val="000000"/>
          <w:szCs w:val="24"/>
        </w:rPr>
      </w:pPr>
    </w:p>
    <w:p w14:paraId="55F96624" w14:textId="77777777" w:rsidR="00911054" w:rsidRDefault="00911054" w:rsidP="005D443D">
      <w:pPr>
        <w:ind w:left="5245" w:hanging="61"/>
        <w:jc w:val="both"/>
        <w:textAlignment w:val="baseline"/>
        <w:rPr>
          <w:color w:val="000000"/>
          <w:szCs w:val="24"/>
        </w:rPr>
      </w:pPr>
    </w:p>
    <w:p w14:paraId="61A7DF18" w14:textId="77777777" w:rsidR="00911054" w:rsidRDefault="00911054" w:rsidP="005D443D">
      <w:pPr>
        <w:ind w:left="5245" w:hanging="61"/>
        <w:jc w:val="both"/>
        <w:textAlignment w:val="baseline"/>
        <w:rPr>
          <w:color w:val="000000"/>
          <w:szCs w:val="24"/>
        </w:rPr>
      </w:pPr>
    </w:p>
    <w:p w14:paraId="5EBDBD84" w14:textId="77777777" w:rsidR="00911054" w:rsidRDefault="00911054" w:rsidP="005D443D">
      <w:pPr>
        <w:ind w:left="5245" w:hanging="61"/>
        <w:jc w:val="both"/>
        <w:textAlignment w:val="baseline"/>
        <w:rPr>
          <w:color w:val="000000"/>
          <w:szCs w:val="24"/>
        </w:rPr>
      </w:pPr>
    </w:p>
    <w:p w14:paraId="4AC9D2A5" w14:textId="77777777" w:rsidR="00911054" w:rsidRDefault="00911054" w:rsidP="005D443D">
      <w:pPr>
        <w:ind w:left="5245" w:hanging="61"/>
        <w:jc w:val="both"/>
        <w:textAlignment w:val="baseline"/>
        <w:rPr>
          <w:color w:val="000000"/>
          <w:szCs w:val="24"/>
        </w:rPr>
      </w:pPr>
    </w:p>
    <w:p w14:paraId="73E37F27" w14:textId="77777777" w:rsidR="00911054" w:rsidRDefault="00911054" w:rsidP="005D443D">
      <w:pPr>
        <w:ind w:left="5245" w:hanging="61"/>
        <w:jc w:val="both"/>
        <w:textAlignment w:val="baseline"/>
        <w:rPr>
          <w:color w:val="000000"/>
          <w:szCs w:val="24"/>
        </w:rPr>
      </w:pPr>
    </w:p>
    <w:p w14:paraId="6BF8B036" w14:textId="77777777" w:rsidR="00911054" w:rsidRDefault="00911054" w:rsidP="005D443D">
      <w:pPr>
        <w:ind w:left="5245" w:hanging="61"/>
        <w:jc w:val="both"/>
        <w:textAlignment w:val="baseline"/>
        <w:rPr>
          <w:color w:val="000000"/>
          <w:szCs w:val="24"/>
        </w:rPr>
      </w:pPr>
    </w:p>
    <w:p w14:paraId="408C3667" w14:textId="77777777" w:rsidR="00911054" w:rsidRDefault="00911054" w:rsidP="005D443D">
      <w:pPr>
        <w:ind w:left="5245" w:hanging="61"/>
        <w:jc w:val="both"/>
        <w:textAlignment w:val="baseline"/>
        <w:rPr>
          <w:color w:val="000000"/>
          <w:szCs w:val="24"/>
        </w:rPr>
      </w:pPr>
    </w:p>
    <w:p w14:paraId="227E0848" w14:textId="77777777" w:rsidR="00911054" w:rsidRDefault="00911054" w:rsidP="005D443D">
      <w:pPr>
        <w:ind w:left="5245" w:hanging="61"/>
        <w:jc w:val="both"/>
        <w:textAlignment w:val="baseline"/>
        <w:rPr>
          <w:color w:val="000000"/>
          <w:szCs w:val="24"/>
        </w:rPr>
      </w:pPr>
    </w:p>
    <w:p w14:paraId="09F7D3EE" w14:textId="77777777" w:rsidR="00911054" w:rsidRDefault="00911054" w:rsidP="005D443D">
      <w:pPr>
        <w:ind w:left="5245" w:hanging="61"/>
        <w:jc w:val="both"/>
        <w:textAlignment w:val="baseline"/>
        <w:rPr>
          <w:color w:val="000000"/>
          <w:szCs w:val="24"/>
        </w:rPr>
      </w:pPr>
    </w:p>
    <w:p w14:paraId="613419A0" w14:textId="77777777" w:rsidR="00911054" w:rsidRDefault="00911054" w:rsidP="005D443D">
      <w:pPr>
        <w:ind w:left="5245" w:hanging="61"/>
        <w:jc w:val="both"/>
        <w:textAlignment w:val="baseline"/>
        <w:rPr>
          <w:color w:val="000000"/>
          <w:szCs w:val="24"/>
        </w:rPr>
      </w:pPr>
    </w:p>
    <w:p w14:paraId="5FFEA95B" w14:textId="77777777" w:rsidR="00911054" w:rsidRDefault="00911054" w:rsidP="005D443D">
      <w:pPr>
        <w:ind w:left="5245" w:hanging="61"/>
        <w:jc w:val="both"/>
        <w:textAlignment w:val="baseline"/>
        <w:rPr>
          <w:color w:val="000000"/>
          <w:szCs w:val="24"/>
        </w:rPr>
      </w:pPr>
    </w:p>
    <w:p w14:paraId="5CDF4FDA" w14:textId="77777777" w:rsidR="00911054" w:rsidRDefault="00911054" w:rsidP="005D443D">
      <w:pPr>
        <w:ind w:left="5245" w:hanging="61"/>
        <w:jc w:val="both"/>
        <w:textAlignment w:val="baseline"/>
        <w:rPr>
          <w:color w:val="000000"/>
          <w:szCs w:val="24"/>
        </w:rPr>
      </w:pPr>
    </w:p>
    <w:p w14:paraId="7850882B" w14:textId="77777777" w:rsidR="00911054" w:rsidRDefault="00911054" w:rsidP="005D443D">
      <w:pPr>
        <w:ind w:left="5245" w:hanging="61"/>
        <w:jc w:val="both"/>
        <w:textAlignment w:val="baseline"/>
        <w:rPr>
          <w:color w:val="000000"/>
          <w:szCs w:val="24"/>
        </w:rPr>
      </w:pPr>
    </w:p>
    <w:p w14:paraId="363B15B2" w14:textId="77777777" w:rsidR="00911054" w:rsidRDefault="00911054" w:rsidP="005D443D">
      <w:pPr>
        <w:ind w:left="5245" w:hanging="61"/>
        <w:jc w:val="both"/>
        <w:textAlignment w:val="baseline"/>
        <w:rPr>
          <w:color w:val="000000"/>
          <w:szCs w:val="24"/>
        </w:rPr>
      </w:pPr>
    </w:p>
    <w:p w14:paraId="32924511" w14:textId="77777777" w:rsidR="00911054" w:rsidRDefault="00911054" w:rsidP="005D443D">
      <w:pPr>
        <w:ind w:left="5245" w:hanging="61"/>
        <w:jc w:val="both"/>
        <w:textAlignment w:val="baseline"/>
        <w:rPr>
          <w:color w:val="000000"/>
          <w:szCs w:val="24"/>
        </w:rPr>
      </w:pPr>
    </w:p>
    <w:p w14:paraId="61067A80" w14:textId="77777777" w:rsidR="00911054" w:rsidRDefault="00911054" w:rsidP="005D443D">
      <w:pPr>
        <w:ind w:left="5245" w:hanging="61"/>
        <w:jc w:val="both"/>
        <w:textAlignment w:val="baseline"/>
        <w:rPr>
          <w:color w:val="000000"/>
          <w:szCs w:val="24"/>
        </w:rPr>
      </w:pPr>
    </w:p>
    <w:p w14:paraId="35EBCC8F" w14:textId="77777777" w:rsidR="00911054" w:rsidRDefault="00911054" w:rsidP="005D443D">
      <w:pPr>
        <w:ind w:left="5245" w:hanging="61"/>
        <w:jc w:val="both"/>
        <w:textAlignment w:val="baseline"/>
        <w:rPr>
          <w:color w:val="000000"/>
          <w:szCs w:val="24"/>
        </w:rPr>
      </w:pPr>
    </w:p>
    <w:p w14:paraId="2BD13A9A" w14:textId="77777777" w:rsidR="00911054" w:rsidRDefault="00911054" w:rsidP="005D443D">
      <w:pPr>
        <w:ind w:left="5245" w:hanging="61"/>
        <w:jc w:val="both"/>
        <w:textAlignment w:val="baseline"/>
        <w:rPr>
          <w:color w:val="000000"/>
          <w:szCs w:val="24"/>
        </w:rPr>
      </w:pPr>
    </w:p>
    <w:p w14:paraId="6E179AE0" w14:textId="77777777" w:rsidR="00911054" w:rsidRDefault="00911054" w:rsidP="005D443D">
      <w:pPr>
        <w:ind w:left="5245" w:hanging="61"/>
        <w:jc w:val="both"/>
        <w:textAlignment w:val="baseline"/>
        <w:rPr>
          <w:color w:val="000000"/>
          <w:szCs w:val="24"/>
        </w:rPr>
      </w:pPr>
    </w:p>
    <w:p w14:paraId="2524553D" w14:textId="77777777" w:rsidR="00911054" w:rsidRDefault="00911054" w:rsidP="005D443D">
      <w:pPr>
        <w:ind w:left="5245" w:hanging="61"/>
        <w:jc w:val="both"/>
        <w:textAlignment w:val="baseline"/>
        <w:rPr>
          <w:color w:val="000000"/>
          <w:szCs w:val="24"/>
        </w:rPr>
      </w:pPr>
    </w:p>
    <w:p w14:paraId="1BEF0138" w14:textId="77777777" w:rsidR="00911054" w:rsidRDefault="00911054" w:rsidP="005D443D">
      <w:pPr>
        <w:ind w:left="5245" w:hanging="61"/>
        <w:jc w:val="both"/>
        <w:textAlignment w:val="baseline"/>
        <w:rPr>
          <w:color w:val="000000"/>
          <w:szCs w:val="24"/>
        </w:rPr>
      </w:pPr>
    </w:p>
    <w:p w14:paraId="370012CE" w14:textId="77777777" w:rsidR="00911054" w:rsidRDefault="00911054" w:rsidP="005D443D">
      <w:pPr>
        <w:ind w:left="5245" w:hanging="61"/>
        <w:jc w:val="both"/>
        <w:textAlignment w:val="baseline"/>
        <w:rPr>
          <w:color w:val="000000"/>
          <w:szCs w:val="24"/>
        </w:rPr>
      </w:pPr>
    </w:p>
    <w:p w14:paraId="1E695E49" w14:textId="77777777" w:rsidR="00911054" w:rsidRDefault="00911054" w:rsidP="005D443D">
      <w:pPr>
        <w:ind w:left="5245" w:hanging="61"/>
        <w:jc w:val="both"/>
        <w:textAlignment w:val="baseline"/>
        <w:rPr>
          <w:color w:val="000000"/>
          <w:szCs w:val="24"/>
        </w:rPr>
      </w:pPr>
    </w:p>
    <w:p w14:paraId="442735C5" w14:textId="77777777" w:rsidR="00911054" w:rsidRDefault="00911054" w:rsidP="005D443D">
      <w:pPr>
        <w:ind w:left="5245" w:hanging="61"/>
        <w:jc w:val="both"/>
        <w:textAlignment w:val="baseline"/>
        <w:rPr>
          <w:color w:val="000000"/>
          <w:szCs w:val="24"/>
        </w:rPr>
      </w:pPr>
    </w:p>
    <w:p w14:paraId="46086A7C" w14:textId="77777777" w:rsidR="00911054" w:rsidRDefault="00911054" w:rsidP="005D443D">
      <w:pPr>
        <w:ind w:left="5245" w:hanging="61"/>
        <w:jc w:val="both"/>
        <w:textAlignment w:val="baseline"/>
        <w:rPr>
          <w:color w:val="000000"/>
          <w:szCs w:val="24"/>
        </w:rPr>
      </w:pPr>
    </w:p>
    <w:p w14:paraId="685DCB0D" w14:textId="77777777" w:rsidR="00911054" w:rsidRDefault="00911054" w:rsidP="005D443D">
      <w:pPr>
        <w:ind w:left="5245" w:hanging="61"/>
        <w:jc w:val="both"/>
        <w:textAlignment w:val="baseline"/>
        <w:rPr>
          <w:color w:val="000000"/>
          <w:szCs w:val="24"/>
        </w:rPr>
      </w:pPr>
    </w:p>
    <w:p w14:paraId="47B56054" w14:textId="77777777" w:rsidR="00911054" w:rsidRDefault="00911054" w:rsidP="005D443D">
      <w:pPr>
        <w:ind w:left="5245" w:hanging="61"/>
        <w:jc w:val="both"/>
        <w:textAlignment w:val="baseline"/>
        <w:rPr>
          <w:color w:val="000000"/>
          <w:szCs w:val="24"/>
        </w:rPr>
      </w:pPr>
    </w:p>
    <w:p w14:paraId="0FF87C75" w14:textId="77777777" w:rsidR="00911054" w:rsidRDefault="00911054" w:rsidP="005D443D">
      <w:pPr>
        <w:ind w:left="5245" w:hanging="61"/>
        <w:jc w:val="both"/>
        <w:textAlignment w:val="baseline"/>
        <w:rPr>
          <w:color w:val="000000"/>
          <w:szCs w:val="24"/>
        </w:rPr>
      </w:pPr>
    </w:p>
    <w:p w14:paraId="743BF25A" w14:textId="77777777" w:rsidR="00911054" w:rsidRDefault="00911054" w:rsidP="005D443D">
      <w:pPr>
        <w:ind w:left="5245" w:hanging="61"/>
        <w:jc w:val="both"/>
        <w:textAlignment w:val="baseline"/>
        <w:rPr>
          <w:color w:val="000000"/>
          <w:szCs w:val="24"/>
        </w:rPr>
      </w:pPr>
    </w:p>
    <w:p w14:paraId="738CE756" w14:textId="77777777" w:rsidR="00911054" w:rsidRDefault="00911054" w:rsidP="005D443D">
      <w:pPr>
        <w:ind w:left="5245" w:hanging="61"/>
        <w:jc w:val="both"/>
        <w:textAlignment w:val="baseline"/>
        <w:rPr>
          <w:color w:val="000000"/>
          <w:szCs w:val="24"/>
        </w:rPr>
      </w:pPr>
    </w:p>
    <w:p w14:paraId="61757EFD" w14:textId="77777777" w:rsidR="00911054" w:rsidRDefault="00911054" w:rsidP="005D443D">
      <w:pPr>
        <w:ind w:left="5245" w:hanging="61"/>
        <w:jc w:val="both"/>
        <w:textAlignment w:val="baseline"/>
        <w:rPr>
          <w:color w:val="000000"/>
          <w:szCs w:val="24"/>
        </w:rPr>
      </w:pPr>
    </w:p>
    <w:p w14:paraId="4D11428E" w14:textId="77777777" w:rsidR="00911054" w:rsidRDefault="00911054" w:rsidP="005D443D">
      <w:pPr>
        <w:ind w:left="5245" w:hanging="61"/>
        <w:jc w:val="both"/>
        <w:textAlignment w:val="baseline"/>
        <w:rPr>
          <w:color w:val="000000"/>
          <w:szCs w:val="24"/>
        </w:rPr>
      </w:pPr>
    </w:p>
    <w:p w14:paraId="089B54A6" w14:textId="77777777" w:rsidR="00911054" w:rsidRDefault="00911054" w:rsidP="005D443D">
      <w:pPr>
        <w:ind w:left="5245" w:hanging="61"/>
        <w:jc w:val="both"/>
        <w:textAlignment w:val="baseline"/>
        <w:rPr>
          <w:color w:val="000000"/>
          <w:szCs w:val="24"/>
        </w:rPr>
      </w:pPr>
    </w:p>
    <w:p w14:paraId="26F26173" w14:textId="77777777" w:rsidR="00911054" w:rsidRDefault="00911054" w:rsidP="005D443D">
      <w:pPr>
        <w:ind w:left="5245" w:hanging="61"/>
        <w:jc w:val="both"/>
        <w:textAlignment w:val="baseline"/>
        <w:rPr>
          <w:color w:val="000000"/>
          <w:szCs w:val="24"/>
        </w:rPr>
      </w:pPr>
    </w:p>
    <w:p w14:paraId="4FC25897" w14:textId="77777777" w:rsidR="00911054" w:rsidRDefault="00911054" w:rsidP="005D443D">
      <w:pPr>
        <w:ind w:left="5245" w:hanging="61"/>
        <w:jc w:val="both"/>
        <w:textAlignment w:val="baseline"/>
        <w:rPr>
          <w:color w:val="000000"/>
          <w:szCs w:val="24"/>
        </w:rPr>
      </w:pPr>
    </w:p>
    <w:p w14:paraId="7D03B05A" w14:textId="77777777" w:rsidR="00911054" w:rsidRDefault="00911054" w:rsidP="005D443D">
      <w:pPr>
        <w:ind w:left="5245" w:hanging="61"/>
        <w:jc w:val="both"/>
        <w:textAlignment w:val="baseline"/>
        <w:rPr>
          <w:color w:val="000000"/>
          <w:szCs w:val="24"/>
        </w:rPr>
      </w:pPr>
    </w:p>
    <w:p w14:paraId="47D44A24" w14:textId="39E2C7D7" w:rsidR="005D443D" w:rsidRPr="00447828" w:rsidRDefault="005D443D" w:rsidP="005D443D">
      <w:pPr>
        <w:ind w:left="5245" w:hanging="61"/>
        <w:jc w:val="both"/>
        <w:textAlignment w:val="baseline"/>
        <w:rPr>
          <w:color w:val="000000"/>
          <w:szCs w:val="24"/>
        </w:rPr>
      </w:pPr>
      <w:r w:rsidRPr="00447828">
        <w:rPr>
          <w:color w:val="000000"/>
          <w:szCs w:val="24"/>
        </w:rPr>
        <w:t>PATVIRTINTA</w:t>
      </w:r>
    </w:p>
    <w:p w14:paraId="362D12FB" w14:textId="77777777" w:rsidR="005D443D" w:rsidRPr="00447828" w:rsidRDefault="005D443D" w:rsidP="005D443D">
      <w:pPr>
        <w:ind w:left="5184"/>
        <w:jc w:val="both"/>
        <w:textAlignment w:val="baseline"/>
        <w:rPr>
          <w:color w:val="000000"/>
          <w:szCs w:val="24"/>
        </w:rPr>
      </w:pPr>
      <w:r w:rsidRPr="00447828">
        <w:rPr>
          <w:color w:val="000000"/>
          <w:szCs w:val="24"/>
        </w:rPr>
        <w:t>Jurbarko rajono savivaldybės tarybos</w:t>
      </w:r>
    </w:p>
    <w:p w14:paraId="7A3E0118" w14:textId="77777777" w:rsidR="005D443D" w:rsidRPr="0078447F" w:rsidRDefault="005D443D" w:rsidP="005D443D">
      <w:pPr>
        <w:ind w:left="5184"/>
        <w:jc w:val="both"/>
        <w:textAlignment w:val="baseline"/>
        <w:rPr>
          <w:color w:val="000000"/>
          <w:szCs w:val="24"/>
        </w:rPr>
      </w:pPr>
      <w:r>
        <w:rPr>
          <w:color w:val="000000"/>
          <w:szCs w:val="24"/>
        </w:rPr>
        <w:t>2025 m. balandžio 24</w:t>
      </w:r>
      <w:r w:rsidRPr="00447828">
        <w:rPr>
          <w:color w:val="000000"/>
          <w:szCs w:val="24"/>
        </w:rPr>
        <w:t xml:space="preserve"> d. sprendimu Nr. T2-</w:t>
      </w:r>
    </w:p>
    <w:p w14:paraId="37BCF4B9" w14:textId="77777777" w:rsidR="005D443D" w:rsidRDefault="005D443D" w:rsidP="005D443D">
      <w:pPr>
        <w:jc w:val="center"/>
        <w:textAlignment w:val="baseline"/>
        <w:rPr>
          <w:b/>
          <w:bCs/>
          <w:color w:val="000000"/>
          <w:sz w:val="27"/>
          <w:szCs w:val="27"/>
        </w:rPr>
      </w:pPr>
    </w:p>
    <w:p w14:paraId="6705328C" w14:textId="77777777" w:rsidR="005D443D" w:rsidRDefault="005D443D" w:rsidP="005D443D">
      <w:pPr>
        <w:jc w:val="center"/>
        <w:textAlignment w:val="baseline"/>
        <w:rPr>
          <w:b/>
          <w:bCs/>
          <w:color w:val="000000"/>
          <w:sz w:val="27"/>
          <w:szCs w:val="27"/>
        </w:rPr>
      </w:pPr>
    </w:p>
    <w:p w14:paraId="4D7120CA" w14:textId="77777777" w:rsidR="005D443D" w:rsidRPr="00AD64DF" w:rsidRDefault="005D443D" w:rsidP="005D443D">
      <w:pPr>
        <w:jc w:val="center"/>
        <w:textAlignment w:val="baseline"/>
        <w:rPr>
          <w:color w:val="000000"/>
          <w:sz w:val="27"/>
          <w:szCs w:val="27"/>
        </w:rPr>
      </w:pPr>
      <w:r w:rsidRPr="00AD64DF">
        <w:rPr>
          <w:b/>
          <w:bCs/>
          <w:color w:val="000000"/>
          <w:sz w:val="27"/>
          <w:szCs w:val="27"/>
        </w:rPr>
        <w:t>PAMINKLŲ STATYMO IR ATMINIMO ŽENKLŲ ĮRENGIMO J</w:t>
      </w:r>
      <w:r>
        <w:rPr>
          <w:b/>
          <w:bCs/>
          <w:color w:val="000000"/>
          <w:sz w:val="27"/>
          <w:szCs w:val="27"/>
        </w:rPr>
        <w:t>URBARKO</w:t>
      </w:r>
      <w:r w:rsidRPr="00AD64DF">
        <w:rPr>
          <w:b/>
          <w:bCs/>
          <w:color w:val="000000"/>
          <w:sz w:val="27"/>
          <w:szCs w:val="27"/>
        </w:rPr>
        <w:t xml:space="preserve"> RAJONO SAVIVALDYBĖS TERITORIJOJE TVARKOS APRAŠAS</w:t>
      </w:r>
    </w:p>
    <w:p w14:paraId="0803CFDC" w14:textId="77777777" w:rsidR="005D443D" w:rsidRPr="00AD64DF" w:rsidRDefault="005D443D" w:rsidP="005D443D">
      <w:pPr>
        <w:jc w:val="center"/>
        <w:textAlignment w:val="baseline"/>
        <w:rPr>
          <w:color w:val="000000"/>
          <w:sz w:val="27"/>
          <w:szCs w:val="27"/>
        </w:rPr>
      </w:pPr>
      <w:r w:rsidRPr="00AD64DF">
        <w:rPr>
          <w:color w:val="000000"/>
          <w:sz w:val="27"/>
          <w:szCs w:val="27"/>
        </w:rPr>
        <w:t> </w:t>
      </w:r>
    </w:p>
    <w:p w14:paraId="1549E2AC" w14:textId="77777777" w:rsidR="005D443D" w:rsidRPr="00AD64DF" w:rsidRDefault="005D443D" w:rsidP="005D443D">
      <w:pPr>
        <w:jc w:val="center"/>
        <w:textAlignment w:val="baseline"/>
        <w:rPr>
          <w:color w:val="000000"/>
          <w:szCs w:val="24"/>
        </w:rPr>
      </w:pPr>
      <w:bookmarkStart w:id="1" w:name="part_ae5517f4352b4875bb2387c661d0c168"/>
      <w:bookmarkEnd w:id="1"/>
      <w:r w:rsidRPr="00AD64DF">
        <w:rPr>
          <w:b/>
          <w:bCs/>
          <w:color w:val="000000"/>
          <w:szCs w:val="24"/>
        </w:rPr>
        <w:t>I SKYRIUS</w:t>
      </w:r>
    </w:p>
    <w:p w14:paraId="4E89995B" w14:textId="77777777" w:rsidR="005D443D" w:rsidRPr="00AD64DF" w:rsidRDefault="005D443D" w:rsidP="005D443D">
      <w:pPr>
        <w:jc w:val="center"/>
        <w:textAlignment w:val="baseline"/>
        <w:rPr>
          <w:color w:val="000000"/>
          <w:szCs w:val="24"/>
        </w:rPr>
      </w:pPr>
      <w:r w:rsidRPr="00AD64DF">
        <w:rPr>
          <w:b/>
          <w:bCs/>
          <w:color w:val="000000"/>
          <w:szCs w:val="24"/>
        </w:rPr>
        <w:t>BENDROSIOS NUOSTATOS</w:t>
      </w:r>
    </w:p>
    <w:p w14:paraId="0FCD0CBB" w14:textId="77777777" w:rsidR="005D443D" w:rsidRPr="00AD64DF" w:rsidRDefault="005D443D" w:rsidP="005D443D">
      <w:pPr>
        <w:jc w:val="center"/>
        <w:textAlignment w:val="baseline"/>
        <w:rPr>
          <w:color w:val="000000"/>
          <w:szCs w:val="24"/>
        </w:rPr>
      </w:pPr>
      <w:r w:rsidRPr="00AD64DF">
        <w:rPr>
          <w:color w:val="000000"/>
          <w:szCs w:val="24"/>
        </w:rPr>
        <w:t> </w:t>
      </w:r>
    </w:p>
    <w:p w14:paraId="486E1F26" w14:textId="77777777" w:rsidR="005D443D" w:rsidRPr="00501FD9" w:rsidRDefault="005D443D" w:rsidP="005D443D">
      <w:pPr>
        <w:ind w:firstLine="709"/>
        <w:jc w:val="both"/>
        <w:rPr>
          <w:szCs w:val="24"/>
        </w:rPr>
      </w:pPr>
      <w:bookmarkStart w:id="2" w:name="part_45e89be30c0c44b18d1d35b5f9894b93"/>
      <w:bookmarkEnd w:id="2"/>
      <w:r w:rsidRPr="00AD64DF">
        <w:rPr>
          <w:color w:val="000000"/>
          <w:szCs w:val="24"/>
        </w:rPr>
        <w:t>1</w:t>
      </w:r>
      <w:r w:rsidRPr="00501FD9">
        <w:rPr>
          <w:color w:val="000000"/>
          <w:szCs w:val="24"/>
        </w:rPr>
        <w:t xml:space="preserve">. </w:t>
      </w:r>
      <w:bookmarkStart w:id="3" w:name="part_ff9ced2976dd4551baff7d34b3b88f42"/>
      <w:bookmarkEnd w:id="3"/>
      <w:r w:rsidRPr="00501FD9">
        <w:rPr>
          <w:szCs w:val="24"/>
        </w:rPr>
        <w:t xml:space="preserve">Paminklų statymo ir atminimo ženklų įrengimo Jurbarko rajono savivaldybės teritorijoje tvarkos aprašas (toliau – Aprašas) reglamentuoja paminklų statymo ir atminimo ženklų įrengimo </w:t>
      </w:r>
      <w:r w:rsidRPr="00501FD9">
        <w:rPr>
          <w:bCs/>
          <w:szCs w:val="24"/>
        </w:rPr>
        <w:t>(pašalinimo)</w:t>
      </w:r>
      <w:r w:rsidRPr="00501FD9">
        <w:rPr>
          <w:szCs w:val="24"/>
        </w:rPr>
        <w:t xml:space="preserve"> Jurbarko rajono savivaldybės (toliau – Savivaldybės) teritorijoje tvarką Savivaldybės ar iniciatorių lėšomis.</w:t>
      </w:r>
    </w:p>
    <w:p w14:paraId="43ADDE01" w14:textId="77777777" w:rsidR="005D443D" w:rsidRPr="00AD64DF" w:rsidRDefault="005D443D" w:rsidP="005D443D">
      <w:pPr>
        <w:ind w:firstLine="709"/>
        <w:jc w:val="both"/>
        <w:textAlignment w:val="baseline"/>
        <w:rPr>
          <w:color w:val="000000"/>
          <w:szCs w:val="24"/>
        </w:rPr>
      </w:pPr>
      <w:r w:rsidRPr="00AD64DF">
        <w:rPr>
          <w:color w:val="000000"/>
          <w:szCs w:val="24"/>
        </w:rPr>
        <w:t>2. Memorialinės lentos Lietuvos Nepriklausomybės Akto signatarams įrengiamos vadovaujantis Lietuvos Nepriklausomybės Akto signatarų atminimo įamžinimo tvarkos aprašu,  patvirtintu Lietuvos Respublikos Vyriausybės 2005 m. kovo 31 d. nutarimu Nr. 340 „Dėl Lietuvos Nepriklausomybės Akto signatarų atminimo įamžinimo tvarkos aprašo ir Lietuvos Nepriklausomybės Akto signataro ženklo pavyzdžio patvirtinimo“.</w:t>
      </w:r>
    </w:p>
    <w:p w14:paraId="002AA71B" w14:textId="77777777" w:rsidR="005D443D" w:rsidRPr="00AD64DF" w:rsidRDefault="005D443D" w:rsidP="005D443D">
      <w:pPr>
        <w:ind w:firstLine="709"/>
        <w:jc w:val="both"/>
        <w:textAlignment w:val="baseline"/>
        <w:rPr>
          <w:color w:val="000000"/>
          <w:szCs w:val="24"/>
        </w:rPr>
      </w:pPr>
      <w:bookmarkStart w:id="4" w:name="part_9bd6dac92e92499a9d544e4ca112e47b"/>
      <w:bookmarkEnd w:id="4"/>
      <w:r w:rsidRPr="00AD64DF">
        <w:rPr>
          <w:color w:val="000000"/>
          <w:szCs w:val="24"/>
        </w:rPr>
        <w:t>3. Šis Aprašas netaikomas atminimo ženklus įrengiant pastatų viduje.</w:t>
      </w:r>
    </w:p>
    <w:p w14:paraId="7F596902" w14:textId="77777777" w:rsidR="005D443D" w:rsidRPr="00AD64DF" w:rsidRDefault="005D443D" w:rsidP="005D443D">
      <w:pPr>
        <w:ind w:firstLine="709"/>
        <w:jc w:val="both"/>
        <w:textAlignment w:val="baseline"/>
        <w:rPr>
          <w:color w:val="000000"/>
          <w:szCs w:val="24"/>
        </w:rPr>
      </w:pPr>
      <w:bookmarkStart w:id="5" w:name="part_f834b9ccfccf446ba0f45010e20242e9"/>
      <w:bookmarkEnd w:id="5"/>
      <w:r w:rsidRPr="00AD64DF">
        <w:rPr>
          <w:color w:val="000000"/>
          <w:szCs w:val="24"/>
        </w:rPr>
        <w:t>4. Pagrindinės šiame Apraše vartojamos sąvokos:</w:t>
      </w:r>
    </w:p>
    <w:p w14:paraId="241E6665" w14:textId="77777777" w:rsidR="005D443D" w:rsidRPr="00AD64DF" w:rsidRDefault="005D443D" w:rsidP="005D443D">
      <w:pPr>
        <w:ind w:firstLine="709"/>
        <w:jc w:val="both"/>
        <w:textAlignment w:val="baseline"/>
        <w:rPr>
          <w:color w:val="000000"/>
          <w:szCs w:val="24"/>
        </w:rPr>
      </w:pPr>
      <w:bookmarkStart w:id="6" w:name="part_19592010463b4b3393eb7d4a6d1f6a72"/>
      <w:bookmarkEnd w:id="6"/>
      <w:r w:rsidRPr="00AD64DF">
        <w:rPr>
          <w:color w:val="000000"/>
          <w:szCs w:val="24"/>
        </w:rPr>
        <w:t>4.1.</w:t>
      </w:r>
      <w:r w:rsidRPr="00AD64DF">
        <w:rPr>
          <w:b/>
          <w:bCs/>
          <w:color w:val="000000"/>
          <w:szCs w:val="24"/>
        </w:rPr>
        <w:t>  Atminimo ženklas – </w:t>
      </w:r>
      <w:r w:rsidRPr="00AD64DF">
        <w:rPr>
          <w:color w:val="000000"/>
          <w:szCs w:val="24"/>
        </w:rPr>
        <w:t>atminimo ženklas skirtas žymioms asmenybėms ir istoriniams įvykiams įamžinti:</w:t>
      </w:r>
    </w:p>
    <w:p w14:paraId="3D4AEB83" w14:textId="77777777" w:rsidR="005D443D" w:rsidRPr="00AD64DF" w:rsidRDefault="005D443D" w:rsidP="005D443D">
      <w:pPr>
        <w:ind w:firstLine="709"/>
        <w:jc w:val="both"/>
        <w:textAlignment w:val="baseline"/>
        <w:rPr>
          <w:color w:val="000000"/>
          <w:szCs w:val="24"/>
        </w:rPr>
      </w:pPr>
      <w:bookmarkStart w:id="7" w:name="part_9ce70a7c4a4046148266e73830f73b97"/>
      <w:bookmarkEnd w:id="7"/>
      <w:r w:rsidRPr="00AD64DF">
        <w:rPr>
          <w:color w:val="000000"/>
          <w:szCs w:val="24"/>
        </w:rPr>
        <w:t>4.1.1.</w:t>
      </w:r>
      <w:r w:rsidRPr="00AD64DF">
        <w:rPr>
          <w:b/>
          <w:bCs/>
          <w:color w:val="000000"/>
          <w:szCs w:val="24"/>
        </w:rPr>
        <w:t> Informacinė lenta</w:t>
      </w:r>
      <w:r w:rsidRPr="00AD64DF">
        <w:rPr>
          <w:color w:val="000000"/>
          <w:szCs w:val="24"/>
        </w:rPr>
        <w:t> – atminimo ženklas prie reikšmingų statinių su paaiškinimu, kuo pažymimas objektas (vietovė) yra svarbus istorijai.</w:t>
      </w:r>
    </w:p>
    <w:p w14:paraId="7E39CA9E" w14:textId="77777777" w:rsidR="005D443D" w:rsidRPr="00AD64DF" w:rsidRDefault="005D443D" w:rsidP="005D443D">
      <w:pPr>
        <w:ind w:firstLine="709"/>
        <w:jc w:val="both"/>
        <w:textAlignment w:val="baseline"/>
        <w:rPr>
          <w:color w:val="000000"/>
          <w:szCs w:val="24"/>
        </w:rPr>
      </w:pPr>
      <w:bookmarkStart w:id="8" w:name="part_d8491f16771c4d8e8165c8ffb10e8382"/>
      <w:bookmarkEnd w:id="8"/>
      <w:r w:rsidRPr="00AD64DF">
        <w:rPr>
          <w:color w:val="000000"/>
          <w:szCs w:val="24"/>
        </w:rPr>
        <w:t>4.1.2.</w:t>
      </w:r>
      <w:r w:rsidRPr="00AD64DF">
        <w:rPr>
          <w:b/>
          <w:bCs/>
          <w:color w:val="000000"/>
          <w:szCs w:val="24"/>
        </w:rPr>
        <w:t> Koplytstulpis</w:t>
      </w:r>
      <w:r w:rsidRPr="00AD64DF">
        <w:rPr>
          <w:color w:val="000000"/>
          <w:szCs w:val="24"/>
        </w:rPr>
        <w:t> – memorialinis, medinis arba mūrinis mažosios architektūros statinys,  kurio viršūnėje pritvirtinta keturkampė su medinėmis skulptūromis koplytėlė, užsibaigianti kryžiumi, pastatytas reikšmingą įvykį menančioje vietoje.</w:t>
      </w:r>
    </w:p>
    <w:p w14:paraId="0A1EFAED" w14:textId="77777777" w:rsidR="005D443D" w:rsidRPr="00AD64DF" w:rsidRDefault="005D443D" w:rsidP="005D443D">
      <w:pPr>
        <w:ind w:firstLine="709"/>
        <w:jc w:val="both"/>
        <w:textAlignment w:val="baseline"/>
        <w:rPr>
          <w:color w:val="000000"/>
          <w:szCs w:val="24"/>
        </w:rPr>
      </w:pPr>
      <w:bookmarkStart w:id="9" w:name="part_34e7148eb2ee449891f509384651b352"/>
      <w:bookmarkEnd w:id="9"/>
      <w:r w:rsidRPr="00AD64DF">
        <w:rPr>
          <w:color w:val="000000"/>
          <w:szCs w:val="24"/>
        </w:rPr>
        <w:t>4.1.3.</w:t>
      </w:r>
      <w:r w:rsidRPr="00AD64DF">
        <w:rPr>
          <w:b/>
          <w:bCs/>
          <w:color w:val="000000"/>
          <w:szCs w:val="24"/>
        </w:rPr>
        <w:t> Kryžius</w:t>
      </w:r>
      <w:r w:rsidRPr="00AD64DF">
        <w:rPr>
          <w:color w:val="000000"/>
          <w:szCs w:val="24"/>
        </w:rPr>
        <w:t> – geometrinė figūra, sudaryta iš dviejų statmenai susikertančių atkarpų.</w:t>
      </w:r>
    </w:p>
    <w:p w14:paraId="618CFC62" w14:textId="77777777" w:rsidR="005D443D" w:rsidRPr="00AD64DF" w:rsidRDefault="005D443D" w:rsidP="005D443D">
      <w:pPr>
        <w:ind w:firstLine="709"/>
        <w:jc w:val="both"/>
        <w:textAlignment w:val="baseline"/>
        <w:rPr>
          <w:color w:val="000000"/>
          <w:szCs w:val="24"/>
        </w:rPr>
      </w:pPr>
      <w:bookmarkStart w:id="10" w:name="part_9f1f80992a4f4e61b2d040a9a48e376f"/>
      <w:bookmarkEnd w:id="10"/>
      <w:r w:rsidRPr="00AD64DF">
        <w:rPr>
          <w:color w:val="000000"/>
          <w:szCs w:val="24"/>
        </w:rPr>
        <w:t>4.1.4.</w:t>
      </w:r>
      <w:r w:rsidRPr="00AD64DF">
        <w:rPr>
          <w:b/>
          <w:bCs/>
          <w:color w:val="000000"/>
          <w:szCs w:val="24"/>
        </w:rPr>
        <w:t> Memorialinė lenta</w:t>
      </w:r>
      <w:r w:rsidRPr="00AD64DF">
        <w:rPr>
          <w:color w:val="000000"/>
          <w:szCs w:val="24"/>
        </w:rPr>
        <w:t> – atminimo ženklas reikšmingam įvykiui ar asmeniui atminti, tvirtinamas ant pastato fasado.</w:t>
      </w:r>
    </w:p>
    <w:p w14:paraId="78BB34D5" w14:textId="77777777" w:rsidR="005D443D" w:rsidRPr="00AD64DF" w:rsidRDefault="005D443D" w:rsidP="005D443D">
      <w:pPr>
        <w:ind w:firstLine="709"/>
        <w:jc w:val="both"/>
        <w:textAlignment w:val="baseline"/>
        <w:rPr>
          <w:color w:val="000000"/>
          <w:szCs w:val="24"/>
        </w:rPr>
      </w:pPr>
      <w:bookmarkStart w:id="11" w:name="part_1cfcfc34eee747a5ba4938923e42de80"/>
      <w:bookmarkEnd w:id="11"/>
      <w:r w:rsidRPr="00AD64DF">
        <w:rPr>
          <w:color w:val="000000"/>
          <w:szCs w:val="24"/>
        </w:rPr>
        <w:t>4.1.5.</w:t>
      </w:r>
      <w:r w:rsidRPr="00AD64DF">
        <w:rPr>
          <w:b/>
          <w:bCs/>
          <w:color w:val="000000"/>
          <w:szCs w:val="24"/>
        </w:rPr>
        <w:t> Paminklinis akmuo</w:t>
      </w:r>
      <w:r w:rsidRPr="00AD64DF">
        <w:rPr>
          <w:color w:val="000000"/>
          <w:szCs w:val="24"/>
        </w:rPr>
        <w:t> – natūralus lauko akmuo ar akmens plokštė su užrašu, pastatytas (-a) reikšmingą įvykį menančioje vietoje.</w:t>
      </w:r>
    </w:p>
    <w:p w14:paraId="40E6CB89" w14:textId="77777777" w:rsidR="005D443D" w:rsidRPr="00AD64DF" w:rsidRDefault="005D443D" w:rsidP="005D443D">
      <w:pPr>
        <w:ind w:firstLine="709"/>
        <w:jc w:val="both"/>
        <w:textAlignment w:val="baseline"/>
        <w:rPr>
          <w:color w:val="000000"/>
          <w:szCs w:val="24"/>
        </w:rPr>
      </w:pPr>
      <w:bookmarkStart w:id="12" w:name="part_c15b43438e914585b7756bda1be7640a"/>
      <w:bookmarkEnd w:id="12"/>
      <w:r w:rsidRPr="00AD64DF">
        <w:rPr>
          <w:color w:val="000000"/>
          <w:szCs w:val="24"/>
        </w:rPr>
        <w:t>4.1.6.</w:t>
      </w:r>
      <w:r w:rsidRPr="00AD64DF">
        <w:rPr>
          <w:b/>
          <w:bCs/>
          <w:color w:val="000000"/>
          <w:szCs w:val="24"/>
        </w:rPr>
        <w:t> Stogastulpis</w:t>
      </w:r>
      <w:r w:rsidRPr="00AD64DF">
        <w:rPr>
          <w:color w:val="000000"/>
          <w:szCs w:val="24"/>
        </w:rPr>
        <w:t> – etnografinis keturkampis, daugiakampis, apvalus, profiliuotas stiebas su vienu ar keliais liaudiškais ornamentuotais stogeliais, dengiančiais šventųjų statulėles ar kryžius.</w:t>
      </w:r>
    </w:p>
    <w:p w14:paraId="711B1FDB" w14:textId="77777777" w:rsidR="005D443D" w:rsidRPr="00AD64DF" w:rsidRDefault="005D443D" w:rsidP="005D443D">
      <w:pPr>
        <w:ind w:firstLine="709"/>
        <w:jc w:val="both"/>
        <w:textAlignment w:val="baseline"/>
        <w:rPr>
          <w:color w:val="000000"/>
          <w:szCs w:val="24"/>
        </w:rPr>
      </w:pPr>
      <w:bookmarkStart w:id="13" w:name="part_c530e4bb00ee4c96aca94c891c4ff5da"/>
      <w:bookmarkEnd w:id="13"/>
      <w:r w:rsidRPr="00AD64DF">
        <w:rPr>
          <w:color w:val="000000"/>
          <w:szCs w:val="24"/>
        </w:rPr>
        <w:t>4.2. </w:t>
      </w:r>
      <w:r w:rsidRPr="00AD64DF">
        <w:rPr>
          <w:b/>
          <w:bCs/>
          <w:color w:val="000000"/>
          <w:szCs w:val="24"/>
        </w:rPr>
        <w:t>Paminklas</w:t>
      </w:r>
      <w:r w:rsidRPr="00AD64DF">
        <w:rPr>
          <w:color w:val="000000"/>
          <w:szCs w:val="24"/>
        </w:rPr>
        <w:t> – skulptūra, monumentas ar mažosios architektūros kūrinys iš akmens, gipso, metalo ar kitos patvarios medžiagos, turintis pamatą ar postamentą.</w:t>
      </w:r>
    </w:p>
    <w:p w14:paraId="38A213A3" w14:textId="77777777" w:rsidR="005D443D" w:rsidRPr="00AD64DF" w:rsidRDefault="005D443D" w:rsidP="005D443D">
      <w:pPr>
        <w:ind w:firstLine="709"/>
        <w:jc w:val="both"/>
        <w:textAlignment w:val="baseline"/>
        <w:rPr>
          <w:color w:val="000000"/>
          <w:szCs w:val="24"/>
        </w:rPr>
      </w:pPr>
      <w:bookmarkStart w:id="14" w:name="part_6369d78a0b5743b186ae093eccafbbff"/>
      <w:bookmarkEnd w:id="14"/>
      <w:r w:rsidRPr="00AD64DF">
        <w:rPr>
          <w:color w:val="000000"/>
          <w:szCs w:val="24"/>
        </w:rPr>
        <w:t>4.3. </w:t>
      </w:r>
      <w:r w:rsidRPr="00AD64DF">
        <w:rPr>
          <w:b/>
          <w:bCs/>
          <w:color w:val="000000"/>
          <w:szCs w:val="24"/>
        </w:rPr>
        <w:t>Iniciatorius</w:t>
      </w:r>
      <w:r w:rsidRPr="00AD64DF">
        <w:rPr>
          <w:color w:val="000000"/>
          <w:szCs w:val="24"/>
        </w:rPr>
        <w:t> – fizinis ar juridinis asmuo, pateikęs prašymą statyti</w:t>
      </w:r>
      <w:r>
        <w:rPr>
          <w:color w:val="000000"/>
          <w:szCs w:val="24"/>
        </w:rPr>
        <w:t xml:space="preserve"> (pašalinti)</w:t>
      </w:r>
      <w:r w:rsidRPr="00AD64DF">
        <w:rPr>
          <w:color w:val="000000"/>
          <w:szCs w:val="24"/>
        </w:rPr>
        <w:t xml:space="preserve"> paminklą ar įrengti</w:t>
      </w:r>
      <w:r>
        <w:rPr>
          <w:color w:val="000000"/>
          <w:szCs w:val="24"/>
        </w:rPr>
        <w:t xml:space="preserve"> (pašalinti)</w:t>
      </w:r>
      <w:r w:rsidRPr="00AD64DF">
        <w:rPr>
          <w:color w:val="000000"/>
          <w:szCs w:val="24"/>
        </w:rPr>
        <w:t xml:space="preserve"> atminimo ženklą.</w:t>
      </w:r>
    </w:p>
    <w:p w14:paraId="3CD83074" w14:textId="77777777" w:rsidR="005D443D" w:rsidRPr="00AD64DF" w:rsidRDefault="005D443D" w:rsidP="005D443D">
      <w:pPr>
        <w:ind w:firstLine="851"/>
        <w:jc w:val="both"/>
        <w:textAlignment w:val="baseline"/>
        <w:rPr>
          <w:color w:val="000000"/>
          <w:szCs w:val="24"/>
        </w:rPr>
      </w:pPr>
      <w:r w:rsidRPr="00AD64DF">
        <w:rPr>
          <w:color w:val="000000"/>
          <w:szCs w:val="24"/>
        </w:rPr>
        <w:t> </w:t>
      </w:r>
    </w:p>
    <w:p w14:paraId="4CC79C9E" w14:textId="77777777" w:rsidR="005D443D" w:rsidRPr="00AD64DF" w:rsidRDefault="005D443D" w:rsidP="005D443D">
      <w:pPr>
        <w:jc w:val="center"/>
        <w:textAlignment w:val="baseline"/>
        <w:rPr>
          <w:color w:val="000000"/>
          <w:szCs w:val="24"/>
        </w:rPr>
      </w:pPr>
      <w:bookmarkStart w:id="15" w:name="part_5e0ac91d604648feb3d9bc69b92eb948"/>
      <w:bookmarkEnd w:id="15"/>
      <w:r w:rsidRPr="00AD64DF">
        <w:rPr>
          <w:b/>
          <w:bCs/>
          <w:color w:val="000000"/>
          <w:szCs w:val="24"/>
        </w:rPr>
        <w:t>II SKYRIUS</w:t>
      </w:r>
    </w:p>
    <w:p w14:paraId="20D0485F" w14:textId="77777777" w:rsidR="005D443D" w:rsidRPr="00AD64DF" w:rsidRDefault="005D443D" w:rsidP="005D443D">
      <w:pPr>
        <w:jc w:val="center"/>
        <w:textAlignment w:val="baseline"/>
        <w:rPr>
          <w:color w:val="000000"/>
          <w:szCs w:val="24"/>
        </w:rPr>
      </w:pPr>
      <w:r w:rsidRPr="00AD64DF">
        <w:rPr>
          <w:b/>
          <w:bCs/>
          <w:color w:val="000000"/>
          <w:szCs w:val="24"/>
        </w:rPr>
        <w:t>PRAŠYMŲ PATEIKIMAS</w:t>
      </w:r>
    </w:p>
    <w:p w14:paraId="7175185C" w14:textId="77777777" w:rsidR="005D443D" w:rsidRPr="00AD64DF" w:rsidRDefault="005D443D" w:rsidP="005D443D">
      <w:pPr>
        <w:ind w:firstLine="851"/>
        <w:jc w:val="center"/>
        <w:textAlignment w:val="baseline"/>
        <w:rPr>
          <w:color w:val="000000"/>
          <w:szCs w:val="24"/>
        </w:rPr>
      </w:pPr>
      <w:r w:rsidRPr="00AD64DF">
        <w:rPr>
          <w:color w:val="000000"/>
          <w:szCs w:val="24"/>
        </w:rPr>
        <w:t> </w:t>
      </w:r>
    </w:p>
    <w:p w14:paraId="343475F0" w14:textId="77777777" w:rsidR="005D443D" w:rsidRPr="005F48EF" w:rsidRDefault="005D443D" w:rsidP="005D443D">
      <w:pPr>
        <w:ind w:firstLine="709"/>
        <w:jc w:val="both"/>
        <w:rPr>
          <w:szCs w:val="24"/>
        </w:rPr>
      </w:pPr>
      <w:bookmarkStart w:id="16" w:name="part_10aa9f6a1bc04eeb85b5afe57d29c176"/>
      <w:bookmarkEnd w:id="16"/>
      <w:r w:rsidRPr="00AD64DF">
        <w:rPr>
          <w:color w:val="000000"/>
          <w:szCs w:val="24"/>
        </w:rPr>
        <w:t xml:space="preserve">5. </w:t>
      </w:r>
      <w:r w:rsidRPr="005F48EF">
        <w:t>Pareišk</w:t>
      </w:r>
      <w:bookmarkStart w:id="17" w:name="_Hlk188281124"/>
      <w:r w:rsidRPr="005F48EF">
        <w:t xml:space="preserve">ėjai, turintys idėją įrengti </w:t>
      </w:r>
      <w:r w:rsidRPr="00501FD9">
        <w:t xml:space="preserve">(pašalinti) </w:t>
      </w:r>
      <w:r w:rsidRPr="005F48EF">
        <w:t>atminimo ženklą</w:t>
      </w:r>
      <w:bookmarkEnd w:id="17"/>
      <w:r w:rsidRPr="005F48EF">
        <w:t xml:space="preserve">, nustatytos formos prašymą (Aprašo priedas) </w:t>
      </w:r>
      <w:bookmarkStart w:id="18" w:name="_Hlk188280601"/>
      <w:r w:rsidRPr="005F48EF">
        <w:t xml:space="preserve">pateikia Savivaldybės administracijai atvykę į Savivaldybės administraciją (adresu Dariaus ir Girėno g. 96, Jurbarkas), atsiuntę paštu, įskaitant ir elektroninį būdą (kurjerių paštą, elektorinį paštą ar kitą elektroninę ryšio priemonę). </w:t>
      </w:r>
      <w:bookmarkEnd w:id="18"/>
    </w:p>
    <w:p w14:paraId="5B9D3D0C" w14:textId="77777777" w:rsidR="005D443D" w:rsidRPr="00AD64DF" w:rsidRDefault="005D443D" w:rsidP="005D443D">
      <w:pPr>
        <w:ind w:firstLine="709"/>
        <w:jc w:val="both"/>
        <w:rPr>
          <w:color w:val="000000"/>
          <w:szCs w:val="24"/>
        </w:rPr>
      </w:pPr>
      <w:bookmarkStart w:id="19" w:name="part_8482707a80c34240a511572501285385"/>
      <w:bookmarkEnd w:id="19"/>
      <w:r w:rsidRPr="00AD64DF">
        <w:rPr>
          <w:color w:val="000000"/>
          <w:szCs w:val="24"/>
        </w:rPr>
        <w:t>6. Prašyme turi būti nurodyta:</w:t>
      </w:r>
    </w:p>
    <w:p w14:paraId="3A3BCC6D" w14:textId="77777777" w:rsidR="005D443D" w:rsidRPr="00AD64DF" w:rsidRDefault="005D443D" w:rsidP="005D443D">
      <w:pPr>
        <w:ind w:firstLine="709"/>
        <w:jc w:val="both"/>
        <w:rPr>
          <w:color w:val="000000"/>
          <w:szCs w:val="24"/>
        </w:rPr>
      </w:pPr>
      <w:bookmarkStart w:id="20" w:name="part_47f81a6709754bf688519412990427fa"/>
      <w:bookmarkEnd w:id="20"/>
      <w:r w:rsidRPr="00AD64DF">
        <w:rPr>
          <w:color w:val="000000"/>
          <w:szCs w:val="24"/>
        </w:rPr>
        <w:t>6.1. kontaktiniai asmenys: Iniciatorius, užsakovas, jei yra numatyti – autorius, architektas bei nurodytų kontaktinių asmenų buveinių adresai, telefono numeris, el. pašto adresai;</w:t>
      </w:r>
    </w:p>
    <w:p w14:paraId="231E4DFD" w14:textId="77777777" w:rsidR="005D443D" w:rsidRPr="00AD64DF" w:rsidRDefault="005D443D" w:rsidP="005D443D">
      <w:pPr>
        <w:spacing w:line="240" w:lineRule="atLeast"/>
        <w:ind w:firstLine="709"/>
        <w:jc w:val="both"/>
        <w:rPr>
          <w:color w:val="000000"/>
          <w:szCs w:val="24"/>
        </w:rPr>
      </w:pPr>
      <w:bookmarkStart w:id="21" w:name="part_b62762147c8e4608909dabb09e928426"/>
      <w:bookmarkEnd w:id="21"/>
      <w:r w:rsidRPr="00AD64DF">
        <w:rPr>
          <w:color w:val="000000"/>
          <w:szCs w:val="24"/>
        </w:rPr>
        <w:lastRenderedPageBreak/>
        <w:t>6.2. paminklo ar atminimo ženklo įrengimo idėjos pagrindimas ir statymo motyvacija (pateikiamas aprašymas);</w:t>
      </w:r>
    </w:p>
    <w:p w14:paraId="5CA294F6" w14:textId="77777777" w:rsidR="005D443D" w:rsidRPr="00AD64DF" w:rsidRDefault="005D443D" w:rsidP="005D443D">
      <w:pPr>
        <w:spacing w:line="240" w:lineRule="atLeast"/>
        <w:ind w:firstLine="709"/>
        <w:jc w:val="both"/>
        <w:rPr>
          <w:color w:val="000000"/>
          <w:szCs w:val="24"/>
        </w:rPr>
      </w:pPr>
      <w:bookmarkStart w:id="22" w:name="part_1bd2317cf5534e2aaf349102edd1d4c9"/>
      <w:bookmarkEnd w:id="22"/>
      <w:r w:rsidRPr="00AD64DF">
        <w:rPr>
          <w:color w:val="000000"/>
          <w:szCs w:val="24"/>
        </w:rPr>
        <w:t>6.3. paminklo statymo ar atminimo ženklo įrengimo</w:t>
      </w:r>
      <w:r>
        <w:rPr>
          <w:color w:val="000000"/>
          <w:szCs w:val="24"/>
        </w:rPr>
        <w:t xml:space="preserve"> </w:t>
      </w:r>
      <w:r w:rsidRPr="00507443">
        <w:rPr>
          <w:color w:val="000000"/>
          <w:szCs w:val="24"/>
        </w:rPr>
        <w:t>(</w:t>
      </w:r>
      <w:r w:rsidRPr="00FB1144">
        <w:rPr>
          <w:szCs w:val="24"/>
        </w:rPr>
        <w:t>pašalinimo</w:t>
      </w:r>
      <w:r w:rsidRPr="00507443">
        <w:rPr>
          <w:color w:val="000000"/>
          <w:szCs w:val="24"/>
        </w:rPr>
        <w:t>)</w:t>
      </w:r>
      <w:r w:rsidRPr="00AD64DF">
        <w:rPr>
          <w:color w:val="000000"/>
          <w:szCs w:val="24"/>
        </w:rPr>
        <w:t xml:space="preserve"> adresas;</w:t>
      </w:r>
    </w:p>
    <w:p w14:paraId="64398818" w14:textId="77777777" w:rsidR="005D443D" w:rsidRPr="00AD64DF" w:rsidRDefault="005D443D" w:rsidP="005D443D">
      <w:pPr>
        <w:spacing w:line="240" w:lineRule="atLeast"/>
        <w:ind w:firstLine="709"/>
        <w:jc w:val="both"/>
        <w:rPr>
          <w:color w:val="000000"/>
          <w:szCs w:val="24"/>
        </w:rPr>
      </w:pPr>
      <w:bookmarkStart w:id="23" w:name="part_fc5e00c359e04678a5dc4c641960730d"/>
      <w:bookmarkEnd w:id="23"/>
      <w:r w:rsidRPr="00AD64DF">
        <w:rPr>
          <w:color w:val="000000"/>
          <w:szCs w:val="24"/>
        </w:rPr>
        <w:t>6.4. paminklo ar atminimo ženklo tekstas, suderintas su Savivaldybės kalbos tvarkytoju;</w:t>
      </w:r>
    </w:p>
    <w:p w14:paraId="03C68FAF" w14:textId="16C57D69" w:rsidR="005D443D" w:rsidRPr="00AD64DF" w:rsidRDefault="005D443D" w:rsidP="005D443D">
      <w:pPr>
        <w:ind w:firstLine="709"/>
        <w:jc w:val="both"/>
        <w:rPr>
          <w:color w:val="000000"/>
          <w:szCs w:val="24"/>
        </w:rPr>
      </w:pPr>
      <w:bookmarkStart w:id="24" w:name="part_5036a774cd90478cb47dbd5c216bece2"/>
      <w:bookmarkStart w:id="25" w:name="part_418456010a3a433eb542394d7f9b5a6b"/>
      <w:bookmarkEnd w:id="24"/>
      <w:bookmarkEnd w:id="25"/>
      <w:r w:rsidRPr="00AD64DF">
        <w:rPr>
          <w:color w:val="000000"/>
          <w:szCs w:val="24"/>
        </w:rPr>
        <w:t>6.</w:t>
      </w:r>
      <w:r w:rsidR="0074513F">
        <w:rPr>
          <w:color w:val="000000"/>
          <w:szCs w:val="24"/>
        </w:rPr>
        <w:t>5</w:t>
      </w:r>
      <w:r w:rsidRPr="00AD64DF">
        <w:rPr>
          <w:color w:val="000000"/>
          <w:szCs w:val="24"/>
        </w:rPr>
        <w:t>. planuojama darbų pradžia ir pabaiga.</w:t>
      </w:r>
    </w:p>
    <w:p w14:paraId="7382EE82" w14:textId="77777777" w:rsidR="005D443D" w:rsidRPr="00AD64DF" w:rsidRDefault="005D443D" w:rsidP="005D443D">
      <w:pPr>
        <w:ind w:firstLine="709"/>
        <w:jc w:val="both"/>
        <w:rPr>
          <w:color w:val="000000"/>
          <w:szCs w:val="24"/>
        </w:rPr>
      </w:pPr>
      <w:bookmarkStart w:id="26" w:name="part_483bc71c32f24895ba5c16ae836d62fc"/>
      <w:bookmarkEnd w:id="26"/>
      <w:r w:rsidRPr="00AD64DF">
        <w:rPr>
          <w:color w:val="000000"/>
          <w:szCs w:val="24"/>
        </w:rPr>
        <w:t>7. Kartu su prašymu pateikiama:</w:t>
      </w:r>
    </w:p>
    <w:p w14:paraId="0104EB70" w14:textId="77777777" w:rsidR="005D443D" w:rsidRPr="00AD64DF" w:rsidRDefault="005D443D" w:rsidP="005D443D">
      <w:pPr>
        <w:ind w:firstLine="709"/>
        <w:jc w:val="both"/>
        <w:rPr>
          <w:color w:val="000000"/>
          <w:szCs w:val="24"/>
        </w:rPr>
      </w:pPr>
      <w:bookmarkStart w:id="27" w:name="part_6aa4a992f9774644af9840f5ac39ed18"/>
      <w:bookmarkEnd w:id="27"/>
      <w:r w:rsidRPr="00AD64DF">
        <w:rPr>
          <w:color w:val="000000"/>
          <w:szCs w:val="24"/>
        </w:rPr>
        <w:t>7.1. projektiniai pasiūlymai, suderinti su Savivaldybės vyriausiuoju architektu;</w:t>
      </w:r>
    </w:p>
    <w:p w14:paraId="34C8E50E" w14:textId="77777777" w:rsidR="005D443D" w:rsidRPr="00AD64DF" w:rsidRDefault="005D443D" w:rsidP="005D443D">
      <w:pPr>
        <w:ind w:firstLine="709"/>
        <w:jc w:val="both"/>
        <w:rPr>
          <w:color w:val="000000"/>
          <w:szCs w:val="24"/>
        </w:rPr>
      </w:pPr>
      <w:bookmarkStart w:id="28" w:name="part_bda06fe38a4c45dcbcb3aaf0bb8eee39"/>
      <w:bookmarkEnd w:id="28"/>
      <w:r w:rsidRPr="00AD64DF">
        <w:rPr>
          <w:color w:val="000000"/>
          <w:szCs w:val="24"/>
        </w:rPr>
        <w:t xml:space="preserve">7.2. numatomo statyti </w:t>
      </w:r>
      <w:r>
        <w:rPr>
          <w:color w:val="000000"/>
          <w:szCs w:val="24"/>
        </w:rPr>
        <w:t>(pašalinti)</w:t>
      </w:r>
      <w:r w:rsidRPr="00AD64DF">
        <w:rPr>
          <w:color w:val="000000"/>
          <w:szCs w:val="24"/>
        </w:rPr>
        <w:t xml:space="preserve"> paminklo ar atminimo ženklo įrengimo vietos schema su gretimų sklypų ribomis, paminklo ar atminimo ženklo įrengimo vietos planas (M1:500), atliktas ant topografinio pagrindo mieste arba </w:t>
      </w:r>
      <w:proofErr w:type="spellStart"/>
      <w:r w:rsidRPr="00AD64DF">
        <w:rPr>
          <w:color w:val="000000"/>
          <w:szCs w:val="24"/>
        </w:rPr>
        <w:t>ortofoto</w:t>
      </w:r>
      <w:proofErr w:type="spellEnd"/>
      <w:r w:rsidRPr="00AD64DF">
        <w:rPr>
          <w:color w:val="000000"/>
          <w:szCs w:val="24"/>
        </w:rPr>
        <w:t xml:space="preserve"> pagrindo – kaimo teritorijoje;</w:t>
      </w:r>
    </w:p>
    <w:p w14:paraId="1A081ADD" w14:textId="77777777" w:rsidR="005D443D" w:rsidRPr="00AD64DF" w:rsidRDefault="005D443D" w:rsidP="005D443D">
      <w:pPr>
        <w:ind w:firstLine="709"/>
        <w:jc w:val="both"/>
        <w:rPr>
          <w:color w:val="000000"/>
          <w:szCs w:val="24"/>
        </w:rPr>
      </w:pPr>
      <w:bookmarkStart w:id="29" w:name="part_edb366134e7a49b2a0edd7c998c53d34"/>
      <w:bookmarkEnd w:id="29"/>
      <w:r w:rsidRPr="00AD64DF">
        <w:rPr>
          <w:color w:val="000000"/>
          <w:szCs w:val="24"/>
        </w:rPr>
        <w:t>7.3. pastato, žemės sklypo savininko ar valdytojo sutikimas;</w:t>
      </w:r>
    </w:p>
    <w:p w14:paraId="43FB47EB" w14:textId="77777777" w:rsidR="005D443D" w:rsidRPr="00AD64DF" w:rsidRDefault="005D443D" w:rsidP="005D443D">
      <w:pPr>
        <w:ind w:firstLine="709"/>
        <w:jc w:val="both"/>
        <w:textAlignment w:val="baseline"/>
        <w:rPr>
          <w:color w:val="000000"/>
          <w:szCs w:val="24"/>
        </w:rPr>
      </w:pPr>
      <w:bookmarkStart w:id="30" w:name="part_ce13dd2006b04ced9018081012516abe"/>
      <w:bookmarkEnd w:id="30"/>
      <w:r w:rsidRPr="00AD64DF">
        <w:rPr>
          <w:color w:val="000000"/>
          <w:szCs w:val="24"/>
        </w:rPr>
        <w:t xml:space="preserve">7.4. Kultūros paveldo departamento prie Kultūros ministerijos </w:t>
      </w:r>
      <w:r>
        <w:rPr>
          <w:color w:val="000000"/>
          <w:szCs w:val="24"/>
        </w:rPr>
        <w:t>Telšių-Tauragės</w:t>
      </w:r>
      <w:r w:rsidRPr="00AD64DF">
        <w:rPr>
          <w:color w:val="000000"/>
          <w:szCs w:val="24"/>
        </w:rPr>
        <w:t xml:space="preserve"> teritorinio skyriaus pritarimas ar specialieji paveldosaugos reikalavimai, jei statyti</w:t>
      </w:r>
      <w:r>
        <w:rPr>
          <w:color w:val="000000"/>
          <w:szCs w:val="24"/>
        </w:rPr>
        <w:t xml:space="preserve"> (pašalinti)</w:t>
      </w:r>
      <w:r w:rsidRPr="00AD64DF">
        <w:rPr>
          <w:color w:val="000000"/>
          <w:szCs w:val="24"/>
        </w:rPr>
        <w:t xml:space="preserve"> paminklą ar įrengti </w:t>
      </w:r>
      <w:r w:rsidRPr="00501FD9">
        <w:t>(pašalinti)</w:t>
      </w:r>
      <w:r>
        <w:t xml:space="preserve"> </w:t>
      </w:r>
      <w:r w:rsidRPr="00AD64DF">
        <w:rPr>
          <w:color w:val="000000"/>
          <w:szCs w:val="24"/>
        </w:rPr>
        <w:t>atminimo ženklą numatoma kultūros paveldo vietovėje, objekte ar jų apsaugos zonoje;</w:t>
      </w:r>
    </w:p>
    <w:p w14:paraId="1A02EA56" w14:textId="77777777" w:rsidR="005D443D" w:rsidRPr="00AD64DF" w:rsidRDefault="005D443D" w:rsidP="005D443D">
      <w:pPr>
        <w:ind w:firstLine="709"/>
        <w:jc w:val="both"/>
        <w:textAlignment w:val="baseline"/>
        <w:rPr>
          <w:color w:val="000000"/>
          <w:szCs w:val="24"/>
        </w:rPr>
      </w:pPr>
      <w:bookmarkStart w:id="31" w:name="part_29f87b8e2ccd4f23928a2697e3809044"/>
      <w:bookmarkEnd w:id="31"/>
      <w:r w:rsidRPr="00AD64DF">
        <w:rPr>
          <w:color w:val="000000"/>
          <w:szCs w:val="24"/>
        </w:rPr>
        <w:t>7.5. Valstybinės saugomų teritorijų tarnybos prie Aplinkos ministerijos ar jų padalinių pritarimas, jei statyti</w:t>
      </w:r>
      <w:r>
        <w:rPr>
          <w:color w:val="000000"/>
          <w:szCs w:val="24"/>
        </w:rPr>
        <w:t xml:space="preserve"> (pašalinti)</w:t>
      </w:r>
      <w:r w:rsidRPr="00AD64DF">
        <w:rPr>
          <w:color w:val="000000"/>
          <w:szCs w:val="24"/>
        </w:rPr>
        <w:t xml:space="preserve"> paminklą ar įrengti</w:t>
      </w:r>
      <w:r>
        <w:rPr>
          <w:color w:val="000000"/>
          <w:szCs w:val="24"/>
        </w:rPr>
        <w:t xml:space="preserve"> </w:t>
      </w:r>
      <w:r w:rsidRPr="00501FD9">
        <w:t>(pašalinti)</w:t>
      </w:r>
      <w:r>
        <w:rPr>
          <w:color w:val="000000"/>
          <w:szCs w:val="24"/>
        </w:rPr>
        <w:t xml:space="preserve"> </w:t>
      </w:r>
      <w:r w:rsidRPr="00AD64DF">
        <w:rPr>
          <w:color w:val="000000"/>
          <w:szCs w:val="24"/>
        </w:rPr>
        <w:t>atminimo ženklą numatoma saugomoje teritorijoje.</w:t>
      </w:r>
    </w:p>
    <w:p w14:paraId="7CE4ACDF" w14:textId="77777777" w:rsidR="005D443D" w:rsidRPr="00AD64DF" w:rsidRDefault="005D443D" w:rsidP="005D443D">
      <w:pPr>
        <w:ind w:firstLine="709"/>
        <w:jc w:val="both"/>
        <w:textAlignment w:val="baseline"/>
        <w:rPr>
          <w:color w:val="000000"/>
          <w:szCs w:val="24"/>
        </w:rPr>
      </w:pPr>
      <w:bookmarkStart w:id="32" w:name="part_49b626ce99fa45c587521d1c49b24748"/>
      <w:bookmarkEnd w:id="32"/>
      <w:r w:rsidRPr="00AD64DF">
        <w:rPr>
          <w:color w:val="000000"/>
          <w:szCs w:val="24"/>
        </w:rPr>
        <w:t>8. Už prašyme pateiktos informacijos ir prie prašymo pateiktų dokumentų teisingumą atsako Iniciatorius. Tuo atveju, kai paminklo statymą ar atminimo ženklo įrengimą inicijuoja Savivaldybė, nurodytų dokumentų rengimą ir derinimą organizuoja Savivaldybės administracijos direktoriaus paskirtas administracijos padalinys.</w:t>
      </w:r>
    </w:p>
    <w:p w14:paraId="6BC8D9B9" w14:textId="77777777" w:rsidR="005D443D" w:rsidRPr="00AD64DF" w:rsidRDefault="005D443D" w:rsidP="005D443D">
      <w:pPr>
        <w:ind w:firstLine="851"/>
        <w:jc w:val="both"/>
        <w:textAlignment w:val="baseline"/>
        <w:rPr>
          <w:color w:val="000000"/>
          <w:szCs w:val="24"/>
        </w:rPr>
      </w:pPr>
      <w:r w:rsidRPr="00AD64DF">
        <w:rPr>
          <w:color w:val="000000"/>
          <w:szCs w:val="24"/>
        </w:rPr>
        <w:t> </w:t>
      </w:r>
    </w:p>
    <w:p w14:paraId="13559202" w14:textId="77777777" w:rsidR="005D443D" w:rsidRPr="00AD64DF" w:rsidRDefault="005D443D" w:rsidP="005D443D">
      <w:pPr>
        <w:jc w:val="center"/>
        <w:textAlignment w:val="baseline"/>
        <w:rPr>
          <w:color w:val="000000"/>
          <w:szCs w:val="24"/>
        </w:rPr>
      </w:pPr>
      <w:bookmarkStart w:id="33" w:name="part_b76aecaab2fb4c708ce2c9cb7b750944"/>
      <w:bookmarkEnd w:id="33"/>
      <w:r w:rsidRPr="00AD64DF">
        <w:rPr>
          <w:b/>
          <w:bCs/>
          <w:color w:val="000000"/>
          <w:szCs w:val="24"/>
        </w:rPr>
        <w:t>III SKYRIUS</w:t>
      </w:r>
    </w:p>
    <w:p w14:paraId="54CF1DAF" w14:textId="77777777" w:rsidR="005D443D" w:rsidRPr="00AD64DF" w:rsidRDefault="005D443D" w:rsidP="005D443D">
      <w:pPr>
        <w:jc w:val="center"/>
        <w:textAlignment w:val="baseline"/>
        <w:rPr>
          <w:color w:val="000000"/>
          <w:szCs w:val="24"/>
        </w:rPr>
      </w:pPr>
      <w:r w:rsidRPr="00AD64DF">
        <w:rPr>
          <w:b/>
          <w:bCs/>
          <w:color w:val="000000"/>
          <w:szCs w:val="24"/>
        </w:rPr>
        <w:t>PRAŠYMŲ NAGRINĖJIMAS</w:t>
      </w:r>
    </w:p>
    <w:p w14:paraId="28B29CF1" w14:textId="77777777" w:rsidR="005D443D" w:rsidRPr="00AD64DF" w:rsidRDefault="005D443D" w:rsidP="005D443D">
      <w:pPr>
        <w:ind w:firstLine="851"/>
        <w:jc w:val="both"/>
        <w:textAlignment w:val="baseline"/>
        <w:rPr>
          <w:color w:val="000000"/>
          <w:szCs w:val="24"/>
        </w:rPr>
      </w:pPr>
      <w:r w:rsidRPr="00AD64DF">
        <w:rPr>
          <w:color w:val="000000"/>
          <w:szCs w:val="24"/>
        </w:rPr>
        <w:t> </w:t>
      </w:r>
    </w:p>
    <w:p w14:paraId="673B7F46" w14:textId="77777777" w:rsidR="005D443D" w:rsidRPr="00AD64DF" w:rsidRDefault="005D443D" w:rsidP="005D443D">
      <w:pPr>
        <w:ind w:firstLine="709"/>
        <w:jc w:val="both"/>
        <w:textAlignment w:val="baseline"/>
        <w:rPr>
          <w:color w:val="000000"/>
          <w:szCs w:val="24"/>
        </w:rPr>
      </w:pPr>
      <w:bookmarkStart w:id="34" w:name="part_c80f532cdb444671bd72982c447d93b3"/>
      <w:bookmarkEnd w:id="34"/>
      <w:r w:rsidRPr="00AD64DF">
        <w:rPr>
          <w:color w:val="000000"/>
          <w:szCs w:val="24"/>
        </w:rPr>
        <w:t>9. Paminklai ir atminimo ženklai gali būti statomi ar įrengiami Savivaldybės arba Iniciatoriaus lėšomis. Savivaldybės biudžeto lėšas statyti</w:t>
      </w:r>
      <w:r>
        <w:rPr>
          <w:color w:val="000000"/>
          <w:szCs w:val="24"/>
        </w:rPr>
        <w:t xml:space="preserve"> (pašalinti)</w:t>
      </w:r>
      <w:r w:rsidRPr="00AD64DF">
        <w:rPr>
          <w:color w:val="000000"/>
          <w:szCs w:val="24"/>
        </w:rPr>
        <w:t xml:space="preserve"> paminklus ar įrengti</w:t>
      </w:r>
      <w:r>
        <w:rPr>
          <w:color w:val="000000"/>
          <w:szCs w:val="24"/>
        </w:rPr>
        <w:t xml:space="preserve"> </w:t>
      </w:r>
      <w:r w:rsidRPr="00501FD9">
        <w:t>(pašalinti)</w:t>
      </w:r>
      <w:r w:rsidRPr="00AD64DF">
        <w:rPr>
          <w:color w:val="000000"/>
          <w:szCs w:val="24"/>
        </w:rPr>
        <w:t xml:space="preserve"> atminimo ženklus planuoja Savivaldybės administracija.</w:t>
      </w:r>
    </w:p>
    <w:p w14:paraId="708E8355" w14:textId="77777777" w:rsidR="005D443D" w:rsidRPr="00AD64DF" w:rsidRDefault="005D443D" w:rsidP="005D443D">
      <w:pPr>
        <w:ind w:firstLine="709"/>
        <w:jc w:val="both"/>
        <w:textAlignment w:val="baseline"/>
        <w:rPr>
          <w:color w:val="000000"/>
          <w:szCs w:val="24"/>
        </w:rPr>
      </w:pPr>
      <w:bookmarkStart w:id="35" w:name="part_1b7ae4a30e184cdcb35f54c20d504d2f"/>
      <w:bookmarkEnd w:id="35"/>
      <w:r w:rsidRPr="00AD64DF">
        <w:rPr>
          <w:color w:val="000000"/>
          <w:szCs w:val="24"/>
        </w:rPr>
        <w:t xml:space="preserve">10. Savivaldybės administracija, gavusi Iniciatoriaus prašymą, per </w:t>
      </w:r>
      <w:r>
        <w:rPr>
          <w:color w:val="000000"/>
          <w:szCs w:val="24"/>
        </w:rPr>
        <w:t>20</w:t>
      </w:r>
      <w:r w:rsidRPr="00AD64DF">
        <w:rPr>
          <w:color w:val="000000"/>
          <w:szCs w:val="24"/>
        </w:rPr>
        <w:t xml:space="preserve"> darbo dien</w:t>
      </w:r>
      <w:r>
        <w:rPr>
          <w:color w:val="000000"/>
          <w:szCs w:val="24"/>
        </w:rPr>
        <w:t>ų</w:t>
      </w:r>
      <w:r w:rsidRPr="00AD64DF">
        <w:rPr>
          <w:color w:val="000000"/>
          <w:szCs w:val="24"/>
        </w:rPr>
        <w:t xml:space="preserve"> patikrina, ar pateiktas prašymas atitinka šio Aprašo reikalavimus. Nustačius, kad Iniciatorius pateikė ne visą Apraše nurodytą informaciją ir (ar) dokumentus, apie tai raštu praneša jam, nurodydama ne trumpesnį kaip </w:t>
      </w:r>
      <w:r>
        <w:rPr>
          <w:color w:val="000000"/>
          <w:szCs w:val="24"/>
        </w:rPr>
        <w:t>20</w:t>
      </w:r>
      <w:r w:rsidRPr="00AD64DF">
        <w:rPr>
          <w:color w:val="000000"/>
          <w:szCs w:val="24"/>
        </w:rPr>
        <w:t xml:space="preserve"> darbo dienų terminą pateiktiems dokumentams patikslinti ar papildomiems dokumentams pateikti. Per nustatytą terminą nepatikslinus dokumentų ar nepateikus papildomų dokumentų, prašymas toliau nenagrinėjamas, apie tai Iniciatorius informuojamas raštu.</w:t>
      </w:r>
    </w:p>
    <w:p w14:paraId="26514B17" w14:textId="77777777" w:rsidR="005D443D" w:rsidRPr="00C60D30" w:rsidRDefault="005D443D" w:rsidP="005D443D">
      <w:pPr>
        <w:ind w:firstLine="709"/>
        <w:jc w:val="both"/>
        <w:rPr>
          <w:color w:val="000000"/>
          <w:szCs w:val="24"/>
        </w:rPr>
      </w:pPr>
      <w:bookmarkStart w:id="36" w:name="part_0662842f198948b6a353606f1404ad84"/>
      <w:bookmarkEnd w:id="36"/>
      <w:r w:rsidRPr="00C60D30">
        <w:rPr>
          <w:color w:val="000000"/>
          <w:szCs w:val="24"/>
        </w:rPr>
        <w:t xml:space="preserve">11. Jei prašymas atitinka šio Aprašo reikalavimus, jis perduodamas svarstyti </w:t>
      </w:r>
      <w:r w:rsidRPr="00C60D30">
        <w:rPr>
          <w:color w:val="000000" w:themeColor="text1"/>
          <w:szCs w:val="24"/>
        </w:rPr>
        <w:t xml:space="preserve">Paminklų statymo ir atminimo ženklų įrengimo komisijai </w:t>
      </w:r>
      <w:r w:rsidRPr="00C60D30">
        <w:rPr>
          <w:color w:val="000000"/>
          <w:szCs w:val="24"/>
        </w:rPr>
        <w:t>(toliau – Komisija).</w:t>
      </w:r>
    </w:p>
    <w:p w14:paraId="17BA8AE6" w14:textId="77777777" w:rsidR="005D443D" w:rsidRPr="00C60D30" w:rsidRDefault="005D443D" w:rsidP="005D443D">
      <w:pPr>
        <w:ind w:firstLine="709"/>
        <w:jc w:val="both"/>
        <w:rPr>
          <w:color w:val="000000"/>
          <w:szCs w:val="24"/>
        </w:rPr>
      </w:pPr>
      <w:bookmarkStart w:id="37" w:name="part_603f45c63e8c465c92959973d9c54df5"/>
      <w:bookmarkEnd w:id="37"/>
      <w:r w:rsidRPr="00C60D30">
        <w:rPr>
          <w:color w:val="000000"/>
          <w:szCs w:val="24"/>
        </w:rPr>
        <w:t xml:space="preserve">12. </w:t>
      </w:r>
      <w:r w:rsidRPr="00C60D30">
        <w:rPr>
          <w:color w:val="000000" w:themeColor="text1"/>
          <w:szCs w:val="24"/>
        </w:rPr>
        <w:t>Komisijai</w:t>
      </w:r>
      <w:r w:rsidRPr="00C60D30">
        <w:rPr>
          <w:color w:val="000000"/>
          <w:szCs w:val="24"/>
        </w:rPr>
        <w:t xml:space="preserve"> pritarus Iniciatoriaus prašymui, Savivaldybės administracija rengia:</w:t>
      </w:r>
    </w:p>
    <w:p w14:paraId="6A6F4F5A" w14:textId="77777777" w:rsidR="005D443D" w:rsidRPr="00C60D30" w:rsidRDefault="005D443D" w:rsidP="005D443D">
      <w:pPr>
        <w:ind w:firstLine="709"/>
        <w:jc w:val="both"/>
        <w:rPr>
          <w:color w:val="000000"/>
          <w:szCs w:val="24"/>
        </w:rPr>
      </w:pPr>
      <w:bookmarkStart w:id="38" w:name="part_1060f4630c79433da907fcad0d3c6934"/>
      <w:bookmarkEnd w:id="38"/>
      <w:r w:rsidRPr="00C60D30">
        <w:rPr>
          <w:color w:val="000000"/>
          <w:szCs w:val="24"/>
        </w:rPr>
        <w:t>12.1. Savivaldybės tarybos sprendimo projektą dėl pritarimo paminklo pastatymui;</w:t>
      </w:r>
    </w:p>
    <w:p w14:paraId="4B441992" w14:textId="77777777" w:rsidR="005D443D" w:rsidRPr="00AD64DF" w:rsidRDefault="005D443D" w:rsidP="005D443D">
      <w:pPr>
        <w:ind w:firstLine="709"/>
        <w:jc w:val="both"/>
        <w:rPr>
          <w:color w:val="000000"/>
          <w:szCs w:val="24"/>
        </w:rPr>
      </w:pPr>
      <w:bookmarkStart w:id="39" w:name="part_2141e0dc0b224b44b294e713168e95b1"/>
      <w:bookmarkEnd w:id="39"/>
      <w:r w:rsidRPr="00C60D30">
        <w:rPr>
          <w:color w:val="000000"/>
          <w:szCs w:val="24"/>
        </w:rPr>
        <w:t xml:space="preserve">12.2. Savivaldybės administracijos direktoriaus įsakymą dėl pritarimo įrengti </w:t>
      </w:r>
      <w:r w:rsidRPr="00C60D30">
        <w:t>(pašalinti)</w:t>
      </w:r>
      <w:r w:rsidRPr="00C60D30">
        <w:rPr>
          <w:color w:val="000000"/>
          <w:szCs w:val="24"/>
        </w:rPr>
        <w:t xml:space="preserve"> atminimo ženklą.</w:t>
      </w:r>
    </w:p>
    <w:p w14:paraId="0E95C2C5" w14:textId="77777777" w:rsidR="005D443D" w:rsidRPr="00AD64DF" w:rsidRDefault="005D443D" w:rsidP="005D443D">
      <w:pPr>
        <w:ind w:firstLine="709"/>
        <w:jc w:val="both"/>
        <w:rPr>
          <w:color w:val="000000"/>
          <w:szCs w:val="24"/>
        </w:rPr>
      </w:pPr>
      <w:bookmarkStart w:id="40" w:name="part_165decd8aa2740e8a120fbd68b148b3f"/>
      <w:bookmarkEnd w:id="40"/>
      <w:r w:rsidRPr="00AD64DF">
        <w:rPr>
          <w:color w:val="000000"/>
          <w:szCs w:val="24"/>
        </w:rPr>
        <w:t xml:space="preserve">13. Savivaldybės tarybos sprendime dėl paminklo statymo ar Savivaldybės administracijos direktoriaus įsakyme dėl atminimo ženklo įrengimo turi būti nurodyta, kas yra paminklo statymo ar kito atminimo ženklo įrengimo užsakovas, kieno lėšomis bus statomas paminklas ar įrengiamas kitas atminimo ženklas. Jei paminklą ar kitą atminimo ženklą nusprendžiama </w:t>
      </w:r>
      <w:r>
        <w:rPr>
          <w:color w:val="000000"/>
          <w:szCs w:val="24"/>
        </w:rPr>
        <w:t>statyti (pašalinti)</w:t>
      </w:r>
      <w:r w:rsidRPr="00AD64DF">
        <w:rPr>
          <w:color w:val="000000"/>
          <w:szCs w:val="24"/>
        </w:rPr>
        <w:t xml:space="preserve"> Savivaldybės lėšomis, jos numatomos kitų metų Savivaldybės biudžete.</w:t>
      </w:r>
    </w:p>
    <w:p w14:paraId="225DB30B" w14:textId="77777777" w:rsidR="005D443D" w:rsidRPr="00AD64DF" w:rsidRDefault="005D443D" w:rsidP="005D443D">
      <w:pPr>
        <w:ind w:firstLine="851"/>
        <w:jc w:val="both"/>
        <w:textAlignment w:val="baseline"/>
        <w:rPr>
          <w:color w:val="000000"/>
          <w:szCs w:val="24"/>
        </w:rPr>
      </w:pPr>
      <w:r w:rsidRPr="00AD64DF">
        <w:rPr>
          <w:color w:val="000000"/>
          <w:szCs w:val="24"/>
        </w:rPr>
        <w:t> </w:t>
      </w:r>
    </w:p>
    <w:p w14:paraId="7FAA7EAA" w14:textId="77777777" w:rsidR="005D443D" w:rsidRPr="00AD64DF" w:rsidRDefault="005D443D" w:rsidP="005D443D">
      <w:pPr>
        <w:jc w:val="center"/>
        <w:textAlignment w:val="baseline"/>
        <w:rPr>
          <w:color w:val="000000"/>
          <w:szCs w:val="24"/>
        </w:rPr>
      </w:pPr>
      <w:bookmarkStart w:id="41" w:name="part_414077892be14a7ebdbc0ebd762b345a"/>
      <w:bookmarkEnd w:id="41"/>
      <w:r w:rsidRPr="00AD64DF">
        <w:rPr>
          <w:b/>
          <w:bCs/>
          <w:color w:val="000000"/>
          <w:szCs w:val="24"/>
        </w:rPr>
        <w:t>IV SKYRIUS</w:t>
      </w:r>
    </w:p>
    <w:p w14:paraId="4ACA3F83" w14:textId="77777777" w:rsidR="005D443D" w:rsidRPr="00AD64DF" w:rsidRDefault="005D443D" w:rsidP="005D443D">
      <w:pPr>
        <w:jc w:val="center"/>
        <w:textAlignment w:val="baseline"/>
        <w:rPr>
          <w:color w:val="000000"/>
          <w:szCs w:val="24"/>
        </w:rPr>
      </w:pPr>
      <w:r w:rsidRPr="00AD64DF">
        <w:rPr>
          <w:b/>
          <w:bCs/>
          <w:color w:val="000000"/>
          <w:szCs w:val="24"/>
        </w:rPr>
        <w:t>KOMISIJOS SUDARYMAS IR FUNKCIJOS</w:t>
      </w:r>
    </w:p>
    <w:p w14:paraId="4BF352E4" w14:textId="77777777" w:rsidR="005D443D" w:rsidRPr="00AD64DF" w:rsidRDefault="005D443D" w:rsidP="005D443D">
      <w:pPr>
        <w:ind w:firstLine="851"/>
        <w:jc w:val="center"/>
        <w:textAlignment w:val="baseline"/>
        <w:rPr>
          <w:color w:val="000000"/>
          <w:szCs w:val="24"/>
        </w:rPr>
      </w:pPr>
      <w:r w:rsidRPr="00AD64DF">
        <w:rPr>
          <w:b/>
          <w:bCs/>
          <w:color w:val="000000"/>
          <w:szCs w:val="24"/>
        </w:rPr>
        <w:t> </w:t>
      </w:r>
    </w:p>
    <w:p w14:paraId="50BFC78C" w14:textId="77777777" w:rsidR="005D443D" w:rsidRPr="00C60D30" w:rsidRDefault="005D443D" w:rsidP="005D443D">
      <w:pPr>
        <w:ind w:firstLine="709"/>
        <w:jc w:val="both"/>
        <w:textAlignment w:val="baseline"/>
        <w:rPr>
          <w:color w:val="000000"/>
          <w:szCs w:val="24"/>
        </w:rPr>
      </w:pPr>
      <w:bookmarkStart w:id="42" w:name="part_b241ade4c0cf4820a07dde8b287dc353"/>
      <w:bookmarkEnd w:id="42"/>
      <w:r w:rsidRPr="00C60D30">
        <w:rPr>
          <w:color w:val="000000"/>
          <w:szCs w:val="24"/>
        </w:rPr>
        <w:t xml:space="preserve">14. Komisijos tikslas – įvertinti pateiktus prašymus statyti (pašalinti) paminklus ar įrengti </w:t>
      </w:r>
      <w:r w:rsidRPr="00C60D30">
        <w:t>(pašalinti)</w:t>
      </w:r>
      <w:r w:rsidRPr="00C60D30">
        <w:rPr>
          <w:color w:val="000000"/>
          <w:szCs w:val="24"/>
        </w:rPr>
        <w:t xml:space="preserve"> atminimo ženklus Savivaldybės teritorijoje</w:t>
      </w:r>
      <w:r w:rsidRPr="00C60D30">
        <w:rPr>
          <w:color w:val="000000"/>
          <w:sz w:val="23"/>
          <w:szCs w:val="23"/>
        </w:rPr>
        <w:t>.</w:t>
      </w:r>
    </w:p>
    <w:p w14:paraId="68573414" w14:textId="77777777" w:rsidR="005D443D" w:rsidRPr="00C60D30" w:rsidRDefault="005D443D" w:rsidP="005D443D">
      <w:pPr>
        <w:ind w:firstLine="709"/>
        <w:jc w:val="both"/>
        <w:rPr>
          <w:color w:val="000000"/>
          <w:szCs w:val="24"/>
        </w:rPr>
      </w:pPr>
      <w:bookmarkStart w:id="43" w:name="part_2ef344605d2345bb80079e9ce936c4e5"/>
      <w:bookmarkEnd w:id="43"/>
      <w:r w:rsidRPr="00C60D30">
        <w:rPr>
          <w:color w:val="000000"/>
          <w:szCs w:val="24"/>
        </w:rPr>
        <w:lastRenderedPageBreak/>
        <w:t>15. Komisija sudaroma iš 7 (septynių) asmenų: Savivaldybės tarybos narių, Savivaldybės administracijos, kultūros ar kitų institucijų atstovų, turinčių kompetencijų vertinti pateiktus prašymus. Komisijos sudėtį, Komisijos pirmininką, sekretorių tvirtina Savivaldybės taryba. Sekretorius nėra Komisijos narys.</w:t>
      </w:r>
    </w:p>
    <w:p w14:paraId="7475C485" w14:textId="77777777" w:rsidR="005D443D" w:rsidRPr="00C60D30" w:rsidRDefault="005D443D" w:rsidP="005D443D">
      <w:pPr>
        <w:ind w:firstLine="709"/>
        <w:jc w:val="both"/>
        <w:rPr>
          <w:color w:val="000000"/>
          <w:szCs w:val="24"/>
        </w:rPr>
      </w:pPr>
      <w:bookmarkStart w:id="44" w:name="part_9394ab277c984ae6936dd04a07b3f35c"/>
      <w:bookmarkEnd w:id="44"/>
      <w:r w:rsidRPr="00C60D30">
        <w:rPr>
          <w:color w:val="000000"/>
          <w:szCs w:val="24"/>
        </w:rPr>
        <w:t>16. Komisijos nariai, vertindami prašymus, laikosi skaidrumo, nešališkumo, teisingumo, sąžiningumo ir protingumo principų.</w:t>
      </w:r>
    </w:p>
    <w:p w14:paraId="650119AD" w14:textId="77777777" w:rsidR="005D443D" w:rsidRPr="00AD64DF" w:rsidRDefault="005D443D" w:rsidP="005D443D">
      <w:pPr>
        <w:ind w:firstLine="709"/>
        <w:jc w:val="both"/>
        <w:rPr>
          <w:color w:val="000000"/>
          <w:szCs w:val="24"/>
        </w:rPr>
      </w:pPr>
      <w:bookmarkStart w:id="45" w:name="part_66f3c183ca9f4e69b51a7ec74502de05"/>
      <w:bookmarkEnd w:id="45"/>
      <w:r w:rsidRPr="00C60D30">
        <w:rPr>
          <w:color w:val="000000"/>
          <w:szCs w:val="24"/>
        </w:rPr>
        <w:t>17. Komisijos pagrindinė veiklos forma – posėdžiai. Posėdžiai yra teisėti, jeigu juose dalyvauja daugiau kaip pusė Komisijos narių, sprendimai priimami atviru balsavimu dalyvaujančių Komisijos narių balsų dauguma</w:t>
      </w:r>
      <w:r w:rsidRPr="0053661B">
        <w:rPr>
          <w:color w:val="000000"/>
          <w:szCs w:val="24"/>
        </w:rPr>
        <w:t>. Jeigu balsai pasiskirsto po lygiai (laikoma, kad balsai pasiskirstė po lygiai tada, kai balsų „už“ gauta tiek pat, kiek „prieš“, taip pat kai balsų „už“ gauta tiek pat, kiek „prieš“ ir „susilaikė“ kartu sudėjus), balsuojama dar kartą. Jeigu balsavus dar kartą balsai pasiskirsto po lygiai, balsuojama trečią kartą. Jeigu balsavus trečią kartą balsai pasiskirsto po lygiai, sprendimas laikomas nepriimtu.</w:t>
      </w:r>
      <w:r>
        <w:rPr>
          <w:color w:val="000000"/>
          <w:szCs w:val="24"/>
        </w:rPr>
        <w:t xml:space="preserve"> </w:t>
      </w:r>
      <w:r w:rsidRPr="00C60D30">
        <w:rPr>
          <w:color w:val="000000"/>
          <w:szCs w:val="24"/>
        </w:rPr>
        <w:t>Komisijos sprendimai įforminami posėdžių protokolais, kuriuos pasirašo posėdžio pirmininkas ir sekretorius. Komisijos posėdžio metu daromi garso įrašai.</w:t>
      </w:r>
    </w:p>
    <w:p w14:paraId="7642E952" w14:textId="77777777" w:rsidR="005D443D" w:rsidRPr="00AD64DF" w:rsidRDefault="005D443D" w:rsidP="005D443D">
      <w:pPr>
        <w:ind w:firstLine="709"/>
        <w:jc w:val="both"/>
        <w:rPr>
          <w:color w:val="000000"/>
          <w:szCs w:val="24"/>
        </w:rPr>
      </w:pPr>
      <w:bookmarkStart w:id="46" w:name="part_dc79ed6677a141f4bc1b8ee295a757c3"/>
      <w:bookmarkEnd w:id="46"/>
      <w:r w:rsidRPr="00AD64DF">
        <w:rPr>
          <w:color w:val="000000"/>
          <w:szCs w:val="24"/>
        </w:rPr>
        <w:t>18. Komisija į posėdžius gali kviesti Iniciatorių.</w:t>
      </w:r>
    </w:p>
    <w:p w14:paraId="7FFDE912" w14:textId="77777777" w:rsidR="005D443D" w:rsidRPr="00AD64DF" w:rsidRDefault="005D443D" w:rsidP="005D443D">
      <w:pPr>
        <w:ind w:firstLine="709"/>
        <w:jc w:val="both"/>
        <w:rPr>
          <w:color w:val="000000"/>
          <w:szCs w:val="24"/>
        </w:rPr>
      </w:pPr>
      <w:bookmarkStart w:id="47" w:name="part_c23634c72b624b17b9befe738a2eb29e"/>
      <w:bookmarkEnd w:id="47"/>
      <w:r w:rsidRPr="00AD64DF">
        <w:rPr>
          <w:color w:val="000000"/>
          <w:szCs w:val="24"/>
        </w:rPr>
        <w:t>19. Komisija posėdžius rengia, kai pateiktas bent vienas prašymas statyti</w:t>
      </w:r>
      <w:r>
        <w:rPr>
          <w:color w:val="000000"/>
          <w:szCs w:val="24"/>
        </w:rPr>
        <w:t xml:space="preserve"> (pašalinti)</w:t>
      </w:r>
      <w:r w:rsidRPr="00AD64DF">
        <w:rPr>
          <w:color w:val="000000"/>
          <w:szCs w:val="24"/>
        </w:rPr>
        <w:t xml:space="preserve"> paminklą ar įrengti</w:t>
      </w:r>
      <w:r>
        <w:rPr>
          <w:color w:val="000000"/>
          <w:szCs w:val="24"/>
        </w:rPr>
        <w:t xml:space="preserve"> </w:t>
      </w:r>
      <w:r w:rsidRPr="00501FD9">
        <w:t>(pašalinti)</w:t>
      </w:r>
      <w:r w:rsidRPr="00AD64DF">
        <w:rPr>
          <w:color w:val="000000"/>
          <w:szCs w:val="24"/>
        </w:rPr>
        <w:t xml:space="preserve"> atminimo ženklą.</w:t>
      </w:r>
    </w:p>
    <w:p w14:paraId="4AE34229" w14:textId="77777777" w:rsidR="005D443D" w:rsidRPr="00AD64DF" w:rsidRDefault="005D443D" w:rsidP="005D443D">
      <w:pPr>
        <w:ind w:firstLine="709"/>
        <w:jc w:val="both"/>
        <w:textAlignment w:val="baseline"/>
        <w:rPr>
          <w:color w:val="000000"/>
          <w:szCs w:val="24"/>
        </w:rPr>
      </w:pPr>
      <w:bookmarkStart w:id="48" w:name="part_59fb0999f2c54850b0ea123ffe5fc411"/>
      <w:bookmarkEnd w:id="48"/>
      <w:r w:rsidRPr="00AD64DF">
        <w:rPr>
          <w:color w:val="000000"/>
          <w:szCs w:val="24"/>
        </w:rPr>
        <w:t>20. Informacija apie numatomą statyti</w:t>
      </w:r>
      <w:r>
        <w:rPr>
          <w:color w:val="000000"/>
          <w:szCs w:val="24"/>
        </w:rPr>
        <w:t xml:space="preserve"> (pašalinti)</w:t>
      </w:r>
      <w:r w:rsidRPr="00AD64DF">
        <w:rPr>
          <w:color w:val="000000"/>
          <w:szCs w:val="24"/>
        </w:rPr>
        <w:t xml:space="preserve"> paminklą ar įrengti </w:t>
      </w:r>
      <w:r w:rsidRPr="00501FD9">
        <w:t>(pašalinti)</w:t>
      </w:r>
      <w:r>
        <w:t xml:space="preserve"> </w:t>
      </w:r>
      <w:r w:rsidRPr="00AD64DF">
        <w:rPr>
          <w:color w:val="000000"/>
          <w:szCs w:val="24"/>
        </w:rPr>
        <w:t>atminimo ženklą yra skelbiama Savivaldybės i</w:t>
      </w:r>
      <w:r>
        <w:rPr>
          <w:color w:val="000000"/>
          <w:szCs w:val="24"/>
        </w:rPr>
        <w:t>nterneto svetainėje www.jurbarkas</w:t>
      </w:r>
      <w:r w:rsidRPr="00AD64DF">
        <w:rPr>
          <w:color w:val="000000"/>
          <w:szCs w:val="24"/>
        </w:rPr>
        <w:t>.lt. </w:t>
      </w:r>
    </w:p>
    <w:p w14:paraId="0B6E0B05" w14:textId="77777777" w:rsidR="005D443D" w:rsidRPr="00AD64DF" w:rsidRDefault="005D443D" w:rsidP="005D443D">
      <w:pPr>
        <w:ind w:firstLine="851"/>
        <w:jc w:val="center"/>
        <w:textAlignment w:val="baseline"/>
        <w:rPr>
          <w:color w:val="000000"/>
          <w:szCs w:val="24"/>
        </w:rPr>
      </w:pPr>
      <w:r w:rsidRPr="00AD64DF">
        <w:rPr>
          <w:color w:val="000000"/>
          <w:szCs w:val="24"/>
        </w:rPr>
        <w:t> </w:t>
      </w:r>
    </w:p>
    <w:p w14:paraId="17A9766A" w14:textId="77777777" w:rsidR="005D443D" w:rsidRPr="00AD64DF" w:rsidRDefault="005D443D" w:rsidP="005D443D">
      <w:pPr>
        <w:jc w:val="center"/>
        <w:textAlignment w:val="baseline"/>
        <w:rPr>
          <w:color w:val="000000"/>
          <w:szCs w:val="24"/>
        </w:rPr>
      </w:pPr>
      <w:bookmarkStart w:id="49" w:name="part_3cc35dbba9a54f7eb76b2b4586492ce4"/>
      <w:bookmarkEnd w:id="49"/>
      <w:r w:rsidRPr="00AD64DF">
        <w:rPr>
          <w:b/>
          <w:bCs/>
          <w:color w:val="000000"/>
          <w:szCs w:val="24"/>
        </w:rPr>
        <w:t>V SKYRIUS</w:t>
      </w:r>
    </w:p>
    <w:p w14:paraId="5B3091CE" w14:textId="77777777" w:rsidR="005D443D" w:rsidRPr="00AD64DF" w:rsidRDefault="005D443D" w:rsidP="005D443D">
      <w:pPr>
        <w:jc w:val="center"/>
        <w:textAlignment w:val="baseline"/>
        <w:rPr>
          <w:color w:val="000000"/>
          <w:szCs w:val="24"/>
        </w:rPr>
      </w:pPr>
      <w:r w:rsidRPr="00AD64DF">
        <w:rPr>
          <w:b/>
          <w:bCs/>
          <w:color w:val="000000"/>
          <w:szCs w:val="24"/>
        </w:rPr>
        <w:t>PAMINKLŲ IR ATMINIMO ŽENKLŲ PROJEKTŲ DERINIMAS,</w:t>
      </w:r>
    </w:p>
    <w:p w14:paraId="715668BF" w14:textId="77777777" w:rsidR="005D443D" w:rsidRPr="00AD64DF" w:rsidRDefault="005D443D" w:rsidP="005D443D">
      <w:pPr>
        <w:jc w:val="center"/>
        <w:textAlignment w:val="baseline"/>
        <w:rPr>
          <w:color w:val="000000"/>
          <w:szCs w:val="24"/>
        </w:rPr>
      </w:pPr>
      <w:r w:rsidRPr="00AD64DF">
        <w:rPr>
          <w:b/>
          <w:bCs/>
          <w:color w:val="000000"/>
          <w:szCs w:val="24"/>
        </w:rPr>
        <w:t>JŲ STATYBA AR  ĮRENGIMAS</w:t>
      </w:r>
    </w:p>
    <w:p w14:paraId="1AFD4A38" w14:textId="77777777" w:rsidR="005D443D" w:rsidRPr="00AD64DF" w:rsidRDefault="005D443D" w:rsidP="005D443D">
      <w:pPr>
        <w:ind w:firstLine="851"/>
        <w:jc w:val="both"/>
        <w:textAlignment w:val="baseline"/>
        <w:rPr>
          <w:color w:val="000000"/>
          <w:szCs w:val="24"/>
        </w:rPr>
      </w:pPr>
      <w:r w:rsidRPr="00AD64DF">
        <w:rPr>
          <w:color w:val="000000"/>
          <w:szCs w:val="24"/>
        </w:rPr>
        <w:t> </w:t>
      </w:r>
    </w:p>
    <w:p w14:paraId="0215104D" w14:textId="77777777" w:rsidR="005D443D" w:rsidRPr="00AD64DF" w:rsidRDefault="005D443D" w:rsidP="005D443D">
      <w:pPr>
        <w:ind w:firstLine="709"/>
        <w:jc w:val="both"/>
        <w:textAlignment w:val="baseline"/>
        <w:rPr>
          <w:color w:val="000000"/>
          <w:szCs w:val="24"/>
        </w:rPr>
      </w:pPr>
      <w:bookmarkStart w:id="50" w:name="part_de54989287b143c08a9622cf323826a9"/>
      <w:bookmarkEnd w:id="50"/>
      <w:r w:rsidRPr="00AD64DF">
        <w:rPr>
          <w:color w:val="000000"/>
          <w:szCs w:val="24"/>
        </w:rPr>
        <w:t>21. Savivaldybės lėšomis statomų paminklų ar įrengiamų atminimo ženklų projektavimo ir statybos ar įrengimo rangovas parenkamas Lietuvos Respublikos viešųjų pirkimų įstatymo nustatyta tvarka. Iniciatorių lėšomis statomų paminklų ar įrengiamų atminimo ženklų projektavimo ir statybos ar įrengimo darbus organizuoja Iniciatoriai.</w:t>
      </w:r>
    </w:p>
    <w:p w14:paraId="7D1F1829" w14:textId="77777777" w:rsidR="005D443D" w:rsidRPr="00AD64DF" w:rsidRDefault="005D443D" w:rsidP="005D443D">
      <w:pPr>
        <w:ind w:firstLine="709"/>
        <w:jc w:val="both"/>
        <w:textAlignment w:val="baseline"/>
        <w:rPr>
          <w:color w:val="000000"/>
          <w:szCs w:val="24"/>
        </w:rPr>
      </w:pPr>
      <w:bookmarkStart w:id="51" w:name="part_c23822e1d2374706b501f3b3a17b3654"/>
      <w:bookmarkEnd w:id="51"/>
      <w:r w:rsidRPr="00AD64DF">
        <w:rPr>
          <w:color w:val="000000"/>
          <w:szCs w:val="24"/>
        </w:rPr>
        <w:t>22. Jeigu prašyme nebuvo pažymėta, kad reikalinga pagalba organizuojant paminklo statybos, atminimo ženklo pagaminimą ir jo įrengimą, darbus savo lėšomis organizuoja Iniciatorius ir atsako už galutinį rezultatą pagal jo prašyme pateiktus projektinius pasiūlymus.</w:t>
      </w:r>
    </w:p>
    <w:p w14:paraId="2CEED3F6" w14:textId="77777777" w:rsidR="005D443D" w:rsidRPr="00C60D30" w:rsidRDefault="005D443D" w:rsidP="005D443D">
      <w:pPr>
        <w:ind w:firstLine="709"/>
        <w:jc w:val="both"/>
        <w:textAlignment w:val="baseline"/>
        <w:rPr>
          <w:color w:val="000000"/>
          <w:szCs w:val="24"/>
        </w:rPr>
      </w:pPr>
      <w:bookmarkStart w:id="52" w:name="part_c14c6b1a1d1d40bca3b77e811d4429b8"/>
      <w:bookmarkEnd w:id="52"/>
      <w:r w:rsidRPr="00C60D30">
        <w:rPr>
          <w:color w:val="000000"/>
          <w:szCs w:val="24"/>
        </w:rPr>
        <w:t xml:space="preserve">23. Iniciatorius (tuo atveju, jei darbai vykdomi jo lėšomis) ar Savivaldybės administracija turi gauti statybą leidžiantį dokumentą, jei paminklas ar atminimo ženklas yra statinys, kuriam statyti (pašalinti) ar įrengti </w:t>
      </w:r>
      <w:r w:rsidRPr="00C60D30">
        <w:t xml:space="preserve">(pašalinti) </w:t>
      </w:r>
      <w:r w:rsidRPr="00C60D30">
        <w:rPr>
          <w:color w:val="000000"/>
          <w:szCs w:val="24"/>
        </w:rPr>
        <w:t>privalomas statybą leidžiantis dokumentas.</w:t>
      </w:r>
    </w:p>
    <w:p w14:paraId="61464088" w14:textId="77777777" w:rsidR="005D443D" w:rsidRPr="00C60D30" w:rsidRDefault="005D443D" w:rsidP="005D443D">
      <w:pPr>
        <w:ind w:firstLine="851"/>
        <w:jc w:val="center"/>
        <w:textAlignment w:val="baseline"/>
        <w:rPr>
          <w:color w:val="000000"/>
          <w:szCs w:val="24"/>
        </w:rPr>
      </w:pPr>
      <w:r w:rsidRPr="00C60D30">
        <w:rPr>
          <w:color w:val="000000"/>
          <w:szCs w:val="24"/>
        </w:rPr>
        <w:t> </w:t>
      </w:r>
    </w:p>
    <w:p w14:paraId="5F269C23" w14:textId="77777777" w:rsidR="005D443D" w:rsidRPr="00C60D30" w:rsidRDefault="005D443D" w:rsidP="005D443D">
      <w:pPr>
        <w:jc w:val="center"/>
        <w:textAlignment w:val="baseline"/>
        <w:rPr>
          <w:color w:val="000000"/>
          <w:szCs w:val="24"/>
        </w:rPr>
      </w:pPr>
      <w:bookmarkStart w:id="53" w:name="part_cfee740c48624e14869b8466eb8d4abc"/>
      <w:bookmarkEnd w:id="53"/>
      <w:r w:rsidRPr="00C60D30">
        <w:rPr>
          <w:b/>
          <w:bCs/>
          <w:color w:val="000000"/>
          <w:szCs w:val="24"/>
        </w:rPr>
        <w:t>VI SKYRIUS</w:t>
      </w:r>
    </w:p>
    <w:p w14:paraId="6740D8C8" w14:textId="77777777" w:rsidR="005D443D" w:rsidRPr="00C60D30" w:rsidRDefault="005D443D" w:rsidP="005D443D">
      <w:pPr>
        <w:jc w:val="center"/>
        <w:textAlignment w:val="baseline"/>
        <w:rPr>
          <w:color w:val="000000"/>
          <w:szCs w:val="24"/>
        </w:rPr>
      </w:pPr>
      <w:r w:rsidRPr="00C60D30">
        <w:rPr>
          <w:b/>
          <w:bCs/>
          <w:color w:val="000000"/>
          <w:szCs w:val="24"/>
        </w:rPr>
        <w:t>PAMINKLŲ IR KITŲ ATMINIMO ŽENKLŲ PRIEŽIŪRA IR NUKELDINIMAS</w:t>
      </w:r>
    </w:p>
    <w:p w14:paraId="3DC96A57" w14:textId="77777777" w:rsidR="005D443D" w:rsidRPr="00C60D30" w:rsidRDefault="005D443D" w:rsidP="005D443D">
      <w:pPr>
        <w:ind w:firstLine="851"/>
        <w:jc w:val="center"/>
        <w:textAlignment w:val="baseline"/>
        <w:rPr>
          <w:color w:val="000000"/>
          <w:szCs w:val="24"/>
        </w:rPr>
      </w:pPr>
      <w:r w:rsidRPr="00C60D30">
        <w:rPr>
          <w:color w:val="000000"/>
          <w:szCs w:val="24"/>
        </w:rPr>
        <w:t> </w:t>
      </w:r>
    </w:p>
    <w:p w14:paraId="730164D8" w14:textId="77777777" w:rsidR="005D443D" w:rsidRPr="00C60D30" w:rsidRDefault="005D443D" w:rsidP="005D443D">
      <w:pPr>
        <w:ind w:firstLine="709"/>
        <w:jc w:val="both"/>
        <w:rPr>
          <w:color w:val="000000"/>
          <w:szCs w:val="24"/>
        </w:rPr>
      </w:pPr>
      <w:bookmarkStart w:id="54" w:name="part_7fe25c876f4441c087a2f87c9fbba6fc"/>
      <w:bookmarkEnd w:id="54"/>
      <w:r w:rsidRPr="00C60D30">
        <w:rPr>
          <w:color w:val="000000"/>
          <w:szCs w:val="24"/>
        </w:rPr>
        <w:t>24. Už Savivaldybės teritorijoje</w:t>
      </w:r>
      <w:r w:rsidRPr="00C60D30">
        <w:rPr>
          <w:color w:val="FF0000"/>
          <w:szCs w:val="24"/>
        </w:rPr>
        <w:t> </w:t>
      </w:r>
      <w:r w:rsidRPr="00C60D30">
        <w:rPr>
          <w:color w:val="000000"/>
          <w:szCs w:val="24"/>
        </w:rPr>
        <w:t>pastatytų paminklų ar atminimo ženklų priežiūrą atsako Iniciatorius ar kitas asmuo, turintis išimtines autoriaus turtines teises, jei teisės aktų nustatyta tvarka šie kūriniai nėra perduodami Savivaldybės nuosavybėn.</w:t>
      </w:r>
    </w:p>
    <w:p w14:paraId="17869920" w14:textId="77777777" w:rsidR="005D443D" w:rsidRPr="00AD64DF" w:rsidRDefault="005D443D" w:rsidP="005D443D">
      <w:pPr>
        <w:ind w:firstLine="709"/>
        <w:jc w:val="both"/>
        <w:rPr>
          <w:color w:val="000000"/>
          <w:szCs w:val="24"/>
        </w:rPr>
      </w:pPr>
      <w:bookmarkStart w:id="55" w:name="part_944fb5dd7b1b4c538957aa8e5983ecec"/>
      <w:bookmarkEnd w:id="55"/>
      <w:r w:rsidRPr="00C60D30">
        <w:rPr>
          <w:color w:val="000000"/>
          <w:szCs w:val="24"/>
        </w:rPr>
        <w:t>25. Savivaldybei nuosavybės teise priklausančių</w:t>
      </w:r>
      <w:r w:rsidRPr="00AD64DF">
        <w:rPr>
          <w:color w:val="000000"/>
          <w:szCs w:val="24"/>
        </w:rPr>
        <w:t xml:space="preserve"> paminklų ar atminimo ženklų priežiūrą vykdo atitinkamos seniūnijos seniūnas.</w:t>
      </w:r>
    </w:p>
    <w:p w14:paraId="21AD0E69" w14:textId="77777777" w:rsidR="005D443D" w:rsidRPr="00AD64DF" w:rsidRDefault="005D443D" w:rsidP="005D443D">
      <w:pPr>
        <w:ind w:firstLine="709"/>
        <w:jc w:val="both"/>
        <w:rPr>
          <w:color w:val="000000"/>
          <w:szCs w:val="24"/>
        </w:rPr>
      </w:pPr>
      <w:bookmarkStart w:id="56" w:name="part_0be12e427b6c4264a02a1e1b74a1ef10"/>
      <w:bookmarkEnd w:id="56"/>
      <w:r w:rsidRPr="00AD64DF">
        <w:rPr>
          <w:color w:val="000000"/>
          <w:szCs w:val="24"/>
        </w:rPr>
        <w:t>26. Savivaldybės teritorijoje esantys paminklai ar atminimo ženklai gali būti nukeldinti ar perkelti į kitą vietą šiais atvejais:</w:t>
      </w:r>
    </w:p>
    <w:p w14:paraId="070E84F3" w14:textId="77777777" w:rsidR="005D443D" w:rsidRPr="00AD64DF" w:rsidRDefault="005D443D" w:rsidP="005D443D">
      <w:pPr>
        <w:ind w:firstLine="709"/>
        <w:jc w:val="both"/>
        <w:rPr>
          <w:color w:val="000000"/>
          <w:szCs w:val="24"/>
        </w:rPr>
      </w:pPr>
      <w:bookmarkStart w:id="57" w:name="part_75c5a2fdafd745e58bc91a2ce091e821"/>
      <w:bookmarkEnd w:id="57"/>
      <w:r w:rsidRPr="00AD64DF">
        <w:rPr>
          <w:color w:val="000000"/>
          <w:szCs w:val="24"/>
        </w:rPr>
        <w:t>26.1. atsižvelgus į Savivaldybės gyventojų, bendrijų, bendruomenių ar jų atstovų, visuomeninių organizacijų ar kitų institucijų raštu pareikštą motyvuotą nuomonę ir ją patvirtinančius įrodymus;</w:t>
      </w:r>
    </w:p>
    <w:p w14:paraId="530F1799" w14:textId="77777777" w:rsidR="005D443D" w:rsidRPr="00AD64DF" w:rsidRDefault="005D443D" w:rsidP="005D443D">
      <w:pPr>
        <w:ind w:firstLine="709"/>
        <w:jc w:val="both"/>
        <w:rPr>
          <w:color w:val="000000"/>
          <w:szCs w:val="24"/>
        </w:rPr>
      </w:pPr>
      <w:bookmarkStart w:id="58" w:name="part_61cb594b236742dfb671d4363ba68527"/>
      <w:bookmarkEnd w:id="58"/>
      <w:r w:rsidRPr="00AD64DF">
        <w:rPr>
          <w:color w:val="000000"/>
          <w:szCs w:val="24"/>
        </w:rPr>
        <w:t>26.2. pablogėjus paminklo ar atminimo ženklo būklei, jei ji kelia pavojų arti jo gyvenančių, dirbančių ar kitais tikslais būnančių žmonių sveikatai, gyvybei ar aplinkai, o paminklo ar kito atminimo ženklo neįmanoma restauruoti ar atstatyti</w:t>
      </w:r>
      <w:r>
        <w:rPr>
          <w:color w:val="000000"/>
          <w:szCs w:val="24"/>
        </w:rPr>
        <w:t xml:space="preserve"> (pašalinti)</w:t>
      </w:r>
      <w:r w:rsidRPr="00AD64DF">
        <w:rPr>
          <w:color w:val="000000"/>
          <w:szCs w:val="24"/>
        </w:rPr>
        <w:t>;</w:t>
      </w:r>
    </w:p>
    <w:p w14:paraId="050920B4" w14:textId="77777777" w:rsidR="005D443D" w:rsidRPr="00AD64DF" w:rsidRDefault="005D443D" w:rsidP="005D443D">
      <w:pPr>
        <w:ind w:firstLine="709"/>
        <w:jc w:val="both"/>
        <w:rPr>
          <w:color w:val="000000"/>
          <w:szCs w:val="24"/>
        </w:rPr>
      </w:pPr>
      <w:bookmarkStart w:id="59" w:name="part_0638ca41a5f641e0b257726d53310201"/>
      <w:bookmarkEnd w:id="59"/>
      <w:r w:rsidRPr="00AD64DF">
        <w:rPr>
          <w:color w:val="000000"/>
          <w:szCs w:val="24"/>
        </w:rPr>
        <w:t>26.3. kai paminklas ar atminimo ženklas yra pastatytas neteisėtai, t. y., nesilaikant šio Aprašo.</w:t>
      </w:r>
    </w:p>
    <w:p w14:paraId="4A383DE1" w14:textId="77777777" w:rsidR="005D443D" w:rsidRPr="00AD64DF" w:rsidRDefault="005D443D" w:rsidP="005D443D">
      <w:pPr>
        <w:ind w:firstLine="709"/>
        <w:jc w:val="both"/>
        <w:rPr>
          <w:color w:val="000000"/>
          <w:szCs w:val="24"/>
        </w:rPr>
      </w:pPr>
      <w:bookmarkStart w:id="60" w:name="part_b8a4cb3e41a046fd80f4a909f0cb4ba5"/>
      <w:bookmarkEnd w:id="60"/>
      <w:r w:rsidRPr="00AD64DF">
        <w:rPr>
          <w:color w:val="000000"/>
          <w:szCs w:val="24"/>
        </w:rPr>
        <w:lastRenderedPageBreak/>
        <w:t>27. Nukelti ar perkelti paminklą, ar atminimo ženklą, įrašytus į Lietuvos Respublikos nekilnojamųjų kultūros vertybių registrą, galima tik gavus Kultūros paveldo departamento prie Kultūros ministerijos rašytinį pritarimą.</w:t>
      </w:r>
    </w:p>
    <w:p w14:paraId="6AAACC2F" w14:textId="77777777" w:rsidR="005D443D" w:rsidRPr="00AD64DF" w:rsidRDefault="005D443D" w:rsidP="005D443D">
      <w:pPr>
        <w:ind w:firstLine="709"/>
        <w:jc w:val="both"/>
        <w:rPr>
          <w:color w:val="000000"/>
          <w:szCs w:val="24"/>
        </w:rPr>
      </w:pPr>
      <w:bookmarkStart w:id="61" w:name="part_ce4d9ecebeba4c0f8d6b3167a1a77c4d"/>
      <w:bookmarkEnd w:id="61"/>
      <w:r w:rsidRPr="00AD64DF">
        <w:rPr>
          <w:color w:val="000000"/>
          <w:szCs w:val="24"/>
        </w:rPr>
        <w:t>28. Apie šio Aprašo 26 punkte nurodytas aplinkybes informuojamas paminklo ar atminimo ženklo savininkas, autorius, nurodomas terminas, per kurį paminklas ar atminimo ženklas turi būti nukeltas arba perkeltas. Per nustatytą laiką nenukėlus ar neperkėlus paminklo, ar atminimo ženklo, šiuos veiksmus turi teisę atlikti Savivaldybės administracija, Savivaldybės administracijos direktoriaus įsakymu, gavus Komisijos pritarimą.</w:t>
      </w:r>
    </w:p>
    <w:p w14:paraId="3568130C" w14:textId="77777777" w:rsidR="005D443D" w:rsidRPr="00AD64DF" w:rsidRDefault="005D443D" w:rsidP="005D443D">
      <w:pPr>
        <w:ind w:firstLine="709"/>
        <w:jc w:val="both"/>
        <w:rPr>
          <w:color w:val="000000"/>
          <w:szCs w:val="24"/>
        </w:rPr>
      </w:pPr>
      <w:bookmarkStart w:id="62" w:name="part_9f46b5baedd34d83aec0779884e8eb94"/>
      <w:bookmarkEnd w:id="62"/>
      <w:r w:rsidRPr="00AD64DF">
        <w:rPr>
          <w:color w:val="000000"/>
          <w:szCs w:val="24"/>
        </w:rPr>
        <w:t>29. Paminklai ar atminim</w:t>
      </w:r>
      <w:r>
        <w:rPr>
          <w:color w:val="000000"/>
          <w:szCs w:val="24"/>
        </w:rPr>
        <w:t>o ženklai, pastatyti (pašalinti)</w:t>
      </w:r>
      <w:r w:rsidRPr="00AD64DF">
        <w:rPr>
          <w:color w:val="000000"/>
          <w:szCs w:val="24"/>
        </w:rPr>
        <w:t xml:space="preserve"> </w:t>
      </w:r>
      <w:r>
        <w:rPr>
          <w:color w:val="000000"/>
          <w:szCs w:val="24"/>
        </w:rPr>
        <w:t xml:space="preserve">ar įrengti (pašalinti) </w:t>
      </w:r>
      <w:r w:rsidRPr="00AD64DF">
        <w:rPr>
          <w:color w:val="000000"/>
          <w:szCs w:val="24"/>
        </w:rPr>
        <w:t>Savivaldybei ar valstybei priklausančioje teritorijoje be Savivaldybės administracijos ar valstybinės žemės valdytojo sutikimo, nukeliami įstatymų nustatyta tvarka.</w:t>
      </w:r>
      <w:r w:rsidRPr="00AD64DF">
        <w:rPr>
          <w:color w:val="FF0000"/>
          <w:szCs w:val="24"/>
        </w:rPr>
        <w:t> </w:t>
      </w:r>
      <w:r w:rsidRPr="00AD64DF">
        <w:rPr>
          <w:color w:val="000000"/>
          <w:szCs w:val="24"/>
        </w:rPr>
        <w:t>Paminklo ar atminimo ženklo savininkas arba kiti suinteresuoti asmenys per nurodytą terminą gali teikti prašymą įteisinti paminklą ar atminimo ženklą, kai šis pastatytas nesilaikant šio Aprašo.</w:t>
      </w:r>
    </w:p>
    <w:p w14:paraId="74AF8361" w14:textId="77777777" w:rsidR="005D443D" w:rsidRPr="00AD64DF" w:rsidRDefault="005D443D" w:rsidP="005D443D">
      <w:pPr>
        <w:jc w:val="center"/>
        <w:textAlignment w:val="baseline"/>
        <w:rPr>
          <w:color w:val="000000"/>
          <w:szCs w:val="24"/>
        </w:rPr>
      </w:pPr>
      <w:bookmarkStart w:id="63" w:name="part_120079f31d1e46e99623c842cbd49a52"/>
      <w:bookmarkEnd w:id="63"/>
      <w:r w:rsidRPr="00AD64DF">
        <w:rPr>
          <w:b/>
          <w:bCs/>
          <w:color w:val="000000"/>
          <w:szCs w:val="24"/>
        </w:rPr>
        <w:t>VII SKYRIUS</w:t>
      </w:r>
    </w:p>
    <w:p w14:paraId="0C502025" w14:textId="77777777" w:rsidR="005D443D" w:rsidRPr="00AD64DF" w:rsidRDefault="005D443D" w:rsidP="005D443D">
      <w:pPr>
        <w:jc w:val="center"/>
        <w:textAlignment w:val="baseline"/>
        <w:rPr>
          <w:color w:val="000000"/>
          <w:szCs w:val="24"/>
        </w:rPr>
      </w:pPr>
      <w:r w:rsidRPr="00AD64DF">
        <w:rPr>
          <w:b/>
          <w:bCs/>
          <w:color w:val="000000"/>
          <w:szCs w:val="24"/>
        </w:rPr>
        <w:t>BAIGIAMOSIOS NUOSTATOS</w:t>
      </w:r>
    </w:p>
    <w:p w14:paraId="78EDE150" w14:textId="77777777" w:rsidR="005D443D" w:rsidRPr="00AD64DF" w:rsidRDefault="005D443D" w:rsidP="005D443D">
      <w:pPr>
        <w:ind w:firstLine="851"/>
        <w:jc w:val="center"/>
        <w:textAlignment w:val="baseline"/>
        <w:rPr>
          <w:color w:val="000000"/>
          <w:szCs w:val="24"/>
        </w:rPr>
      </w:pPr>
      <w:r w:rsidRPr="00AD64DF">
        <w:rPr>
          <w:color w:val="000000"/>
          <w:szCs w:val="24"/>
        </w:rPr>
        <w:t> </w:t>
      </w:r>
    </w:p>
    <w:p w14:paraId="58E9AAE7" w14:textId="77777777" w:rsidR="005D443D" w:rsidRPr="00AD64DF" w:rsidRDefault="005D443D" w:rsidP="005D443D">
      <w:pPr>
        <w:ind w:firstLine="709"/>
        <w:jc w:val="both"/>
        <w:textAlignment w:val="baseline"/>
        <w:rPr>
          <w:color w:val="000000"/>
          <w:szCs w:val="24"/>
        </w:rPr>
      </w:pPr>
      <w:bookmarkStart w:id="64" w:name="part_6dda09f407874f31987f396123c3590d"/>
      <w:bookmarkEnd w:id="64"/>
      <w:r w:rsidRPr="00AD64DF">
        <w:rPr>
          <w:color w:val="000000"/>
          <w:szCs w:val="24"/>
        </w:rPr>
        <w:t>30. Šio Aprašo reikalavimų laikymosi priežiūrą atlieka Savivaldybės administracija.</w:t>
      </w:r>
    </w:p>
    <w:p w14:paraId="174E4F0A" w14:textId="77777777" w:rsidR="005D443D" w:rsidRPr="00AD64DF" w:rsidRDefault="005D443D" w:rsidP="005D443D">
      <w:pPr>
        <w:ind w:firstLine="709"/>
        <w:jc w:val="both"/>
        <w:textAlignment w:val="baseline"/>
        <w:rPr>
          <w:color w:val="000000"/>
          <w:szCs w:val="24"/>
        </w:rPr>
      </w:pPr>
      <w:bookmarkStart w:id="65" w:name="part_5e9aa4869bd64d8289827fe5251c2259"/>
      <w:bookmarkEnd w:id="65"/>
      <w:r w:rsidRPr="00AD64DF">
        <w:rPr>
          <w:color w:val="000000"/>
          <w:szCs w:val="24"/>
        </w:rPr>
        <w:t>31. Fiziniai ir juridiniai asmenys, įrengę atminimo ženklus pažeisdami Aprašo reikalavimus, atsako teisės aktų nustatyta tvarka.</w:t>
      </w:r>
    </w:p>
    <w:p w14:paraId="323AF46C" w14:textId="77777777" w:rsidR="005D443D" w:rsidRPr="00AD64DF" w:rsidRDefault="005D443D" w:rsidP="005D443D">
      <w:pPr>
        <w:ind w:firstLine="709"/>
        <w:jc w:val="both"/>
        <w:textAlignment w:val="baseline"/>
        <w:rPr>
          <w:color w:val="000000"/>
          <w:szCs w:val="24"/>
        </w:rPr>
      </w:pPr>
      <w:bookmarkStart w:id="66" w:name="part_275b860c0eca4fb98009e3aadd472410"/>
      <w:bookmarkEnd w:id="66"/>
      <w:r w:rsidRPr="00AD64DF">
        <w:rPr>
          <w:color w:val="000000"/>
          <w:szCs w:val="24"/>
        </w:rPr>
        <w:t>32. Iniciatorius, norėdamas perduoti atminimo ženklą Savivaldybės nuosavybėn, turi kreiptis į Savivaldybės tarybą su prašymu perimti turtą Savivaldybės nuosavybėn.</w:t>
      </w:r>
    </w:p>
    <w:p w14:paraId="1ABF9925" w14:textId="77777777" w:rsidR="005D443D" w:rsidRPr="00AD64DF" w:rsidRDefault="005D443D" w:rsidP="005D443D">
      <w:pPr>
        <w:ind w:firstLine="709"/>
        <w:jc w:val="both"/>
        <w:textAlignment w:val="baseline"/>
        <w:rPr>
          <w:color w:val="000000"/>
          <w:szCs w:val="24"/>
        </w:rPr>
      </w:pPr>
      <w:bookmarkStart w:id="67" w:name="part_7472599960c6425896f5f76d18ca7956"/>
      <w:bookmarkEnd w:id="67"/>
      <w:r w:rsidRPr="00AD64DF">
        <w:rPr>
          <w:color w:val="000000"/>
          <w:szCs w:val="24"/>
        </w:rPr>
        <w:t>33. Aprašas gali būti keičiamas, papildomas ar naikinamas Savivaldybės tarybos sprendimu.</w:t>
      </w:r>
    </w:p>
    <w:p w14:paraId="4362E5FA" w14:textId="77777777" w:rsidR="005D443D" w:rsidRDefault="005D443D" w:rsidP="005D443D"/>
    <w:p w14:paraId="441D70E0" w14:textId="77777777" w:rsidR="005D443D" w:rsidRDefault="005D443D" w:rsidP="005D443D"/>
    <w:p w14:paraId="38801F09" w14:textId="77777777" w:rsidR="005D443D" w:rsidRDefault="005D443D" w:rsidP="005D443D"/>
    <w:p w14:paraId="40D1023D" w14:textId="77777777" w:rsidR="005D443D" w:rsidRDefault="005D443D" w:rsidP="005D443D"/>
    <w:p w14:paraId="63D76640" w14:textId="77777777" w:rsidR="005D443D" w:rsidRDefault="005D443D" w:rsidP="005D443D"/>
    <w:p w14:paraId="4F9A96CA" w14:textId="77777777" w:rsidR="005D443D" w:rsidRDefault="005D443D" w:rsidP="005D443D"/>
    <w:p w14:paraId="6B018AAE" w14:textId="77777777" w:rsidR="005D443D" w:rsidRDefault="005D443D" w:rsidP="005D443D"/>
    <w:p w14:paraId="5EBCDD58" w14:textId="77777777" w:rsidR="005D443D" w:rsidRDefault="005D443D" w:rsidP="005D443D"/>
    <w:p w14:paraId="081E61B5" w14:textId="77777777" w:rsidR="005D443D" w:rsidRDefault="005D443D" w:rsidP="005D443D"/>
    <w:p w14:paraId="0EE91283" w14:textId="77777777" w:rsidR="005D443D" w:rsidRDefault="005D443D" w:rsidP="005D443D"/>
    <w:p w14:paraId="7AA39F17" w14:textId="77777777" w:rsidR="005D443D" w:rsidRDefault="005D443D" w:rsidP="005D443D"/>
    <w:p w14:paraId="189AA402" w14:textId="77777777" w:rsidR="005D443D" w:rsidRDefault="005D443D" w:rsidP="005D443D"/>
    <w:p w14:paraId="3585DDFA" w14:textId="77777777" w:rsidR="005D443D" w:rsidRDefault="005D443D" w:rsidP="005D443D"/>
    <w:p w14:paraId="30AAC46A" w14:textId="77777777" w:rsidR="005D443D" w:rsidRDefault="005D443D" w:rsidP="005D443D"/>
    <w:p w14:paraId="3AD8F36C" w14:textId="77777777" w:rsidR="005D443D" w:rsidRDefault="005D443D" w:rsidP="005D443D"/>
    <w:p w14:paraId="6F510A59" w14:textId="77777777" w:rsidR="005D443D" w:rsidRDefault="005D443D" w:rsidP="005D443D"/>
    <w:p w14:paraId="0E036B50" w14:textId="77777777" w:rsidR="005D443D" w:rsidRDefault="005D443D" w:rsidP="005D443D"/>
    <w:p w14:paraId="78FB91E5" w14:textId="77777777" w:rsidR="005D443D" w:rsidRDefault="005D443D" w:rsidP="005D443D"/>
    <w:p w14:paraId="69400AB6" w14:textId="77777777" w:rsidR="005D443D" w:rsidRDefault="005D443D" w:rsidP="005D443D"/>
    <w:p w14:paraId="2633780F" w14:textId="77777777" w:rsidR="005D443D" w:rsidRDefault="005D443D" w:rsidP="005D443D"/>
    <w:p w14:paraId="1F919E7C" w14:textId="77777777" w:rsidR="005D443D" w:rsidRDefault="005D443D" w:rsidP="005D443D"/>
    <w:p w14:paraId="3079B604" w14:textId="77777777" w:rsidR="005D443D" w:rsidRDefault="005D443D" w:rsidP="005D443D"/>
    <w:p w14:paraId="48488F6B" w14:textId="77777777" w:rsidR="005D443D" w:rsidRDefault="005D443D" w:rsidP="005D443D"/>
    <w:p w14:paraId="22B2DF27" w14:textId="77777777" w:rsidR="005D443D" w:rsidRDefault="005D443D" w:rsidP="005D443D"/>
    <w:p w14:paraId="4327A87E" w14:textId="77777777" w:rsidR="005D443D" w:rsidRDefault="005D443D" w:rsidP="005D443D"/>
    <w:p w14:paraId="6377D4FE" w14:textId="77777777" w:rsidR="005D443D" w:rsidRDefault="005D443D" w:rsidP="005D443D"/>
    <w:p w14:paraId="073311B5" w14:textId="77777777" w:rsidR="005D443D" w:rsidRDefault="005D443D" w:rsidP="005D443D"/>
    <w:p w14:paraId="4D3B02C7" w14:textId="77777777" w:rsidR="005D443D" w:rsidRDefault="005D443D" w:rsidP="005D443D"/>
    <w:p w14:paraId="6BE664B5" w14:textId="77777777" w:rsidR="005D443D" w:rsidRDefault="005D443D" w:rsidP="005D443D"/>
    <w:p w14:paraId="00B25A7C" w14:textId="77777777" w:rsidR="005D443D" w:rsidRDefault="005D443D" w:rsidP="005D443D"/>
    <w:p w14:paraId="3E9657AB" w14:textId="77777777" w:rsidR="00F723FE" w:rsidRDefault="00F723FE" w:rsidP="005D443D">
      <w:pPr>
        <w:shd w:val="clear" w:color="auto" w:fill="FFFFFF"/>
        <w:spacing w:line="360" w:lineRule="atLeast"/>
        <w:ind w:left="6096"/>
        <w:rPr>
          <w:color w:val="000000"/>
          <w:szCs w:val="24"/>
        </w:rPr>
      </w:pPr>
    </w:p>
    <w:p w14:paraId="3B9499F3" w14:textId="77777777" w:rsidR="00F723FE" w:rsidRDefault="00F723FE" w:rsidP="005D443D">
      <w:pPr>
        <w:shd w:val="clear" w:color="auto" w:fill="FFFFFF"/>
        <w:spacing w:line="360" w:lineRule="atLeast"/>
        <w:ind w:left="6096"/>
        <w:rPr>
          <w:color w:val="000000"/>
          <w:szCs w:val="24"/>
        </w:rPr>
      </w:pPr>
    </w:p>
    <w:p w14:paraId="5545FBB8" w14:textId="28AE237F" w:rsidR="005D443D" w:rsidRPr="009C0AFC" w:rsidRDefault="005D443D" w:rsidP="005D443D">
      <w:pPr>
        <w:shd w:val="clear" w:color="auto" w:fill="FFFFFF"/>
        <w:spacing w:line="360" w:lineRule="atLeast"/>
        <w:ind w:left="6096"/>
        <w:rPr>
          <w:rFonts w:ascii="Cambria" w:hAnsi="Cambria"/>
          <w:color w:val="212529"/>
          <w:szCs w:val="24"/>
        </w:rPr>
      </w:pPr>
      <w:r w:rsidRPr="00AD64DF">
        <w:rPr>
          <w:color w:val="000000"/>
          <w:szCs w:val="24"/>
        </w:rPr>
        <w:t xml:space="preserve">Paminklų statymo ir atminimo </w:t>
      </w:r>
      <w:r>
        <w:rPr>
          <w:color w:val="000000"/>
          <w:szCs w:val="24"/>
        </w:rPr>
        <w:t xml:space="preserve">                  </w:t>
      </w:r>
      <w:r w:rsidRPr="00AD64DF">
        <w:rPr>
          <w:color w:val="000000"/>
          <w:szCs w:val="24"/>
        </w:rPr>
        <w:t>ženklų įrengimo J</w:t>
      </w:r>
      <w:r>
        <w:rPr>
          <w:color w:val="000000"/>
          <w:szCs w:val="24"/>
        </w:rPr>
        <w:t>urbarko</w:t>
      </w:r>
      <w:r w:rsidRPr="00AD64DF">
        <w:rPr>
          <w:color w:val="000000"/>
          <w:szCs w:val="24"/>
        </w:rPr>
        <w:t xml:space="preserve"> rajono savivaldy</w:t>
      </w:r>
      <w:r>
        <w:rPr>
          <w:color w:val="000000"/>
          <w:szCs w:val="24"/>
        </w:rPr>
        <w:t>bės teritorijoje tvarkos aprašo</w:t>
      </w:r>
      <w:r w:rsidRPr="009C0AFC">
        <w:rPr>
          <w:color w:val="212529"/>
          <w:szCs w:val="24"/>
        </w:rPr>
        <w:t xml:space="preserve"> priedas</w:t>
      </w:r>
    </w:p>
    <w:p w14:paraId="78D6B648" w14:textId="77777777" w:rsidR="005D443D" w:rsidRPr="009C0AFC" w:rsidRDefault="005D443D" w:rsidP="005D443D">
      <w:pPr>
        <w:shd w:val="clear" w:color="auto" w:fill="FFFFFF"/>
        <w:spacing w:line="276" w:lineRule="atLeast"/>
        <w:ind w:firstLine="6096"/>
        <w:rPr>
          <w:rFonts w:ascii="Cambria" w:hAnsi="Cambria"/>
          <w:color w:val="212529"/>
          <w:szCs w:val="24"/>
        </w:rPr>
      </w:pPr>
      <w:r w:rsidRPr="009C0AFC">
        <w:rPr>
          <w:color w:val="212529"/>
          <w:szCs w:val="24"/>
        </w:rPr>
        <w:t> </w:t>
      </w:r>
    </w:p>
    <w:p w14:paraId="27329FD4" w14:textId="77777777" w:rsidR="005D443D" w:rsidRPr="009C0AFC" w:rsidRDefault="005D443D" w:rsidP="005D443D">
      <w:pPr>
        <w:shd w:val="clear" w:color="auto" w:fill="FFFFFF"/>
        <w:spacing w:line="360" w:lineRule="atLeast"/>
        <w:jc w:val="right"/>
        <w:rPr>
          <w:rFonts w:ascii="Cambria" w:hAnsi="Cambria"/>
          <w:color w:val="212529"/>
          <w:szCs w:val="24"/>
        </w:rPr>
      </w:pPr>
      <w:r w:rsidRPr="009C0AFC">
        <w:rPr>
          <w:color w:val="212529"/>
          <w:szCs w:val="24"/>
        </w:rPr>
        <w:t> </w:t>
      </w:r>
    </w:p>
    <w:p w14:paraId="5C2A3F03" w14:textId="77777777" w:rsidR="005D443D" w:rsidRDefault="005D443D" w:rsidP="005D443D">
      <w:pPr>
        <w:shd w:val="clear" w:color="auto" w:fill="FFFFFF"/>
        <w:spacing w:line="360" w:lineRule="atLeast"/>
        <w:jc w:val="center"/>
        <w:rPr>
          <w:b/>
          <w:bCs/>
          <w:color w:val="212529"/>
          <w:szCs w:val="24"/>
        </w:rPr>
      </w:pPr>
      <w:r w:rsidRPr="009C0AFC">
        <w:rPr>
          <w:b/>
          <w:bCs/>
          <w:strike/>
          <w:color w:val="212529"/>
          <w:szCs w:val="24"/>
        </w:rPr>
        <w:t>(</w:t>
      </w:r>
      <w:r w:rsidRPr="009C0AFC">
        <w:rPr>
          <w:b/>
          <w:bCs/>
          <w:color w:val="212529"/>
          <w:szCs w:val="24"/>
        </w:rPr>
        <w:t xml:space="preserve">Prašymo įrengti </w:t>
      </w:r>
      <w:r w:rsidRPr="00501FD9">
        <w:rPr>
          <w:b/>
          <w:bCs/>
          <w:color w:val="212529"/>
          <w:szCs w:val="24"/>
        </w:rPr>
        <w:t>(pašalinti)</w:t>
      </w:r>
      <w:r w:rsidRPr="009C0AFC">
        <w:rPr>
          <w:b/>
          <w:bCs/>
          <w:color w:val="212529"/>
          <w:szCs w:val="24"/>
        </w:rPr>
        <w:t xml:space="preserve"> atminimo ženklą forma)</w:t>
      </w:r>
    </w:p>
    <w:p w14:paraId="223C6DCE" w14:textId="77777777" w:rsidR="005D443D" w:rsidRPr="009C0AFC" w:rsidRDefault="005D443D" w:rsidP="005D443D">
      <w:pPr>
        <w:shd w:val="clear" w:color="auto" w:fill="FFFFFF"/>
        <w:spacing w:line="360" w:lineRule="atLeast"/>
        <w:jc w:val="center"/>
        <w:rPr>
          <w:rFonts w:ascii="Cambria" w:hAnsi="Cambria"/>
          <w:color w:val="212529"/>
          <w:szCs w:val="24"/>
        </w:rPr>
      </w:pPr>
    </w:p>
    <w:p w14:paraId="5BC03C5E" w14:textId="77777777" w:rsidR="005D443D" w:rsidRPr="009C0AFC" w:rsidRDefault="005D443D" w:rsidP="005D443D">
      <w:pPr>
        <w:shd w:val="clear" w:color="auto" w:fill="FFFFFF"/>
        <w:spacing w:line="360" w:lineRule="atLeast"/>
        <w:jc w:val="center"/>
        <w:rPr>
          <w:rFonts w:ascii="Cambria" w:hAnsi="Cambria"/>
          <w:color w:val="212529"/>
          <w:szCs w:val="24"/>
        </w:rPr>
      </w:pPr>
      <w:r w:rsidRPr="009C0AFC">
        <w:rPr>
          <w:color w:val="212529"/>
          <w:szCs w:val="24"/>
        </w:rPr>
        <w:t>___________________________________________________________________________</w:t>
      </w:r>
    </w:p>
    <w:p w14:paraId="78D8B9A9" w14:textId="77777777" w:rsidR="005D443D" w:rsidRPr="009C0AFC" w:rsidRDefault="005D443D" w:rsidP="005D443D">
      <w:pPr>
        <w:shd w:val="clear" w:color="auto" w:fill="FFFFFF"/>
        <w:spacing w:line="360" w:lineRule="atLeast"/>
        <w:jc w:val="center"/>
        <w:rPr>
          <w:rFonts w:ascii="Cambria" w:hAnsi="Cambria"/>
          <w:color w:val="212529"/>
          <w:szCs w:val="24"/>
        </w:rPr>
      </w:pPr>
      <w:r w:rsidRPr="009C0AFC">
        <w:rPr>
          <w:color w:val="212529"/>
          <w:sz w:val="20"/>
        </w:rPr>
        <w:t>(Pareiškėjo vardas, pavardė ar juridinio asmens pavadinimas)</w:t>
      </w:r>
    </w:p>
    <w:p w14:paraId="2D578E98" w14:textId="77777777" w:rsidR="005D443D" w:rsidRPr="009C0AFC" w:rsidRDefault="005D443D" w:rsidP="005D443D">
      <w:pPr>
        <w:shd w:val="clear" w:color="auto" w:fill="FFFFFF"/>
        <w:spacing w:line="360" w:lineRule="atLeast"/>
        <w:jc w:val="center"/>
        <w:rPr>
          <w:rFonts w:ascii="Cambria" w:hAnsi="Cambria"/>
          <w:color w:val="212529"/>
          <w:szCs w:val="24"/>
        </w:rPr>
      </w:pPr>
      <w:r w:rsidRPr="009C0AFC">
        <w:rPr>
          <w:color w:val="212529"/>
          <w:szCs w:val="24"/>
        </w:rPr>
        <w:t>___________________________________________________________________________</w:t>
      </w:r>
    </w:p>
    <w:p w14:paraId="13061CFC" w14:textId="77777777" w:rsidR="005D443D" w:rsidRPr="009C0AFC" w:rsidRDefault="005D443D" w:rsidP="005D443D">
      <w:pPr>
        <w:shd w:val="clear" w:color="auto" w:fill="FFFFFF"/>
        <w:spacing w:line="360" w:lineRule="atLeast"/>
        <w:jc w:val="center"/>
        <w:rPr>
          <w:rFonts w:ascii="Cambria" w:hAnsi="Cambria"/>
          <w:color w:val="212529"/>
          <w:szCs w:val="24"/>
        </w:rPr>
      </w:pPr>
      <w:r w:rsidRPr="009C0AFC">
        <w:rPr>
          <w:color w:val="212529"/>
          <w:sz w:val="20"/>
        </w:rPr>
        <w:t>(Adresas, telefonas, el. paštas)</w:t>
      </w:r>
    </w:p>
    <w:p w14:paraId="6C92B920" w14:textId="77777777" w:rsidR="005D443D" w:rsidRPr="009C0AFC" w:rsidRDefault="005D443D" w:rsidP="005D443D">
      <w:pPr>
        <w:shd w:val="clear" w:color="auto" w:fill="FFFFFF"/>
        <w:spacing w:line="360" w:lineRule="atLeast"/>
        <w:jc w:val="both"/>
        <w:rPr>
          <w:rFonts w:ascii="Cambria" w:hAnsi="Cambria"/>
          <w:color w:val="212529"/>
          <w:szCs w:val="24"/>
        </w:rPr>
      </w:pPr>
      <w:r w:rsidRPr="009C0AFC">
        <w:rPr>
          <w:color w:val="212529"/>
          <w:szCs w:val="24"/>
        </w:rPr>
        <w:t> </w:t>
      </w:r>
    </w:p>
    <w:p w14:paraId="53D4E8B3" w14:textId="77777777" w:rsidR="005D443D" w:rsidRPr="009C0AFC" w:rsidRDefault="005D443D" w:rsidP="005D443D">
      <w:pPr>
        <w:shd w:val="clear" w:color="auto" w:fill="FFFFFF"/>
        <w:spacing w:line="360" w:lineRule="atLeast"/>
        <w:jc w:val="both"/>
        <w:rPr>
          <w:rFonts w:ascii="Cambria" w:hAnsi="Cambria"/>
          <w:color w:val="212529"/>
          <w:szCs w:val="24"/>
        </w:rPr>
      </w:pPr>
      <w:r>
        <w:rPr>
          <w:color w:val="212529"/>
          <w:szCs w:val="24"/>
        </w:rPr>
        <w:t>Jurbarko rajono</w:t>
      </w:r>
      <w:r w:rsidRPr="009C0AFC">
        <w:rPr>
          <w:color w:val="212529"/>
          <w:szCs w:val="24"/>
        </w:rPr>
        <w:t xml:space="preserve"> savivaldybės administracijai</w:t>
      </w:r>
    </w:p>
    <w:p w14:paraId="29F00068" w14:textId="77777777" w:rsidR="005D443D" w:rsidRPr="009C0AFC" w:rsidRDefault="005D443D" w:rsidP="005D443D">
      <w:pPr>
        <w:shd w:val="clear" w:color="auto" w:fill="FFFFFF"/>
        <w:spacing w:line="360" w:lineRule="atLeast"/>
        <w:jc w:val="both"/>
        <w:rPr>
          <w:rFonts w:ascii="Cambria" w:hAnsi="Cambria"/>
          <w:color w:val="212529"/>
          <w:szCs w:val="24"/>
        </w:rPr>
      </w:pPr>
      <w:r w:rsidRPr="009C0AFC">
        <w:rPr>
          <w:color w:val="212529"/>
          <w:szCs w:val="24"/>
        </w:rPr>
        <w:t> </w:t>
      </w:r>
    </w:p>
    <w:p w14:paraId="774C6667" w14:textId="77777777" w:rsidR="005D443D" w:rsidRPr="009C0AFC" w:rsidRDefault="005D443D" w:rsidP="005D443D">
      <w:pPr>
        <w:shd w:val="clear" w:color="auto" w:fill="FFFFFF"/>
        <w:spacing w:line="360" w:lineRule="atLeast"/>
        <w:jc w:val="center"/>
        <w:rPr>
          <w:rFonts w:ascii="Cambria" w:hAnsi="Cambria"/>
          <w:color w:val="212529"/>
          <w:szCs w:val="24"/>
        </w:rPr>
      </w:pPr>
      <w:r w:rsidRPr="009C0AFC">
        <w:rPr>
          <w:b/>
          <w:bCs/>
          <w:color w:val="212529"/>
          <w:szCs w:val="24"/>
        </w:rPr>
        <w:t xml:space="preserve">PRAŠYMAS ĮRENGTI </w:t>
      </w:r>
      <w:r w:rsidRPr="00501FD9">
        <w:rPr>
          <w:b/>
          <w:bCs/>
          <w:color w:val="212529"/>
          <w:szCs w:val="24"/>
        </w:rPr>
        <w:t>(PAŠALINTI)</w:t>
      </w:r>
      <w:r w:rsidRPr="009C0AFC">
        <w:rPr>
          <w:b/>
          <w:bCs/>
          <w:color w:val="212529"/>
          <w:szCs w:val="24"/>
        </w:rPr>
        <w:t xml:space="preserve"> ATMINIMO ŽENKLĄ</w:t>
      </w:r>
    </w:p>
    <w:p w14:paraId="49016857" w14:textId="77777777" w:rsidR="005D443D" w:rsidRPr="009C0AFC" w:rsidRDefault="005D443D" w:rsidP="005D443D">
      <w:pPr>
        <w:shd w:val="clear" w:color="auto" w:fill="FFFFFF"/>
        <w:spacing w:line="360" w:lineRule="atLeast"/>
        <w:jc w:val="center"/>
        <w:rPr>
          <w:rFonts w:ascii="Cambria" w:hAnsi="Cambria"/>
          <w:color w:val="212529"/>
          <w:szCs w:val="24"/>
        </w:rPr>
      </w:pPr>
      <w:r w:rsidRPr="009C0AFC">
        <w:rPr>
          <w:color w:val="212529"/>
          <w:szCs w:val="24"/>
        </w:rPr>
        <w:t>______________</w:t>
      </w:r>
    </w:p>
    <w:p w14:paraId="560CB33C" w14:textId="77777777" w:rsidR="005D443D" w:rsidRPr="009C0AFC" w:rsidRDefault="005D443D" w:rsidP="005D443D">
      <w:pPr>
        <w:shd w:val="clear" w:color="auto" w:fill="FFFFFF"/>
        <w:spacing w:line="360" w:lineRule="atLeast"/>
        <w:jc w:val="center"/>
        <w:rPr>
          <w:rFonts w:ascii="Cambria" w:hAnsi="Cambria"/>
          <w:color w:val="212529"/>
          <w:szCs w:val="24"/>
        </w:rPr>
      </w:pPr>
      <w:r w:rsidRPr="009C0AFC">
        <w:rPr>
          <w:color w:val="212529"/>
          <w:szCs w:val="24"/>
        </w:rPr>
        <w:t>(data)</w:t>
      </w:r>
    </w:p>
    <w:p w14:paraId="4044F8A3" w14:textId="77777777" w:rsidR="005D443D" w:rsidRPr="009C0AFC" w:rsidRDefault="005D443D" w:rsidP="005D443D">
      <w:pPr>
        <w:shd w:val="clear" w:color="auto" w:fill="FFFFFF"/>
        <w:spacing w:line="360" w:lineRule="atLeast"/>
        <w:ind w:firstLine="720"/>
        <w:jc w:val="both"/>
        <w:rPr>
          <w:rFonts w:ascii="Cambria" w:hAnsi="Cambria"/>
          <w:color w:val="212529"/>
          <w:szCs w:val="24"/>
        </w:rPr>
      </w:pPr>
      <w:r w:rsidRPr="009C0AFC">
        <w:rPr>
          <w:color w:val="212529"/>
          <w:szCs w:val="24"/>
        </w:rPr>
        <w:t xml:space="preserve">Prašau apsvarstyti mano prašymą įrengti </w:t>
      </w:r>
      <w:r w:rsidRPr="00501FD9">
        <w:rPr>
          <w:color w:val="212529"/>
          <w:szCs w:val="24"/>
        </w:rPr>
        <w:t>(pašalinti)</w:t>
      </w:r>
      <w:r w:rsidRPr="009C0AFC">
        <w:rPr>
          <w:color w:val="212529"/>
          <w:szCs w:val="24"/>
        </w:rPr>
        <w:t xml:space="preserve"> (</w:t>
      </w:r>
      <w:r w:rsidRPr="009C0AFC">
        <w:rPr>
          <w:i/>
          <w:iCs/>
          <w:color w:val="212529"/>
          <w:szCs w:val="24"/>
        </w:rPr>
        <w:t>reikiamą pabraukti</w:t>
      </w:r>
      <w:r w:rsidRPr="009C0AFC">
        <w:rPr>
          <w:color w:val="212529"/>
          <w:szCs w:val="24"/>
        </w:rPr>
        <w:t>)</w:t>
      </w:r>
      <w:r w:rsidRPr="009C0AFC">
        <w:rPr>
          <w:b/>
          <w:bCs/>
          <w:color w:val="212529"/>
          <w:szCs w:val="24"/>
        </w:rPr>
        <w:t> </w:t>
      </w:r>
      <w:r w:rsidRPr="009C0AFC">
        <w:rPr>
          <w:color w:val="212529"/>
          <w:szCs w:val="24"/>
        </w:rPr>
        <w:t>atminimo ženklą (nurodyti atminimo ženklo rūšį (pvz.: </w:t>
      </w:r>
      <w:bookmarkStart w:id="68" w:name="_Hlk157769574"/>
      <w:r w:rsidRPr="009C0AFC">
        <w:rPr>
          <w:color w:val="212529"/>
          <w:szCs w:val="24"/>
        </w:rPr>
        <w:t>atminimo lenta, skulptūra, informacinis ženklas ar kt</w:t>
      </w:r>
      <w:bookmarkEnd w:id="68"/>
      <w:r w:rsidRPr="009C0AFC">
        <w:rPr>
          <w:color w:val="212529"/>
          <w:szCs w:val="24"/>
        </w:rPr>
        <w:t>.) šiuo adresu:</w:t>
      </w:r>
    </w:p>
    <w:p w14:paraId="31035803" w14:textId="034D4431" w:rsidR="005D443D" w:rsidRPr="009C0AFC" w:rsidRDefault="005D443D" w:rsidP="005D443D">
      <w:pPr>
        <w:shd w:val="clear" w:color="auto" w:fill="FFFFFF"/>
        <w:spacing w:line="360" w:lineRule="atLeast"/>
        <w:jc w:val="both"/>
        <w:rPr>
          <w:rFonts w:ascii="Cambria" w:hAnsi="Cambria"/>
          <w:color w:val="212529"/>
          <w:szCs w:val="24"/>
        </w:rPr>
      </w:pPr>
      <w:r w:rsidRPr="009C0AFC">
        <w:rPr>
          <w:color w:val="212529"/>
          <w:szCs w:val="24"/>
        </w:rPr>
        <w:t>_______________________________________________________________________________</w:t>
      </w:r>
    </w:p>
    <w:p w14:paraId="685439EA" w14:textId="77777777" w:rsidR="005D443D" w:rsidRPr="009C0AFC" w:rsidRDefault="005D443D" w:rsidP="005D443D">
      <w:pPr>
        <w:shd w:val="clear" w:color="auto" w:fill="FFFFFF"/>
        <w:spacing w:line="360" w:lineRule="atLeast"/>
        <w:ind w:firstLine="709"/>
        <w:jc w:val="both"/>
        <w:rPr>
          <w:rFonts w:ascii="Cambria" w:hAnsi="Cambria"/>
          <w:color w:val="212529"/>
          <w:szCs w:val="24"/>
        </w:rPr>
      </w:pPr>
      <w:r w:rsidRPr="009C0AFC">
        <w:rPr>
          <w:color w:val="212529"/>
          <w:szCs w:val="24"/>
        </w:rPr>
        <w:t>Atminimo ženklas skirtas (nurodyti asmenį, įvykį ar objektą, kurį ketinama įamžinti</w:t>
      </w:r>
      <w:r w:rsidRPr="009C0AFC">
        <w:rPr>
          <w:b/>
          <w:bCs/>
          <w:color w:val="212529"/>
          <w:szCs w:val="24"/>
        </w:rPr>
        <w:t> (</w:t>
      </w:r>
      <w:r w:rsidRPr="009C0AFC">
        <w:rPr>
          <w:color w:val="212529"/>
          <w:szCs w:val="24"/>
        </w:rPr>
        <w:t xml:space="preserve">kurio atminimo ženklą ketinama </w:t>
      </w:r>
      <w:r>
        <w:rPr>
          <w:color w:val="212529"/>
          <w:szCs w:val="24"/>
        </w:rPr>
        <w:t>pašalinti</w:t>
      </w:r>
      <w:r w:rsidRPr="009C0AFC">
        <w:rPr>
          <w:color w:val="212529"/>
          <w:szCs w:val="24"/>
        </w:rPr>
        <w:t>):</w:t>
      </w:r>
    </w:p>
    <w:p w14:paraId="380593D0" w14:textId="05840F2F" w:rsidR="005D443D" w:rsidRPr="009C0AFC" w:rsidRDefault="005D443D" w:rsidP="005D443D">
      <w:pPr>
        <w:shd w:val="clear" w:color="auto" w:fill="FFFFFF"/>
        <w:spacing w:line="360" w:lineRule="atLeast"/>
        <w:jc w:val="both"/>
        <w:rPr>
          <w:rFonts w:ascii="Cambria" w:hAnsi="Cambria"/>
          <w:color w:val="212529"/>
          <w:szCs w:val="24"/>
        </w:rPr>
      </w:pPr>
      <w:r w:rsidRPr="009C0AFC">
        <w:rPr>
          <w:color w:val="212529"/>
          <w:szCs w:val="24"/>
        </w:rPr>
        <w:t>______________________________________________________________________________________________________________________________________________________________</w:t>
      </w:r>
    </w:p>
    <w:p w14:paraId="49047672" w14:textId="77777777" w:rsidR="005D443D" w:rsidRPr="009C0AFC" w:rsidRDefault="005D443D" w:rsidP="005D443D">
      <w:pPr>
        <w:shd w:val="clear" w:color="auto" w:fill="FFFFFF"/>
        <w:spacing w:line="360" w:lineRule="atLeast"/>
        <w:ind w:firstLine="720"/>
        <w:jc w:val="both"/>
        <w:rPr>
          <w:rFonts w:ascii="Cambria" w:hAnsi="Cambria"/>
          <w:color w:val="212529"/>
          <w:szCs w:val="24"/>
        </w:rPr>
      </w:pPr>
      <w:r w:rsidRPr="009C0AFC">
        <w:rPr>
          <w:color w:val="212529"/>
          <w:szCs w:val="24"/>
        </w:rPr>
        <w:t xml:space="preserve">Siūlomo įrengti </w:t>
      </w:r>
      <w:r w:rsidRPr="00D02DC8">
        <w:rPr>
          <w:color w:val="212529"/>
          <w:szCs w:val="24"/>
        </w:rPr>
        <w:t>(</w:t>
      </w:r>
      <w:r>
        <w:rPr>
          <w:color w:val="212529"/>
          <w:szCs w:val="24"/>
        </w:rPr>
        <w:t>pašalinti</w:t>
      </w:r>
      <w:r w:rsidRPr="00D02DC8">
        <w:rPr>
          <w:color w:val="212529"/>
          <w:szCs w:val="24"/>
        </w:rPr>
        <w:t>)</w:t>
      </w:r>
      <w:r w:rsidRPr="009C0AFC">
        <w:rPr>
          <w:color w:val="212529"/>
          <w:szCs w:val="24"/>
        </w:rPr>
        <w:t> atminimo ženklo tekstas:</w:t>
      </w:r>
    </w:p>
    <w:p w14:paraId="4B40C2C3" w14:textId="3647317A" w:rsidR="005D443D" w:rsidRPr="009C0AFC" w:rsidRDefault="005D443D" w:rsidP="005D443D">
      <w:pPr>
        <w:shd w:val="clear" w:color="auto" w:fill="FFFFFF"/>
        <w:spacing w:line="360" w:lineRule="atLeast"/>
        <w:jc w:val="both"/>
        <w:rPr>
          <w:rFonts w:ascii="Cambria" w:hAnsi="Cambria"/>
          <w:color w:val="212529"/>
          <w:szCs w:val="24"/>
        </w:rPr>
      </w:pPr>
      <w:r w:rsidRPr="009C0AFC">
        <w:rPr>
          <w:color w:val="212529"/>
          <w:szCs w:val="24"/>
        </w:rPr>
        <w:t>_______________________________________________________________________________</w:t>
      </w:r>
    </w:p>
    <w:p w14:paraId="0E7C9A65" w14:textId="6441E006" w:rsidR="005D443D" w:rsidRPr="009C0AFC" w:rsidRDefault="005D443D" w:rsidP="005D443D">
      <w:pPr>
        <w:shd w:val="clear" w:color="auto" w:fill="FFFFFF"/>
        <w:spacing w:line="360" w:lineRule="atLeast"/>
        <w:jc w:val="both"/>
        <w:rPr>
          <w:rFonts w:ascii="Cambria" w:hAnsi="Cambria"/>
          <w:color w:val="212529"/>
          <w:szCs w:val="24"/>
        </w:rPr>
      </w:pPr>
      <w:r w:rsidRPr="009C0AFC">
        <w:rPr>
          <w:color w:val="212529"/>
          <w:szCs w:val="24"/>
        </w:rPr>
        <w:t>_______________________________________________________________________________</w:t>
      </w:r>
    </w:p>
    <w:p w14:paraId="5D3BC937" w14:textId="77777777" w:rsidR="005D443D" w:rsidRPr="009C0AFC" w:rsidRDefault="005D443D" w:rsidP="005D443D">
      <w:pPr>
        <w:shd w:val="clear" w:color="auto" w:fill="FFFFFF"/>
        <w:spacing w:line="360" w:lineRule="atLeast"/>
        <w:ind w:firstLine="720"/>
        <w:jc w:val="both"/>
        <w:rPr>
          <w:rFonts w:ascii="Cambria" w:hAnsi="Cambria"/>
          <w:color w:val="212529"/>
          <w:szCs w:val="24"/>
        </w:rPr>
      </w:pPr>
      <w:r w:rsidRPr="009C0AFC">
        <w:rPr>
          <w:color w:val="212529"/>
          <w:szCs w:val="24"/>
        </w:rPr>
        <w:t xml:space="preserve">Siūlymo įrengti </w:t>
      </w:r>
      <w:r w:rsidRPr="00501FD9">
        <w:rPr>
          <w:color w:val="212529"/>
          <w:szCs w:val="24"/>
        </w:rPr>
        <w:t>(</w:t>
      </w:r>
      <w:r>
        <w:rPr>
          <w:color w:val="212529"/>
          <w:szCs w:val="24"/>
        </w:rPr>
        <w:t>pašalinti</w:t>
      </w:r>
      <w:r w:rsidRPr="009C0AFC">
        <w:rPr>
          <w:color w:val="212529"/>
          <w:szCs w:val="24"/>
        </w:rPr>
        <w:t>) atminimo ženklą argumentavimas:</w:t>
      </w:r>
    </w:p>
    <w:p w14:paraId="59A3297B" w14:textId="4E3C23B1" w:rsidR="005D443D" w:rsidRPr="009C0AFC" w:rsidRDefault="005D443D" w:rsidP="005D443D">
      <w:pPr>
        <w:shd w:val="clear" w:color="auto" w:fill="FFFFFF"/>
        <w:spacing w:line="360" w:lineRule="atLeast"/>
        <w:jc w:val="both"/>
        <w:rPr>
          <w:rFonts w:ascii="Cambria" w:hAnsi="Cambria"/>
          <w:color w:val="212529"/>
          <w:szCs w:val="24"/>
        </w:rPr>
      </w:pPr>
      <w:r w:rsidRPr="009C0AFC">
        <w:rPr>
          <w:color w:val="212529"/>
          <w:szCs w:val="24"/>
        </w:rPr>
        <w:t>_______________________________________________________________________________</w:t>
      </w:r>
    </w:p>
    <w:p w14:paraId="637B401A" w14:textId="74320B26" w:rsidR="005D443D" w:rsidRPr="009C0AFC" w:rsidRDefault="005D443D" w:rsidP="005D443D">
      <w:pPr>
        <w:shd w:val="clear" w:color="auto" w:fill="FFFFFF"/>
        <w:spacing w:line="360" w:lineRule="atLeast"/>
        <w:jc w:val="both"/>
        <w:rPr>
          <w:rFonts w:ascii="Cambria" w:hAnsi="Cambria"/>
          <w:color w:val="212529"/>
          <w:szCs w:val="24"/>
        </w:rPr>
      </w:pPr>
      <w:r w:rsidRPr="009C0AFC">
        <w:rPr>
          <w:color w:val="212529"/>
          <w:szCs w:val="24"/>
        </w:rPr>
        <w:t>_______________________________________________________________________________</w:t>
      </w:r>
    </w:p>
    <w:p w14:paraId="0A571F48" w14:textId="3EE2A671" w:rsidR="005D443D" w:rsidRPr="009C0AFC" w:rsidRDefault="005D443D" w:rsidP="005D443D">
      <w:pPr>
        <w:shd w:val="clear" w:color="auto" w:fill="FFFFFF"/>
        <w:spacing w:line="360" w:lineRule="atLeast"/>
        <w:jc w:val="both"/>
        <w:rPr>
          <w:rFonts w:ascii="Cambria" w:hAnsi="Cambria"/>
          <w:color w:val="212529"/>
          <w:szCs w:val="24"/>
        </w:rPr>
      </w:pPr>
      <w:r w:rsidRPr="009C0AFC">
        <w:rPr>
          <w:color w:val="212529"/>
          <w:szCs w:val="24"/>
        </w:rPr>
        <w:t>_______________________________________________________________________________</w:t>
      </w:r>
    </w:p>
    <w:p w14:paraId="4B57CDF8" w14:textId="18181DC9" w:rsidR="005D443D" w:rsidRPr="009C0AFC" w:rsidRDefault="005D443D" w:rsidP="005D443D">
      <w:pPr>
        <w:shd w:val="clear" w:color="auto" w:fill="FFFFFF"/>
        <w:spacing w:line="360" w:lineRule="atLeast"/>
        <w:jc w:val="both"/>
        <w:rPr>
          <w:rFonts w:ascii="Cambria" w:hAnsi="Cambria"/>
          <w:color w:val="212529"/>
          <w:szCs w:val="24"/>
        </w:rPr>
      </w:pPr>
      <w:r w:rsidRPr="009C0AFC">
        <w:rPr>
          <w:color w:val="212529"/>
          <w:szCs w:val="24"/>
        </w:rPr>
        <w:t>_______________________________________________________________________________</w:t>
      </w:r>
    </w:p>
    <w:p w14:paraId="02858182" w14:textId="77777777" w:rsidR="005D443D" w:rsidRPr="009C0AFC" w:rsidRDefault="005D443D" w:rsidP="005D443D">
      <w:pPr>
        <w:shd w:val="clear" w:color="auto" w:fill="FFFFFF"/>
        <w:spacing w:line="360" w:lineRule="atLeast"/>
        <w:ind w:firstLine="720"/>
        <w:rPr>
          <w:rFonts w:ascii="Cambria" w:hAnsi="Cambria"/>
          <w:color w:val="212529"/>
          <w:szCs w:val="24"/>
        </w:rPr>
      </w:pPr>
      <w:r w:rsidRPr="009C0AFC">
        <w:rPr>
          <w:color w:val="212529"/>
          <w:szCs w:val="24"/>
        </w:rPr>
        <w:t> </w:t>
      </w:r>
    </w:p>
    <w:p w14:paraId="56C6069B" w14:textId="77777777" w:rsidR="005D443D" w:rsidRPr="009C0AFC" w:rsidRDefault="005D443D" w:rsidP="005D443D">
      <w:pPr>
        <w:shd w:val="clear" w:color="auto" w:fill="FFFFFF"/>
        <w:spacing w:line="360" w:lineRule="atLeast"/>
        <w:ind w:firstLine="720"/>
        <w:rPr>
          <w:rFonts w:ascii="Cambria" w:hAnsi="Cambria"/>
          <w:color w:val="212529"/>
          <w:szCs w:val="24"/>
        </w:rPr>
      </w:pPr>
      <w:r w:rsidRPr="009C0AFC">
        <w:rPr>
          <w:color w:val="212529"/>
          <w:szCs w:val="24"/>
        </w:rPr>
        <w:t>Atminimo ženklo įrengimo (</w:t>
      </w:r>
      <w:r w:rsidRPr="00501FD9">
        <w:rPr>
          <w:color w:val="212529"/>
          <w:szCs w:val="24"/>
        </w:rPr>
        <w:t>nuėmimo)</w:t>
      </w:r>
      <w:r w:rsidRPr="009C0AFC">
        <w:rPr>
          <w:b/>
          <w:bCs/>
          <w:color w:val="212529"/>
          <w:szCs w:val="24"/>
        </w:rPr>
        <w:t> </w:t>
      </w:r>
      <w:r w:rsidRPr="009C0AFC">
        <w:rPr>
          <w:color w:val="212529"/>
          <w:szCs w:val="24"/>
        </w:rPr>
        <w:t>lėšų šaltiniai (</w:t>
      </w:r>
      <w:r w:rsidRPr="009C0AFC">
        <w:rPr>
          <w:i/>
          <w:iCs/>
          <w:color w:val="212529"/>
          <w:szCs w:val="24"/>
        </w:rPr>
        <w:t>pažymėti</w:t>
      </w:r>
      <w:r w:rsidRPr="009C0AFC">
        <w:rPr>
          <w:color w:val="212529"/>
          <w:szCs w:val="24"/>
        </w:rPr>
        <w:t>):</w:t>
      </w:r>
    </w:p>
    <w:p w14:paraId="05F852DD" w14:textId="77777777" w:rsidR="005D443D" w:rsidRPr="009C0AFC" w:rsidRDefault="005D443D" w:rsidP="005D443D">
      <w:pPr>
        <w:shd w:val="clear" w:color="auto" w:fill="FFFFFF"/>
        <w:spacing w:line="360" w:lineRule="atLeast"/>
        <w:ind w:firstLine="720"/>
        <w:rPr>
          <w:rFonts w:ascii="Cambria" w:hAnsi="Cambria"/>
          <w:color w:val="212529"/>
          <w:szCs w:val="24"/>
        </w:rPr>
      </w:pPr>
      <w:r w:rsidRPr="009C0AFC">
        <w:rPr>
          <w:color w:val="212529"/>
          <w:szCs w:val="24"/>
        </w:rPr>
        <w:t>Pareiškėjo lėšos </w:t>
      </w:r>
      <w:r w:rsidRPr="009C0AFC">
        <w:rPr>
          <w:rFonts w:ascii="Segoe UI Symbol" w:hAnsi="Segoe UI Symbol"/>
          <w:color w:val="212529"/>
          <w:szCs w:val="24"/>
        </w:rPr>
        <w:t>☐</w:t>
      </w:r>
      <w:r w:rsidRPr="009C0AFC">
        <w:rPr>
          <w:color w:val="212529"/>
          <w:szCs w:val="24"/>
        </w:rPr>
        <w:t> Savivaldybės biudžeto lėšos </w:t>
      </w:r>
      <w:r w:rsidRPr="009C0AFC">
        <w:rPr>
          <w:rFonts w:ascii="Segoe UI Symbol" w:hAnsi="Segoe UI Symbol"/>
          <w:color w:val="212529"/>
          <w:szCs w:val="24"/>
        </w:rPr>
        <w:t>☐</w:t>
      </w:r>
      <w:r w:rsidRPr="009C0AFC">
        <w:rPr>
          <w:color w:val="212529"/>
          <w:szCs w:val="24"/>
        </w:rPr>
        <w:t> Kiti lėšų šaltiniai </w:t>
      </w:r>
      <w:r w:rsidRPr="009C0AFC">
        <w:rPr>
          <w:rFonts w:ascii="Segoe UI Symbol" w:hAnsi="Segoe UI Symbol"/>
          <w:color w:val="212529"/>
          <w:szCs w:val="24"/>
        </w:rPr>
        <w:t>☐</w:t>
      </w:r>
    </w:p>
    <w:p w14:paraId="228F97A4" w14:textId="77777777" w:rsidR="005D443D" w:rsidRPr="009C0AFC" w:rsidRDefault="005D443D" w:rsidP="005D443D">
      <w:pPr>
        <w:shd w:val="clear" w:color="auto" w:fill="FFFFFF"/>
        <w:spacing w:line="360" w:lineRule="atLeast"/>
        <w:ind w:firstLine="720"/>
        <w:rPr>
          <w:rFonts w:ascii="Cambria" w:hAnsi="Cambria"/>
          <w:color w:val="212529"/>
          <w:szCs w:val="24"/>
        </w:rPr>
      </w:pPr>
      <w:r w:rsidRPr="009C0AFC">
        <w:rPr>
          <w:color w:val="212529"/>
          <w:szCs w:val="24"/>
        </w:rPr>
        <w:t>Savivaldybės pagalba dėl atminimo ženklo atidengimo organizavimo (</w:t>
      </w:r>
      <w:r w:rsidRPr="009C0AFC">
        <w:rPr>
          <w:i/>
          <w:iCs/>
          <w:color w:val="212529"/>
          <w:szCs w:val="24"/>
        </w:rPr>
        <w:t>pažymėti</w:t>
      </w:r>
      <w:r w:rsidRPr="009C0AFC">
        <w:rPr>
          <w:color w:val="212529"/>
          <w:szCs w:val="24"/>
        </w:rPr>
        <w:t>):</w:t>
      </w:r>
    </w:p>
    <w:p w14:paraId="79B9409F" w14:textId="77777777" w:rsidR="005D443D" w:rsidRPr="009C0AFC" w:rsidRDefault="005D443D" w:rsidP="005D443D">
      <w:pPr>
        <w:shd w:val="clear" w:color="auto" w:fill="FFFFFF"/>
        <w:spacing w:line="480" w:lineRule="atLeast"/>
        <w:ind w:firstLine="720"/>
        <w:rPr>
          <w:rFonts w:ascii="Cambria" w:hAnsi="Cambria"/>
          <w:color w:val="212529"/>
          <w:szCs w:val="24"/>
        </w:rPr>
      </w:pPr>
      <w:r w:rsidRPr="009C0AFC">
        <w:rPr>
          <w:color w:val="212529"/>
          <w:szCs w:val="24"/>
        </w:rPr>
        <w:t>Prašoma </w:t>
      </w:r>
      <w:r w:rsidRPr="009C0AFC">
        <w:rPr>
          <w:rFonts w:ascii="Segoe UI Symbol" w:hAnsi="Segoe UI Symbol"/>
          <w:color w:val="212529"/>
          <w:szCs w:val="24"/>
        </w:rPr>
        <w:t>☐</w:t>
      </w:r>
      <w:r w:rsidRPr="009C0AFC">
        <w:rPr>
          <w:color w:val="212529"/>
          <w:szCs w:val="24"/>
        </w:rPr>
        <w:t> Neprašoma </w:t>
      </w:r>
      <w:r w:rsidRPr="009C0AFC">
        <w:rPr>
          <w:rFonts w:ascii="Segoe UI Symbol" w:hAnsi="Segoe UI Symbol"/>
          <w:color w:val="212529"/>
          <w:szCs w:val="24"/>
        </w:rPr>
        <w:t>☐</w:t>
      </w:r>
    </w:p>
    <w:p w14:paraId="52F10FFE" w14:textId="77777777" w:rsidR="005D443D" w:rsidRPr="009C0AFC" w:rsidRDefault="005D443D" w:rsidP="005D443D">
      <w:pPr>
        <w:shd w:val="clear" w:color="auto" w:fill="FFFFFF"/>
        <w:spacing w:line="480" w:lineRule="atLeast"/>
        <w:ind w:firstLine="720"/>
        <w:jc w:val="both"/>
        <w:rPr>
          <w:rFonts w:ascii="Cambria" w:hAnsi="Cambria"/>
          <w:color w:val="212529"/>
          <w:szCs w:val="24"/>
        </w:rPr>
      </w:pPr>
      <w:r w:rsidRPr="009C0AFC">
        <w:rPr>
          <w:color w:val="212529"/>
          <w:szCs w:val="24"/>
        </w:rPr>
        <w:lastRenderedPageBreak/>
        <w:t>PRIDEDAMA (pažymėti):</w:t>
      </w:r>
    </w:p>
    <w:p w14:paraId="04FF6369" w14:textId="77777777" w:rsidR="005D443D" w:rsidRPr="009C0AFC" w:rsidRDefault="005D443D" w:rsidP="005D443D">
      <w:pPr>
        <w:shd w:val="clear" w:color="auto" w:fill="FFFFFF"/>
        <w:spacing w:line="360" w:lineRule="atLeast"/>
        <w:ind w:firstLine="709"/>
        <w:jc w:val="both"/>
        <w:rPr>
          <w:rFonts w:ascii="Cambria" w:hAnsi="Cambria"/>
          <w:color w:val="212529"/>
          <w:szCs w:val="24"/>
        </w:rPr>
      </w:pPr>
      <w:r w:rsidRPr="009C0AFC">
        <w:rPr>
          <w:color w:val="212529"/>
          <w:szCs w:val="24"/>
        </w:rPr>
        <w:t>1.</w:t>
      </w:r>
      <w:r w:rsidRPr="009C0AFC">
        <w:rPr>
          <w:color w:val="212529"/>
          <w:sz w:val="14"/>
          <w:szCs w:val="14"/>
        </w:rPr>
        <w:t>         </w:t>
      </w:r>
      <w:r w:rsidRPr="009C0AFC">
        <w:rPr>
          <w:color w:val="212529"/>
          <w:szCs w:val="24"/>
        </w:rPr>
        <w:t>Papildomi duomenys apie įamžinamą asmenį, įvykį ar objektą (asmens biografija ir nuopelnai arba istorinio įvykio ar objekt</w:t>
      </w:r>
      <w:r>
        <w:rPr>
          <w:color w:val="212529"/>
          <w:szCs w:val="24"/>
        </w:rPr>
        <w:t>o aprašymas, jo reikšmė Jurbarko miestui, rajonui</w:t>
      </w:r>
      <w:r w:rsidRPr="009C0AFC">
        <w:rPr>
          <w:color w:val="212529"/>
          <w:szCs w:val="24"/>
        </w:rPr>
        <w:t xml:space="preserve"> arba Lietuvos</w:t>
      </w:r>
      <w:r>
        <w:rPr>
          <w:color w:val="212529"/>
          <w:szCs w:val="24"/>
        </w:rPr>
        <w:t xml:space="preserve"> </w:t>
      </w:r>
      <w:r w:rsidRPr="009C0AFC">
        <w:rPr>
          <w:color w:val="212529"/>
          <w:szCs w:val="24"/>
        </w:rPr>
        <w:t>istorijai,</w:t>
      </w:r>
      <w:r>
        <w:rPr>
          <w:color w:val="212529"/>
          <w:szCs w:val="24"/>
        </w:rPr>
        <w:t xml:space="preserve"> </w:t>
      </w:r>
      <w:r w:rsidRPr="009C0AFC">
        <w:rPr>
          <w:color w:val="212529"/>
          <w:szCs w:val="24"/>
        </w:rPr>
        <w:t>kultūrai) </w:t>
      </w:r>
      <w:r w:rsidRPr="009C0AFC">
        <w:rPr>
          <w:rFonts w:ascii="Segoe UI Symbol" w:hAnsi="Segoe UI Symbol"/>
          <w:color w:val="212529"/>
          <w:szCs w:val="24"/>
        </w:rPr>
        <w:t>☐.</w:t>
      </w:r>
      <w:r>
        <w:rPr>
          <w:rFonts w:ascii="Segoe UI Symbol" w:hAnsi="Segoe UI Symbol"/>
          <w:color w:val="212529"/>
          <w:szCs w:val="24"/>
        </w:rPr>
        <w:t xml:space="preserve"> </w:t>
      </w:r>
    </w:p>
    <w:p w14:paraId="54956858" w14:textId="77777777" w:rsidR="005D443D" w:rsidRPr="009C0AFC" w:rsidRDefault="005D443D" w:rsidP="005D443D">
      <w:pPr>
        <w:shd w:val="clear" w:color="auto" w:fill="FFFFFF"/>
        <w:spacing w:line="360" w:lineRule="atLeast"/>
        <w:ind w:firstLine="709"/>
        <w:jc w:val="both"/>
        <w:rPr>
          <w:rFonts w:ascii="Cambria" w:hAnsi="Cambria"/>
          <w:color w:val="212529"/>
          <w:szCs w:val="24"/>
        </w:rPr>
      </w:pPr>
      <w:r w:rsidRPr="009C0AFC">
        <w:rPr>
          <w:color w:val="212529"/>
          <w:szCs w:val="24"/>
        </w:rPr>
        <w:t>2. Atminimo ženklo įrengimo vietos schema </w:t>
      </w:r>
      <w:r w:rsidRPr="009C0AFC">
        <w:rPr>
          <w:rFonts w:ascii="Segoe UI Symbol" w:hAnsi="Segoe UI Symbol"/>
          <w:color w:val="212529"/>
          <w:szCs w:val="24"/>
        </w:rPr>
        <w:t>☐.</w:t>
      </w:r>
    </w:p>
    <w:p w14:paraId="02D0D077" w14:textId="77777777" w:rsidR="005D443D" w:rsidRPr="009C0AFC" w:rsidRDefault="005D443D" w:rsidP="005D443D">
      <w:pPr>
        <w:shd w:val="clear" w:color="auto" w:fill="FFFFFF"/>
        <w:spacing w:line="360" w:lineRule="atLeast"/>
        <w:ind w:firstLine="709"/>
        <w:jc w:val="both"/>
        <w:rPr>
          <w:rFonts w:ascii="Cambria" w:hAnsi="Cambria"/>
          <w:color w:val="212529"/>
          <w:szCs w:val="24"/>
        </w:rPr>
      </w:pPr>
      <w:r w:rsidRPr="009C0AFC">
        <w:rPr>
          <w:color w:val="212529"/>
          <w:szCs w:val="24"/>
        </w:rPr>
        <w:t xml:space="preserve">3. Atminimo ženklo vaizdas – vizualizacija, </w:t>
      </w:r>
      <w:proofErr w:type="spellStart"/>
      <w:r w:rsidRPr="009C0AFC">
        <w:rPr>
          <w:color w:val="212529"/>
          <w:szCs w:val="24"/>
        </w:rPr>
        <w:t>fotomontažas</w:t>
      </w:r>
      <w:proofErr w:type="spellEnd"/>
      <w:r w:rsidRPr="009C0AFC">
        <w:rPr>
          <w:color w:val="212529"/>
          <w:szCs w:val="24"/>
        </w:rPr>
        <w:t xml:space="preserve"> (esamos padėties nuotrauka) </w:t>
      </w:r>
      <w:r w:rsidRPr="009C0AFC">
        <w:rPr>
          <w:rFonts w:ascii="Segoe UI Symbol" w:hAnsi="Segoe UI Symbol"/>
          <w:color w:val="212529"/>
          <w:szCs w:val="24"/>
        </w:rPr>
        <w:t>☐.</w:t>
      </w:r>
    </w:p>
    <w:p w14:paraId="1FDA0634" w14:textId="77777777" w:rsidR="005D443D" w:rsidRPr="009C0AFC" w:rsidRDefault="005D443D" w:rsidP="005D443D">
      <w:pPr>
        <w:shd w:val="clear" w:color="auto" w:fill="FFFFFF"/>
        <w:spacing w:line="360" w:lineRule="atLeast"/>
        <w:ind w:firstLine="709"/>
        <w:jc w:val="both"/>
        <w:rPr>
          <w:rFonts w:ascii="Cambria" w:hAnsi="Cambria"/>
          <w:color w:val="212529"/>
          <w:szCs w:val="24"/>
        </w:rPr>
      </w:pPr>
      <w:r w:rsidRPr="009C0AFC">
        <w:rPr>
          <w:color w:val="212529"/>
          <w:szCs w:val="24"/>
        </w:rPr>
        <w:t>4. Pastato, žemės sklypo ar kito objekto, kur numatoma įrengti</w:t>
      </w:r>
      <w:r>
        <w:rPr>
          <w:color w:val="212529"/>
          <w:szCs w:val="24"/>
        </w:rPr>
        <w:t xml:space="preserve"> </w:t>
      </w:r>
      <w:r w:rsidRPr="005F48EF">
        <w:t>(</w:t>
      </w:r>
      <w:r>
        <w:t>pašalinti</w:t>
      </w:r>
      <w:r w:rsidRPr="005F48EF">
        <w:t>)</w:t>
      </w:r>
      <w:r w:rsidRPr="009C0AFC">
        <w:rPr>
          <w:color w:val="212529"/>
          <w:szCs w:val="24"/>
        </w:rPr>
        <w:t xml:space="preserve"> atminimo ženklą, nuosavybės</w:t>
      </w:r>
    </w:p>
    <w:p w14:paraId="0A2CA960" w14:textId="77777777" w:rsidR="005D443D" w:rsidRPr="009C0AFC" w:rsidRDefault="005D443D" w:rsidP="005D443D">
      <w:pPr>
        <w:shd w:val="clear" w:color="auto" w:fill="FFFFFF"/>
        <w:spacing w:line="360" w:lineRule="atLeast"/>
        <w:ind w:firstLine="709"/>
        <w:jc w:val="both"/>
        <w:rPr>
          <w:rFonts w:ascii="Cambria" w:hAnsi="Cambria"/>
          <w:color w:val="212529"/>
          <w:szCs w:val="24"/>
        </w:rPr>
      </w:pPr>
      <w:r w:rsidRPr="009C0AFC">
        <w:rPr>
          <w:color w:val="212529"/>
          <w:szCs w:val="24"/>
        </w:rPr>
        <w:t>teisę ar kitą valdymo ir naudojimo teisę patvirtinančių dokumentų kopijos </w:t>
      </w:r>
      <w:r w:rsidRPr="009C0AFC">
        <w:rPr>
          <w:rFonts w:ascii="Segoe UI Symbol" w:hAnsi="Segoe UI Symbol"/>
          <w:color w:val="212529"/>
          <w:szCs w:val="24"/>
        </w:rPr>
        <w:t>☐.</w:t>
      </w:r>
    </w:p>
    <w:p w14:paraId="6E6A7FFE" w14:textId="77777777" w:rsidR="005D443D" w:rsidRPr="009C0AFC" w:rsidRDefault="005D443D" w:rsidP="005D443D">
      <w:pPr>
        <w:shd w:val="clear" w:color="auto" w:fill="FFFFFF"/>
        <w:spacing w:line="360" w:lineRule="atLeast"/>
        <w:ind w:firstLine="709"/>
        <w:jc w:val="both"/>
        <w:rPr>
          <w:rFonts w:ascii="Cambria" w:hAnsi="Cambria"/>
          <w:color w:val="212529"/>
          <w:szCs w:val="24"/>
        </w:rPr>
      </w:pPr>
      <w:r w:rsidRPr="009C0AFC">
        <w:rPr>
          <w:color w:val="212529"/>
          <w:szCs w:val="24"/>
        </w:rPr>
        <w:t>5. Pastato, žemės sklypo ar kit</w:t>
      </w:r>
      <w:r>
        <w:rPr>
          <w:color w:val="212529"/>
          <w:szCs w:val="24"/>
        </w:rPr>
        <w:t>o objekto, kur numatoma įrengti (pašalinti)</w:t>
      </w:r>
      <w:r w:rsidRPr="009C0AFC">
        <w:rPr>
          <w:color w:val="212529"/>
          <w:szCs w:val="24"/>
        </w:rPr>
        <w:t xml:space="preserve"> atminimo ženklą, savininko (bendraturčių) sutikimas (jei pareiškėjas nėra jų savininkas) </w:t>
      </w:r>
      <w:r w:rsidRPr="009C0AFC">
        <w:rPr>
          <w:rFonts w:ascii="Segoe UI Symbol" w:hAnsi="Segoe UI Symbol"/>
          <w:color w:val="212529"/>
          <w:szCs w:val="24"/>
        </w:rPr>
        <w:t>☐.</w:t>
      </w:r>
    </w:p>
    <w:p w14:paraId="06BD355A" w14:textId="77777777" w:rsidR="005D443D" w:rsidRDefault="005D443D" w:rsidP="005D443D">
      <w:pPr>
        <w:shd w:val="clear" w:color="auto" w:fill="FFFFFF"/>
        <w:spacing w:line="360" w:lineRule="atLeast"/>
        <w:ind w:firstLine="709"/>
        <w:jc w:val="both"/>
        <w:rPr>
          <w:color w:val="212529"/>
          <w:szCs w:val="24"/>
        </w:rPr>
      </w:pPr>
      <w:r w:rsidRPr="009C0AFC">
        <w:rPr>
          <w:color w:val="212529"/>
          <w:szCs w:val="24"/>
        </w:rPr>
        <w:t>6. Valstybinės žemės valdytojo sutikimas, jei a</w:t>
      </w:r>
      <w:r>
        <w:rPr>
          <w:color w:val="212529"/>
          <w:szCs w:val="24"/>
        </w:rPr>
        <w:t xml:space="preserve">tminimo ženklą numatoma įrengti </w:t>
      </w:r>
    </w:p>
    <w:p w14:paraId="23B47DC3" w14:textId="77777777" w:rsidR="005D443D" w:rsidRPr="009C0AFC" w:rsidRDefault="005D443D" w:rsidP="005D443D">
      <w:pPr>
        <w:shd w:val="clear" w:color="auto" w:fill="FFFFFF"/>
        <w:spacing w:line="360" w:lineRule="atLeast"/>
        <w:ind w:firstLine="709"/>
        <w:jc w:val="both"/>
        <w:rPr>
          <w:rFonts w:ascii="Cambria" w:hAnsi="Cambria"/>
          <w:color w:val="212529"/>
          <w:szCs w:val="24"/>
        </w:rPr>
      </w:pPr>
      <w:r w:rsidRPr="009C0AFC">
        <w:rPr>
          <w:color w:val="212529"/>
          <w:szCs w:val="24"/>
        </w:rPr>
        <w:t>valstybinėje žemėje </w:t>
      </w:r>
      <w:r w:rsidRPr="009C0AFC">
        <w:rPr>
          <w:rFonts w:ascii="Segoe UI Symbol" w:hAnsi="Segoe UI Symbol"/>
          <w:color w:val="212529"/>
          <w:szCs w:val="24"/>
        </w:rPr>
        <w:t>☐.</w:t>
      </w:r>
    </w:p>
    <w:p w14:paraId="5E4960EE" w14:textId="77777777" w:rsidR="005D443D" w:rsidRPr="009C0AFC" w:rsidRDefault="005D443D" w:rsidP="005D443D">
      <w:pPr>
        <w:shd w:val="clear" w:color="auto" w:fill="FFFFFF"/>
        <w:spacing w:line="360" w:lineRule="atLeast"/>
        <w:ind w:firstLine="851"/>
        <w:jc w:val="both"/>
        <w:rPr>
          <w:rFonts w:ascii="Cambria" w:hAnsi="Cambria"/>
          <w:color w:val="212529"/>
          <w:szCs w:val="24"/>
        </w:rPr>
      </w:pPr>
      <w:r w:rsidRPr="009C0AFC">
        <w:rPr>
          <w:rFonts w:ascii="Segoe UI Symbol" w:hAnsi="Segoe UI Symbol"/>
          <w:color w:val="212529"/>
          <w:szCs w:val="24"/>
        </w:rPr>
        <w:t> </w:t>
      </w:r>
    </w:p>
    <w:p w14:paraId="4018620D" w14:textId="77777777" w:rsidR="005D443D" w:rsidRPr="009C0AFC" w:rsidRDefault="005D443D" w:rsidP="005D443D">
      <w:pPr>
        <w:shd w:val="clear" w:color="auto" w:fill="FFFFFF"/>
        <w:spacing w:line="360" w:lineRule="atLeast"/>
        <w:jc w:val="right"/>
        <w:rPr>
          <w:rFonts w:ascii="Cambria" w:hAnsi="Cambria"/>
          <w:color w:val="212529"/>
          <w:szCs w:val="24"/>
        </w:rPr>
      </w:pPr>
      <w:r w:rsidRPr="009C0AFC">
        <w:rPr>
          <w:color w:val="212529"/>
          <w:szCs w:val="24"/>
        </w:rPr>
        <w:t>____________________________                ________________________________</w:t>
      </w:r>
    </w:p>
    <w:p w14:paraId="02767387" w14:textId="77777777" w:rsidR="005D443D" w:rsidRPr="009C0AFC" w:rsidRDefault="005D443D" w:rsidP="005D443D">
      <w:pPr>
        <w:shd w:val="clear" w:color="auto" w:fill="FFFFFF"/>
        <w:spacing w:line="360" w:lineRule="atLeast"/>
        <w:jc w:val="right"/>
        <w:rPr>
          <w:rFonts w:ascii="Cambria" w:hAnsi="Cambria"/>
          <w:color w:val="212529"/>
          <w:szCs w:val="24"/>
        </w:rPr>
      </w:pPr>
      <w:r w:rsidRPr="009C0AFC">
        <w:rPr>
          <w:color w:val="212529"/>
          <w:szCs w:val="24"/>
        </w:rPr>
        <w:t>(Parašas)                                                                     (Vardas, pavardė)</w:t>
      </w:r>
    </w:p>
    <w:p w14:paraId="153ABD9D" w14:textId="77777777" w:rsidR="005D443D" w:rsidRPr="009C0AFC" w:rsidRDefault="005D443D" w:rsidP="005D443D">
      <w:pPr>
        <w:shd w:val="clear" w:color="auto" w:fill="FFFFFF"/>
        <w:rPr>
          <w:rFonts w:ascii="Cambria" w:hAnsi="Cambria"/>
          <w:color w:val="212529"/>
          <w:szCs w:val="24"/>
        </w:rPr>
      </w:pPr>
      <w:r w:rsidRPr="009C0AFC">
        <w:rPr>
          <w:rFonts w:ascii="Cambria" w:hAnsi="Cambria"/>
          <w:color w:val="212529"/>
          <w:szCs w:val="24"/>
        </w:rPr>
        <w:t> </w:t>
      </w:r>
    </w:p>
    <w:p w14:paraId="0988F307" w14:textId="77777777" w:rsidR="005D443D" w:rsidRPr="009C0AFC" w:rsidRDefault="005D443D" w:rsidP="005D443D">
      <w:pPr>
        <w:shd w:val="clear" w:color="auto" w:fill="FFFFFF"/>
        <w:rPr>
          <w:rFonts w:ascii="Cambria" w:hAnsi="Cambria"/>
          <w:color w:val="212529"/>
          <w:szCs w:val="24"/>
        </w:rPr>
      </w:pPr>
      <w:r w:rsidRPr="009C0AFC">
        <w:rPr>
          <w:rFonts w:ascii="Cambria" w:hAnsi="Cambria"/>
          <w:color w:val="212529"/>
          <w:szCs w:val="24"/>
        </w:rPr>
        <w:t> </w:t>
      </w:r>
    </w:p>
    <w:p w14:paraId="65E0067E" w14:textId="77777777" w:rsidR="005D443D" w:rsidRPr="009C0AFC" w:rsidRDefault="005D443D" w:rsidP="005D443D">
      <w:pPr>
        <w:shd w:val="clear" w:color="auto" w:fill="FFFFFF"/>
        <w:rPr>
          <w:rFonts w:ascii="Cambria" w:hAnsi="Cambria"/>
          <w:color w:val="212529"/>
          <w:szCs w:val="24"/>
        </w:rPr>
      </w:pPr>
      <w:r w:rsidRPr="009C0AFC">
        <w:rPr>
          <w:rFonts w:ascii="Cambria" w:hAnsi="Cambria"/>
          <w:color w:val="212529"/>
          <w:szCs w:val="24"/>
        </w:rPr>
        <w:t> </w:t>
      </w:r>
    </w:p>
    <w:p w14:paraId="5E65FD64" w14:textId="77777777" w:rsidR="005D443D" w:rsidRPr="009C0AFC" w:rsidRDefault="005D443D" w:rsidP="005D443D">
      <w:pPr>
        <w:shd w:val="clear" w:color="auto" w:fill="FFFFFF"/>
        <w:rPr>
          <w:rFonts w:ascii="Cambria" w:hAnsi="Cambria"/>
          <w:color w:val="212529"/>
          <w:szCs w:val="24"/>
        </w:rPr>
      </w:pPr>
      <w:r w:rsidRPr="009C0AFC">
        <w:rPr>
          <w:rFonts w:ascii="Cambria" w:hAnsi="Cambria"/>
          <w:color w:val="212529"/>
          <w:szCs w:val="24"/>
        </w:rPr>
        <w:t> </w:t>
      </w:r>
    </w:p>
    <w:p w14:paraId="09B6DB92" w14:textId="77777777" w:rsidR="005D443D" w:rsidRPr="009C0AFC" w:rsidRDefault="005D443D" w:rsidP="005D443D">
      <w:pPr>
        <w:shd w:val="clear" w:color="auto" w:fill="FFFFFF"/>
        <w:rPr>
          <w:rFonts w:ascii="Cambria" w:hAnsi="Cambria"/>
          <w:color w:val="212529"/>
          <w:szCs w:val="24"/>
        </w:rPr>
      </w:pPr>
      <w:r w:rsidRPr="009C0AFC">
        <w:rPr>
          <w:rFonts w:ascii="Cambria" w:hAnsi="Cambria"/>
          <w:color w:val="212529"/>
          <w:szCs w:val="24"/>
        </w:rPr>
        <w:t>  </w:t>
      </w:r>
    </w:p>
    <w:p w14:paraId="47121547" w14:textId="77777777" w:rsidR="005D443D" w:rsidRDefault="005D443D" w:rsidP="005D443D">
      <w:pPr>
        <w:shd w:val="clear" w:color="auto" w:fill="FFFFFF"/>
        <w:rPr>
          <w:rFonts w:ascii="Cambria" w:hAnsi="Cambria"/>
          <w:color w:val="212529"/>
          <w:szCs w:val="24"/>
        </w:rPr>
      </w:pPr>
      <w:r w:rsidRPr="009C0AFC">
        <w:rPr>
          <w:rFonts w:ascii="Cambria" w:hAnsi="Cambria"/>
          <w:color w:val="212529"/>
          <w:szCs w:val="24"/>
        </w:rPr>
        <w:t> </w:t>
      </w:r>
    </w:p>
    <w:p w14:paraId="1BC72933" w14:textId="77777777" w:rsidR="005D443D" w:rsidRDefault="005D443D" w:rsidP="005D443D">
      <w:pPr>
        <w:shd w:val="clear" w:color="auto" w:fill="FFFFFF"/>
        <w:rPr>
          <w:rFonts w:ascii="Cambria" w:hAnsi="Cambria"/>
          <w:color w:val="212529"/>
          <w:szCs w:val="24"/>
        </w:rPr>
      </w:pPr>
    </w:p>
    <w:p w14:paraId="42844C4A" w14:textId="77777777" w:rsidR="005D443D" w:rsidRDefault="005D443D" w:rsidP="005D443D">
      <w:pPr>
        <w:shd w:val="clear" w:color="auto" w:fill="FFFFFF"/>
        <w:rPr>
          <w:rFonts w:ascii="Cambria" w:hAnsi="Cambria"/>
          <w:color w:val="212529"/>
          <w:szCs w:val="24"/>
        </w:rPr>
      </w:pPr>
    </w:p>
    <w:p w14:paraId="686F86A7" w14:textId="77777777" w:rsidR="005D443D" w:rsidRDefault="005D443D" w:rsidP="005D443D">
      <w:pPr>
        <w:shd w:val="clear" w:color="auto" w:fill="FFFFFF"/>
        <w:rPr>
          <w:rFonts w:ascii="Cambria" w:hAnsi="Cambria"/>
          <w:color w:val="212529"/>
          <w:szCs w:val="24"/>
        </w:rPr>
      </w:pPr>
    </w:p>
    <w:p w14:paraId="198D915B" w14:textId="77777777" w:rsidR="005D443D" w:rsidRDefault="005D443D" w:rsidP="005D443D">
      <w:pPr>
        <w:shd w:val="clear" w:color="auto" w:fill="FFFFFF"/>
        <w:rPr>
          <w:rFonts w:ascii="Cambria" w:hAnsi="Cambria"/>
          <w:color w:val="212529"/>
          <w:szCs w:val="24"/>
        </w:rPr>
      </w:pPr>
    </w:p>
    <w:p w14:paraId="670E1DFB" w14:textId="77777777" w:rsidR="005D443D" w:rsidRDefault="005D443D" w:rsidP="005D443D">
      <w:pPr>
        <w:shd w:val="clear" w:color="auto" w:fill="FFFFFF"/>
        <w:rPr>
          <w:rFonts w:ascii="Cambria" w:hAnsi="Cambria"/>
          <w:color w:val="212529"/>
          <w:szCs w:val="24"/>
        </w:rPr>
      </w:pPr>
    </w:p>
    <w:p w14:paraId="23A122CB" w14:textId="77777777" w:rsidR="005D443D" w:rsidRDefault="005D443D" w:rsidP="005D443D">
      <w:pPr>
        <w:shd w:val="clear" w:color="auto" w:fill="FFFFFF"/>
        <w:rPr>
          <w:rFonts w:ascii="Cambria" w:hAnsi="Cambria"/>
          <w:color w:val="212529"/>
          <w:szCs w:val="24"/>
        </w:rPr>
      </w:pPr>
    </w:p>
    <w:p w14:paraId="77C07BD7" w14:textId="77777777" w:rsidR="005D443D" w:rsidRDefault="005D443D" w:rsidP="005D443D">
      <w:pPr>
        <w:shd w:val="clear" w:color="auto" w:fill="FFFFFF"/>
        <w:rPr>
          <w:rFonts w:ascii="Cambria" w:hAnsi="Cambria"/>
          <w:color w:val="212529"/>
          <w:szCs w:val="24"/>
        </w:rPr>
      </w:pPr>
    </w:p>
    <w:p w14:paraId="2E5BECDB" w14:textId="77777777" w:rsidR="005D443D" w:rsidRDefault="005D443D" w:rsidP="005D443D">
      <w:pPr>
        <w:shd w:val="clear" w:color="auto" w:fill="FFFFFF"/>
        <w:rPr>
          <w:rFonts w:ascii="Cambria" w:hAnsi="Cambria"/>
          <w:color w:val="212529"/>
          <w:szCs w:val="24"/>
        </w:rPr>
      </w:pPr>
    </w:p>
    <w:p w14:paraId="179A49E1" w14:textId="77777777" w:rsidR="005D443D" w:rsidRDefault="005D443D" w:rsidP="005D443D">
      <w:pPr>
        <w:shd w:val="clear" w:color="auto" w:fill="FFFFFF"/>
        <w:rPr>
          <w:rFonts w:ascii="Cambria" w:hAnsi="Cambria"/>
          <w:color w:val="212529"/>
          <w:szCs w:val="24"/>
        </w:rPr>
      </w:pPr>
    </w:p>
    <w:p w14:paraId="1510F8AF" w14:textId="77777777" w:rsidR="005D443D" w:rsidRDefault="005D443D" w:rsidP="005D443D">
      <w:pPr>
        <w:shd w:val="clear" w:color="auto" w:fill="FFFFFF"/>
        <w:rPr>
          <w:rFonts w:ascii="Cambria" w:hAnsi="Cambria"/>
          <w:color w:val="212529"/>
          <w:szCs w:val="24"/>
        </w:rPr>
      </w:pPr>
    </w:p>
    <w:p w14:paraId="4721110A" w14:textId="77777777" w:rsidR="005D443D" w:rsidRDefault="005D443D" w:rsidP="005D443D">
      <w:pPr>
        <w:shd w:val="clear" w:color="auto" w:fill="FFFFFF"/>
        <w:rPr>
          <w:rFonts w:ascii="Cambria" w:hAnsi="Cambria"/>
          <w:color w:val="212529"/>
          <w:szCs w:val="24"/>
        </w:rPr>
      </w:pPr>
    </w:p>
    <w:p w14:paraId="5A9780B3" w14:textId="77777777" w:rsidR="005D443D" w:rsidRDefault="005D443D" w:rsidP="005D443D">
      <w:pPr>
        <w:shd w:val="clear" w:color="auto" w:fill="FFFFFF"/>
        <w:rPr>
          <w:rFonts w:ascii="Cambria" w:hAnsi="Cambria"/>
          <w:color w:val="212529"/>
          <w:szCs w:val="24"/>
        </w:rPr>
      </w:pPr>
    </w:p>
    <w:p w14:paraId="330EE7D5" w14:textId="77777777" w:rsidR="005D443D" w:rsidRDefault="005D443D" w:rsidP="005D443D">
      <w:pPr>
        <w:shd w:val="clear" w:color="auto" w:fill="FFFFFF"/>
        <w:rPr>
          <w:rFonts w:ascii="Cambria" w:hAnsi="Cambria"/>
          <w:color w:val="212529"/>
          <w:szCs w:val="24"/>
        </w:rPr>
      </w:pPr>
    </w:p>
    <w:p w14:paraId="0D8500A9" w14:textId="77777777" w:rsidR="005D443D" w:rsidRDefault="005D443D" w:rsidP="005D443D">
      <w:pPr>
        <w:shd w:val="clear" w:color="auto" w:fill="FFFFFF"/>
        <w:rPr>
          <w:rFonts w:ascii="Cambria" w:hAnsi="Cambria"/>
          <w:color w:val="212529"/>
          <w:szCs w:val="24"/>
        </w:rPr>
      </w:pPr>
    </w:p>
    <w:p w14:paraId="6BFBE2EC" w14:textId="77777777" w:rsidR="005D443D" w:rsidRDefault="005D443D" w:rsidP="005D443D">
      <w:pPr>
        <w:shd w:val="clear" w:color="auto" w:fill="FFFFFF"/>
        <w:rPr>
          <w:rFonts w:ascii="Cambria" w:hAnsi="Cambria"/>
          <w:color w:val="212529"/>
          <w:szCs w:val="24"/>
        </w:rPr>
      </w:pPr>
    </w:p>
    <w:p w14:paraId="7FF84459" w14:textId="77777777" w:rsidR="005D443D" w:rsidRPr="009C0AFC" w:rsidRDefault="005D443D" w:rsidP="005D443D">
      <w:pPr>
        <w:shd w:val="clear" w:color="auto" w:fill="FFFFFF"/>
        <w:ind w:firstLine="850"/>
        <w:jc w:val="both"/>
        <w:rPr>
          <w:rFonts w:ascii="Cambria" w:hAnsi="Cambria"/>
          <w:color w:val="212529"/>
          <w:szCs w:val="24"/>
        </w:rPr>
      </w:pPr>
      <w:r w:rsidRPr="009C0AFC">
        <w:rPr>
          <w:b/>
          <w:bCs/>
          <w:color w:val="000000"/>
          <w:sz w:val="16"/>
          <w:szCs w:val="16"/>
          <w:lang w:val="pt-BR"/>
        </w:rPr>
        <w:t xml:space="preserve">Jūsų asmens duomenų valdytoja </w:t>
      </w:r>
      <w:r>
        <w:rPr>
          <w:b/>
          <w:bCs/>
          <w:color w:val="000000"/>
          <w:sz w:val="16"/>
          <w:szCs w:val="16"/>
          <w:lang w:val="pt-BR"/>
        </w:rPr>
        <w:t>–</w:t>
      </w:r>
      <w:r w:rsidRPr="009C0AFC">
        <w:rPr>
          <w:color w:val="000000"/>
          <w:sz w:val="16"/>
          <w:szCs w:val="16"/>
          <w:lang w:val="pt-BR"/>
        </w:rPr>
        <w:t> </w:t>
      </w:r>
      <w:r>
        <w:rPr>
          <w:color w:val="000000"/>
          <w:sz w:val="16"/>
          <w:szCs w:val="16"/>
          <w:lang w:val="pt-BR"/>
        </w:rPr>
        <w:t xml:space="preserve">Jurbarko rajono </w:t>
      </w:r>
      <w:r w:rsidRPr="009C0AFC">
        <w:rPr>
          <w:color w:val="000000"/>
          <w:sz w:val="16"/>
          <w:szCs w:val="16"/>
          <w:lang w:val="pt-BR"/>
        </w:rPr>
        <w:t xml:space="preserve">savivaldybės administracija (juridinio asmens kodas </w:t>
      </w:r>
      <w:r w:rsidRPr="002B0EEF">
        <w:rPr>
          <w:sz w:val="16"/>
          <w:szCs w:val="16"/>
        </w:rPr>
        <w:t>188713933</w:t>
      </w:r>
      <w:r w:rsidRPr="009C0AFC">
        <w:rPr>
          <w:color w:val="000000"/>
          <w:sz w:val="16"/>
          <w:szCs w:val="16"/>
          <w:lang w:val="pt-BR"/>
        </w:rPr>
        <w:t xml:space="preserve">, adresas: </w:t>
      </w:r>
      <w:r>
        <w:rPr>
          <w:color w:val="000000"/>
          <w:sz w:val="16"/>
          <w:szCs w:val="16"/>
          <w:lang w:val="pt-BR"/>
        </w:rPr>
        <w:t>Dariaus ir Girėno g</w:t>
      </w:r>
      <w:r w:rsidRPr="009C0AFC">
        <w:rPr>
          <w:color w:val="000000"/>
          <w:sz w:val="16"/>
          <w:szCs w:val="16"/>
          <w:lang w:val="pt-BR"/>
        </w:rPr>
        <w:t xml:space="preserve">. </w:t>
      </w:r>
      <w:r>
        <w:rPr>
          <w:color w:val="000000"/>
          <w:sz w:val="16"/>
          <w:szCs w:val="16"/>
          <w:lang w:val="pt-BR"/>
        </w:rPr>
        <w:t>96</w:t>
      </w:r>
      <w:r w:rsidRPr="009C0AFC">
        <w:rPr>
          <w:color w:val="000000"/>
          <w:sz w:val="16"/>
          <w:szCs w:val="16"/>
          <w:lang w:val="pt-BR"/>
        </w:rPr>
        <w:t>, LT-</w:t>
      </w:r>
      <w:r>
        <w:rPr>
          <w:color w:val="000000"/>
          <w:sz w:val="16"/>
          <w:szCs w:val="16"/>
          <w:lang w:val="pt-BR"/>
        </w:rPr>
        <w:t>74187</w:t>
      </w:r>
      <w:r w:rsidRPr="009C0AFC">
        <w:rPr>
          <w:color w:val="000000"/>
          <w:sz w:val="16"/>
          <w:szCs w:val="16"/>
          <w:lang w:val="pt-BR"/>
        </w:rPr>
        <w:t xml:space="preserve"> </w:t>
      </w:r>
      <w:r>
        <w:rPr>
          <w:color w:val="000000"/>
          <w:sz w:val="16"/>
          <w:szCs w:val="16"/>
          <w:lang w:val="pt-BR"/>
        </w:rPr>
        <w:t>Jurbarkas</w:t>
      </w:r>
      <w:r w:rsidRPr="009C0AFC">
        <w:rPr>
          <w:color w:val="000000"/>
          <w:sz w:val="16"/>
          <w:szCs w:val="16"/>
          <w:lang w:val="pt-BR"/>
        </w:rPr>
        <w:t xml:space="preserve">, tel. </w:t>
      </w:r>
      <w:r>
        <w:rPr>
          <w:color w:val="000000"/>
          <w:sz w:val="16"/>
          <w:szCs w:val="16"/>
          <w:lang w:val="pt-BR"/>
        </w:rPr>
        <w:t>+370</w:t>
      </w:r>
      <w:r w:rsidRPr="009C0AFC">
        <w:rPr>
          <w:color w:val="000000"/>
          <w:sz w:val="16"/>
          <w:szCs w:val="16"/>
          <w:lang w:val="pt-BR"/>
        </w:rPr>
        <w:t xml:space="preserve"> </w:t>
      </w:r>
      <w:r>
        <w:rPr>
          <w:color w:val="000000"/>
          <w:sz w:val="16"/>
          <w:szCs w:val="16"/>
          <w:lang w:val="pt-BR"/>
        </w:rPr>
        <w:t>447</w:t>
      </w:r>
      <w:r w:rsidRPr="009C0AFC">
        <w:rPr>
          <w:color w:val="000000"/>
          <w:sz w:val="16"/>
          <w:szCs w:val="16"/>
          <w:lang w:val="pt-BR"/>
        </w:rPr>
        <w:t xml:space="preserve"> </w:t>
      </w:r>
      <w:r>
        <w:rPr>
          <w:color w:val="000000"/>
          <w:sz w:val="16"/>
          <w:szCs w:val="16"/>
          <w:lang w:val="pt-BR"/>
        </w:rPr>
        <w:t>70153</w:t>
      </w:r>
      <w:r w:rsidRPr="009C0AFC">
        <w:rPr>
          <w:color w:val="000000"/>
          <w:sz w:val="16"/>
          <w:szCs w:val="16"/>
          <w:lang w:val="pt-BR"/>
        </w:rPr>
        <w:t>, el. p. </w:t>
      </w:r>
      <w:r>
        <w:rPr>
          <w:color w:val="000000"/>
          <w:sz w:val="16"/>
          <w:szCs w:val="16"/>
          <w:lang w:val="pt-BR"/>
        </w:rPr>
        <w:t>info</w:t>
      </w:r>
      <w:r>
        <w:rPr>
          <w:color w:val="000000"/>
          <w:sz w:val="16"/>
          <w:szCs w:val="16"/>
          <w:lang w:val="en-US"/>
        </w:rPr>
        <w:t>@jurbarkas.lt</w:t>
      </w:r>
      <w:r w:rsidRPr="009C0AFC">
        <w:rPr>
          <w:color w:val="000000"/>
          <w:sz w:val="16"/>
          <w:szCs w:val="16"/>
          <w:lang w:val="pt-BR"/>
        </w:rPr>
        <w:t>.</w:t>
      </w:r>
    </w:p>
    <w:p w14:paraId="72630A88" w14:textId="77777777" w:rsidR="005D443D" w:rsidRPr="009C0AFC" w:rsidRDefault="005D443D" w:rsidP="005D443D">
      <w:pPr>
        <w:shd w:val="clear" w:color="auto" w:fill="FFFFFF"/>
        <w:ind w:firstLine="850"/>
        <w:jc w:val="both"/>
        <w:rPr>
          <w:rFonts w:ascii="Cambria" w:hAnsi="Cambria"/>
          <w:color w:val="212529"/>
          <w:szCs w:val="24"/>
        </w:rPr>
      </w:pPr>
      <w:r w:rsidRPr="009C0AFC">
        <w:rPr>
          <w:b/>
          <w:bCs/>
          <w:color w:val="000000"/>
          <w:sz w:val="16"/>
          <w:szCs w:val="16"/>
          <w:lang w:val="pt-BR"/>
        </w:rPr>
        <w:t>Asmens duomenų tvarkymo tikslas -</w:t>
      </w:r>
      <w:r w:rsidRPr="009C0AFC">
        <w:rPr>
          <w:color w:val="000000"/>
          <w:sz w:val="16"/>
          <w:szCs w:val="16"/>
          <w:lang w:val="pt-BR"/>
        </w:rPr>
        <w:t xml:space="preserve"> nustatyti Jūsų asmens tapatybę ir gauti papildomą informaciją, reikalingą paslaugų teikimui. Jei netvarkysime Jūsų duomenų, negalėsime gauti reikalingos informacijos, todėl neturėsime teisinio pagrindo Jums suteikti prašomų paslaugų. Jūsų duomenys </w:t>
      </w:r>
      <w:r>
        <w:rPr>
          <w:color w:val="000000"/>
          <w:sz w:val="16"/>
          <w:szCs w:val="16"/>
          <w:lang w:val="pt-BR"/>
        </w:rPr>
        <w:t>Jurbarko rajono</w:t>
      </w:r>
      <w:r w:rsidRPr="009C0AFC">
        <w:rPr>
          <w:color w:val="000000"/>
          <w:sz w:val="16"/>
          <w:szCs w:val="16"/>
          <w:lang w:val="pt-BR"/>
        </w:rPr>
        <w:t xml:space="preserve"> savivaldybės administracijoje bus saugomi </w:t>
      </w:r>
      <w:r>
        <w:rPr>
          <w:color w:val="000000"/>
          <w:sz w:val="16"/>
          <w:szCs w:val="16"/>
          <w:lang w:val="pt-BR"/>
        </w:rPr>
        <w:t>Jurbarko rajono</w:t>
      </w:r>
      <w:r w:rsidRPr="009C0AFC">
        <w:rPr>
          <w:color w:val="000000"/>
          <w:sz w:val="16"/>
          <w:szCs w:val="16"/>
          <w:lang w:val="pt-BR"/>
        </w:rPr>
        <w:t xml:space="preserve"> savivaldybės administracijos nustatyta tvarka ir terminais.</w:t>
      </w:r>
    </w:p>
    <w:p w14:paraId="5C97FB84" w14:textId="77777777" w:rsidR="005D443D" w:rsidRPr="009C0AFC" w:rsidRDefault="005D443D" w:rsidP="005D443D">
      <w:pPr>
        <w:shd w:val="clear" w:color="auto" w:fill="FFFFFF"/>
        <w:ind w:firstLine="851"/>
        <w:jc w:val="both"/>
        <w:rPr>
          <w:rFonts w:ascii="Cambria" w:hAnsi="Cambria"/>
          <w:color w:val="212529"/>
          <w:szCs w:val="24"/>
        </w:rPr>
      </w:pPr>
      <w:r w:rsidRPr="009C0AFC">
        <w:rPr>
          <w:color w:val="212529"/>
          <w:sz w:val="16"/>
          <w:szCs w:val="16"/>
          <w:lang w:val="pt-BR"/>
        </w:rPr>
        <w:t>Kreipdmiesi raštu turite teisę prašyti, kad duomenų valdytojas leistų susipažinti su Jūsų asmens duomenimis ir juos ištaisytų arba ištrintų, arba apribotų duomenų tvarkymą, taip pat turite teisę nesutikti, kad duomenys būtų tvarkomi, teisę perkelti duomenis, teisę atšaukti duotą sutikimą bei teisę pateikti skundą Valstybinei duomenų apsaugos inspekcijai (L. Sapiegos g. 17, 10312 Vilnius, el. p. </w:t>
      </w:r>
      <w:hyperlink r:id="rId9" w:history="1">
        <w:r w:rsidRPr="009B0A62">
          <w:rPr>
            <w:rStyle w:val="Hipersaitas"/>
            <w:sz w:val="16"/>
            <w:szCs w:val="16"/>
            <w:lang w:val="pt-BR"/>
          </w:rPr>
          <w:t>ada@ada.lt</w:t>
        </w:r>
      </w:hyperlink>
      <w:r w:rsidRPr="009C0AFC">
        <w:rPr>
          <w:color w:val="212529"/>
          <w:sz w:val="16"/>
          <w:szCs w:val="16"/>
          <w:lang w:val="pt-BR"/>
        </w:rPr>
        <w:t>) </w:t>
      </w:r>
      <w:r w:rsidRPr="009C0AFC">
        <w:rPr>
          <w:color w:val="212529"/>
          <w:sz w:val="16"/>
          <w:szCs w:val="16"/>
        </w:rPr>
        <w:t>ar pasikonsultuoti su asmens duomenų apsaugos pareigūnu el. p. </w:t>
      </w:r>
      <w:hyperlink r:id="rId10" w:history="1">
        <w:r w:rsidRPr="009C0AFC">
          <w:rPr>
            <w:sz w:val="16"/>
            <w:szCs w:val="16"/>
            <w:u w:val="single"/>
          </w:rPr>
          <w:t>duomenuapsauga@vilnius.lt</w:t>
        </w:r>
      </w:hyperlink>
      <w:r w:rsidRPr="009C0AFC">
        <w:rPr>
          <w:color w:val="212529"/>
          <w:sz w:val="16"/>
          <w:szCs w:val="16"/>
        </w:rPr>
        <w:t>.</w:t>
      </w:r>
    </w:p>
    <w:p w14:paraId="4D98D763" w14:textId="77777777" w:rsidR="005D443D" w:rsidRDefault="005D443D" w:rsidP="005D443D">
      <w:pPr>
        <w:shd w:val="clear" w:color="auto" w:fill="FFFFFF"/>
        <w:ind w:firstLine="851"/>
      </w:pPr>
      <w:r w:rsidRPr="009C0AFC">
        <w:rPr>
          <w:color w:val="212529"/>
          <w:sz w:val="16"/>
          <w:szCs w:val="16"/>
        </w:rPr>
        <w:t>Daugiau informacijos apie duomenų tvarkymą ir teisių įgyvendinimą </w:t>
      </w:r>
      <w:hyperlink r:id="rId11" w:history="1">
        <w:r w:rsidRPr="009B0A62">
          <w:rPr>
            <w:rStyle w:val="Hipersaitas"/>
            <w:sz w:val="16"/>
            <w:szCs w:val="16"/>
          </w:rPr>
          <w:t>www.jurbarkas.lt</w:t>
        </w:r>
      </w:hyperlink>
      <w:r w:rsidRPr="009C0AFC">
        <w:rPr>
          <w:color w:val="212529"/>
          <w:sz w:val="16"/>
          <w:szCs w:val="16"/>
          <w:u w:val="single"/>
        </w:rPr>
        <w:t>.</w:t>
      </w:r>
    </w:p>
    <w:p w14:paraId="4B5DA245" w14:textId="77777777" w:rsidR="005D443D" w:rsidRDefault="005D443D" w:rsidP="0063227B"/>
    <w:sectPr w:rsidR="005D443D" w:rsidSect="003A4DAB">
      <w:headerReference w:type="even" r:id="rId12"/>
      <w:pgSz w:w="11906" w:h="16838" w:code="9"/>
      <w:pgMar w:top="993" w:right="680" w:bottom="1134" w:left="1701" w:header="1134" w:footer="726"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937C4B" w14:textId="77777777" w:rsidR="001C7344" w:rsidRDefault="001C7344">
      <w:r>
        <w:separator/>
      </w:r>
    </w:p>
  </w:endnote>
  <w:endnote w:type="continuationSeparator" w:id="0">
    <w:p w14:paraId="7B33CD6B" w14:textId="77777777" w:rsidR="001C7344" w:rsidRDefault="001C73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BA"/>
    <w:family w:val="swiss"/>
    <w:pitch w:val="variable"/>
    <w:sig w:usb0="E4002EFF" w:usb1="C200247B" w:usb2="00000009" w:usb3="00000000" w:csb0="000001FF" w:csb1="00000000"/>
  </w:font>
  <w:font w:name="Calibri">
    <w:panose1 w:val="020F05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46E1CF" w14:textId="77777777" w:rsidR="001C7344" w:rsidRDefault="001C7344">
      <w:r>
        <w:separator/>
      </w:r>
    </w:p>
  </w:footnote>
  <w:footnote w:type="continuationSeparator" w:id="0">
    <w:p w14:paraId="4AE16607" w14:textId="77777777" w:rsidR="001C7344" w:rsidRDefault="001C734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6C86B4" w14:textId="77777777" w:rsidR="00FC1CD3" w:rsidRDefault="00165F15">
    <w:pPr>
      <w:pStyle w:val="Antrats"/>
      <w:framePr w:wrap="around" w:vAnchor="text" w:hAnchor="margin" w:xAlign="center" w:y="1"/>
      <w:rPr>
        <w:rStyle w:val="Puslapionumeris"/>
      </w:rPr>
    </w:pPr>
    <w:r>
      <w:rPr>
        <w:rStyle w:val="Puslapionumeris"/>
      </w:rPr>
      <w:fldChar w:fldCharType="begin"/>
    </w:r>
    <w:r w:rsidR="00F20019">
      <w:rPr>
        <w:rStyle w:val="Puslapionumeris"/>
      </w:rPr>
      <w:instrText xml:space="preserve">PAGE  </w:instrText>
    </w:r>
    <w:r>
      <w:rPr>
        <w:rStyle w:val="Puslapionumeris"/>
      </w:rPr>
      <w:fldChar w:fldCharType="end"/>
    </w:r>
  </w:p>
  <w:p w14:paraId="1078A067" w14:textId="77777777" w:rsidR="00FC1CD3" w:rsidRDefault="00FC1CD3">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3B2DC7"/>
    <w:multiLevelType w:val="hybridMultilevel"/>
    <w:tmpl w:val="BAE4677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44A308A"/>
    <w:multiLevelType w:val="multilevel"/>
    <w:tmpl w:val="9A2038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C2F1B78"/>
    <w:multiLevelType w:val="hybridMultilevel"/>
    <w:tmpl w:val="05480518"/>
    <w:lvl w:ilvl="0" w:tplc="A1B4F39C">
      <w:numFmt w:val="bullet"/>
      <w:lvlText w:val="-"/>
      <w:lvlJc w:val="left"/>
      <w:pPr>
        <w:tabs>
          <w:tab w:val="num" w:pos="600"/>
        </w:tabs>
        <w:ind w:left="60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4D56947"/>
    <w:multiLevelType w:val="hybridMultilevel"/>
    <w:tmpl w:val="09EC20C8"/>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 w15:restartNumberingAfterBreak="0">
    <w:nsid w:val="1550563D"/>
    <w:multiLevelType w:val="multilevel"/>
    <w:tmpl w:val="6D12B2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F180B28"/>
    <w:multiLevelType w:val="hybridMultilevel"/>
    <w:tmpl w:val="96AAA746"/>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2F8C4EC7"/>
    <w:multiLevelType w:val="multilevel"/>
    <w:tmpl w:val="BD3AD0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68F4D81"/>
    <w:multiLevelType w:val="hybridMultilevel"/>
    <w:tmpl w:val="2B4A4034"/>
    <w:lvl w:ilvl="0" w:tplc="8DA476F6">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8" w15:restartNumberingAfterBreak="0">
    <w:nsid w:val="430E27C1"/>
    <w:multiLevelType w:val="singleLevel"/>
    <w:tmpl w:val="0409000F"/>
    <w:lvl w:ilvl="0">
      <w:start w:val="1"/>
      <w:numFmt w:val="decimal"/>
      <w:lvlText w:val="%1."/>
      <w:lvlJc w:val="left"/>
      <w:pPr>
        <w:tabs>
          <w:tab w:val="num" w:pos="360"/>
        </w:tabs>
        <w:ind w:left="360" w:hanging="360"/>
      </w:pPr>
    </w:lvl>
  </w:abstractNum>
  <w:abstractNum w:abstractNumId="9" w15:restartNumberingAfterBreak="0">
    <w:nsid w:val="48A53192"/>
    <w:multiLevelType w:val="hybridMultilevel"/>
    <w:tmpl w:val="EEF016B0"/>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0" w15:restartNumberingAfterBreak="0">
    <w:nsid w:val="4D30698C"/>
    <w:multiLevelType w:val="multilevel"/>
    <w:tmpl w:val="F8BABD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60124D25"/>
    <w:multiLevelType w:val="hybridMultilevel"/>
    <w:tmpl w:val="9FD06F0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636321F2"/>
    <w:multiLevelType w:val="hybridMultilevel"/>
    <w:tmpl w:val="DC98597E"/>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3" w15:restartNumberingAfterBreak="0">
    <w:nsid w:val="697B677E"/>
    <w:multiLevelType w:val="multilevel"/>
    <w:tmpl w:val="830CC4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70652CC6"/>
    <w:multiLevelType w:val="multilevel"/>
    <w:tmpl w:val="EBB07E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8C90E3C"/>
    <w:multiLevelType w:val="hybridMultilevel"/>
    <w:tmpl w:val="B0B6D30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7F261F75"/>
    <w:multiLevelType w:val="hybridMultilevel"/>
    <w:tmpl w:val="3E70C44C"/>
    <w:lvl w:ilvl="0" w:tplc="A1B4F39C">
      <w:numFmt w:val="bullet"/>
      <w:lvlText w:val="-"/>
      <w:lvlJc w:val="left"/>
      <w:pPr>
        <w:tabs>
          <w:tab w:val="num" w:pos="600"/>
        </w:tabs>
        <w:ind w:left="600" w:hanging="360"/>
      </w:pPr>
      <w:rPr>
        <w:rFonts w:ascii="Times New Roman" w:eastAsia="Times New Roman" w:hAnsi="Times New Roman" w:cs="Times New Roman" w:hint="default"/>
      </w:rPr>
    </w:lvl>
    <w:lvl w:ilvl="1" w:tplc="04090003" w:tentative="1">
      <w:start w:val="1"/>
      <w:numFmt w:val="bullet"/>
      <w:lvlText w:val="o"/>
      <w:lvlJc w:val="left"/>
      <w:pPr>
        <w:tabs>
          <w:tab w:val="num" w:pos="1320"/>
        </w:tabs>
        <w:ind w:left="1320" w:hanging="360"/>
      </w:pPr>
      <w:rPr>
        <w:rFonts w:ascii="Courier New" w:hAnsi="Courier New" w:hint="default"/>
      </w:rPr>
    </w:lvl>
    <w:lvl w:ilvl="2" w:tplc="04090005" w:tentative="1">
      <w:start w:val="1"/>
      <w:numFmt w:val="bullet"/>
      <w:lvlText w:val=""/>
      <w:lvlJc w:val="left"/>
      <w:pPr>
        <w:tabs>
          <w:tab w:val="num" w:pos="2040"/>
        </w:tabs>
        <w:ind w:left="2040" w:hanging="360"/>
      </w:pPr>
      <w:rPr>
        <w:rFonts w:ascii="Wingdings" w:hAnsi="Wingdings" w:hint="default"/>
      </w:rPr>
    </w:lvl>
    <w:lvl w:ilvl="3" w:tplc="04090001" w:tentative="1">
      <w:start w:val="1"/>
      <w:numFmt w:val="bullet"/>
      <w:lvlText w:val=""/>
      <w:lvlJc w:val="left"/>
      <w:pPr>
        <w:tabs>
          <w:tab w:val="num" w:pos="2760"/>
        </w:tabs>
        <w:ind w:left="2760" w:hanging="360"/>
      </w:pPr>
      <w:rPr>
        <w:rFonts w:ascii="Symbol" w:hAnsi="Symbol" w:hint="default"/>
      </w:rPr>
    </w:lvl>
    <w:lvl w:ilvl="4" w:tplc="04090003" w:tentative="1">
      <w:start w:val="1"/>
      <w:numFmt w:val="bullet"/>
      <w:lvlText w:val="o"/>
      <w:lvlJc w:val="left"/>
      <w:pPr>
        <w:tabs>
          <w:tab w:val="num" w:pos="3480"/>
        </w:tabs>
        <w:ind w:left="3480" w:hanging="360"/>
      </w:pPr>
      <w:rPr>
        <w:rFonts w:ascii="Courier New" w:hAnsi="Courier New" w:hint="default"/>
      </w:rPr>
    </w:lvl>
    <w:lvl w:ilvl="5" w:tplc="04090005" w:tentative="1">
      <w:start w:val="1"/>
      <w:numFmt w:val="bullet"/>
      <w:lvlText w:val=""/>
      <w:lvlJc w:val="left"/>
      <w:pPr>
        <w:tabs>
          <w:tab w:val="num" w:pos="4200"/>
        </w:tabs>
        <w:ind w:left="4200" w:hanging="360"/>
      </w:pPr>
      <w:rPr>
        <w:rFonts w:ascii="Wingdings" w:hAnsi="Wingdings" w:hint="default"/>
      </w:rPr>
    </w:lvl>
    <w:lvl w:ilvl="6" w:tplc="04090001" w:tentative="1">
      <w:start w:val="1"/>
      <w:numFmt w:val="bullet"/>
      <w:lvlText w:val=""/>
      <w:lvlJc w:val="left"/>
      <w:pPr>
        <w:tabs>
          <w:tab w:val="num" w:pos="4920"/>
        </w:tabs>
        <w:ind w:left="4920" w:hanging="360"/>
      </w:pPr>
      <w:rPr>
        <w:rFonts w:ascii="Symbol" w:hAnsi="Symbol" w:hint="default"/>
      </w:rPr>
    </w:lvl>
    <w:lvl w:ilvl="7" w:tplc="04090003" w:tentative="1">
      <w:start w:val="1"/>
      <w:numFmt w:val="bullet"/>
      <w:lvlText w:val="o"/>
      <w:lvlJc w:val="left"/>
      <w:pPr>
        <w:tabs>
          <w:tab w:val="num" w:pos="5640"/>
        </w:tabs>
        <w:ind w:left="5640" w:hanging="360"/>
      </w:pPr>
      <w:rPr>
        <w:rFonts w:ascii="Courier New" w:hAnsi="Courier New" w:hint="default"/>
      </w:rPr>
    </w:lvl>
    <w:lvl w:ilvl="8" w:tplc="04090005" w:tentative="1">
      <w:start w:val="1"/>
      <w:numFmt w:val="bullet"/>
      <w:lvlText w:val=""/>
      <w:lvlJc w:val="left"/>
      <w:pPr>
        <w:tabs>
          <w:tab w:val="num" w:pos="6360"/>
        </w:tabs>
        <w:ind w:left="6360" w:hanging="360"/>
      </w:pPr>
      <w:rPr>
        <w:rFonts w:ascii="Wingdings" w:hAnsi="Wingdings" w:hint="default"/>
      </w:rPr>
    </w:lvl>
  </w:abstractNum>
  <w:num w:numId="1" w16cid:durableId="1971669132">
    <w:abstractNumId w:val="8"/>
  </w:num>
  <w:num w:numId="2" w16cid:durableId="719403905">
    <w:abstractNumId w:val="5"/>
  </w:num>
  <w:num w:numId="3" w16cid:durableId="116871679">
    <w:abstractNumId w:val="11"/>
  </w:num>
  <w:num w:numId="4" w16cid:durableId="1264725653">
    <w:abstractNumId w:val="2"/>
  </w:num>
  <w:num w:numId="5" w16cid:durableId="1163929109">
    <w:abstractNumId w:val="16"/>
  </w:num>
  <w:num w:numId="6" w16cid:durableId="154883078">
    <w:abstractNumId w:val="15"/>
  </w:num>
  <w:num w:numId="7" w16cid:durableId="781269850">
    <w:abstractNumId w:val="0"/>
  </w:num>
  <w:num w:numId="8" w16cid:durableId="651716664">
    <w:abstractNumId w:val="7"/>
  </w:num>
  <w:num w:numId="9" w16cid:durableId="109931901">
    <w:abstractNumId w:val="12"/>
  </w:num>
  <w:num w:numId="10" w16cid:durableId="362831422">
    <w:abstractNumId w:val="9"/>
  </w:num>
  <w:num w:numId="11" w16cid:durableId="2048677442">
    <w:abstractNumId w:val="14"/>
  </w:num>
  <w:num w:numId="12" w16cid:durableId="794173839">
    <w:abstractNumId w:val="10"/>
  </w:num>
  <w:num w:numId="13" w16cid:durableId="1521776474">
    <w:abstractNumId w:val="1"/>
  </w:num>
  <w:num w:numId="14" w16cid:durableId="1077943755">
    <w:abstractNumId w:val="4"/>
  </w:num>
  <w:num w:numId="15" w16cid:durableId="585113616">
    <w:abstractNumId w:val="13"/>
  </w:num>
  <w:num w:numId="16" w16cid:durableId="1031801829">
    <w:abstractNumId w:val="3"/>
  </w:num>
  <w:num w:numId="17" w16cid:durableId="175566863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720"/>
  <w:hyphenationZone w:val="396"/>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C1CD3"/>
    <w:rsid w:val="00001758"/>
    <w:rsid w:val="000038EF"/>
    <w:rsid w:val="00006AAC"/>
    <w:rsid w:val="0000721B"/>
    <w:rsid w:val="00015722"/>
    <w:rsid w:val="000216D8"/>
    <w:rsid w:val="000258A2"/>
    <w:rsid w:val="00031B2B"/>
    <w:rsid w:val="00033A70"/>
    <w:rsid w:val="0003441C"/>
    <w:rsid w:val="000373C7"/>
    <w:rsid w:val="00042032"/>
    <w:rsid w:val="00043980"/>
    <w:rsid w:val="000464C0"/>
    <w:rsid w:val="00046D39"/>
    <w:rsid w:val="00057508"/>
    <w:rsid w:val="00061A5D"/>
    <w:rsid w:val="00062ADB"/>
    <w:rsid w:val="00064D27"/>
    <w:rsid w:val="00073ECC"/>
    <w:rsid w:val="00075E9A"/>
    <w:rsid w:val="00076A1D"/>
    <w:rsid w:val="000773EB"/>
    <w:rsid w:val="00081593"/>
    <w:rsid w:val="0008421D"/>
    <w:rsid w:val="00085739"/>
    <w:rsid w:val="00094800"/>
    <w:rsid w:val="000A0512"/>
    <w:rsid w:val="000A494E"/>
    <w:rsid w:val="000A635B"/>
    <w:rsid w:val="000B4FCF"/>
    <w:rsid w:val="000C32C1"/>
    <w:rsid w:val="000C4496"/>
    <w:rsid w:val="000C55CD"/>
    <w:rsid w:val="000D6CC8"/>
    <w:rsid w:val="000D6F61"/>
    <w:rsid w:val="000E1D32"/>
    <w:rsid w:val="000E1F44"/>
    <w:rsid w:val="000E7213"/>
    <w:rsid w:val="000E76CB"/>
    <w:rsid w:val="0010176C"/>
    <w:rsid w:val="00107C26"/>
    <w:rsid w:val="00116ECF"/>
    <w:rsid w:val="00117349"/>
    <w:rsid w:val="001203F5"/>
    <w:rsid w:val="00124B53"/>
    <w:rsid w:val="00132DF9"/>
    <w:rsid w:val="0013367C"/>
    <w:rsid w:val="001340FB"/>
    <w:rsid w:val="00135A3C"/>
    <w:rsid w:val="0015078A"/>
    <w:rsid w:val="0015081B"/>
    <w:rsid w:val="00151BCB"/>
    <w:rsid w:val="00152F39"/>
    <w:rsid w:val="00155CB2"/>
    <w:rsid w:val="00161F80"/>
    <w:rsid w:val="0016226A"/>
    <w:rsid w:val="00165F15"/>
    <w:rsid w:val="001672CC"/>
    <w:rsid w:val="00172D6E"/>
    <w:rsid w:val="00174DED"/>
    <w:rsid w:val="00181E5E"/>
    <w:rsid w:val="00182224"/>
    <w:rsid w:val="00186467"/>
    <w:rsid w:val="00190B66"/>
    <w:rsid w:val="001952BC"/>
    <w:rsid w:val="001A0DEA"/>
    <w:rsid w:val="001A27C0"/>
    <w:rsid w:val="001B381B"/>
    <w:rsid w:val="001B3BA6"/>
    <w:rsid w:val="001C7344"/>
    <w:rsid w:val="001D3007"/>
    <w:rsid w:val="001D4EA6"/>
    <w:rsid w:val="001E395E"/>
    <w:rsid w:val="001F0905"/>
    <w:rsid w:val="001F46EB"/>
    <w:rsid w:val="001F59BC"/>
    <w:rsid w:val="00203CFC"/>
    <w:rsid w:val="00207BCB"/>
    <w:rsid w:val="00215585"/>
    <w:rsid w:val="002245B6"/>
    <w:rsid w:val="00226341"/>
    <w:rsid w:val="00227A3F"/>
    <w:rsid w:val="002325F6"/>
    <w:rsid w:val="00234B9B"/>
    <w:rsid w:val="00236481"/>
    <w:rsid w:val="00240431"/>
    <w:rsid w:val="002418D8"/>
    <w:rsid w:val="00241ADA"/>
    <w:rsid w:val="002439BE"/>
    <w:rsid w:val="00246055"/>
    <w:rsid w:val="00251454"/>
    <w:rsid w:val="0026343D"/>
    <w:rsid w:val="00272447"/>
    <w:rsid w:val="00281984"/>
    <w:rsid w:val="002838CC"/>
    <w:rsid w:val="002A0BEE"/>
    <w:rsid w:val="002A56CC"/>
    <w:rsid w:val="002B2416"/>
    <w:rsid w:val="002D2FE7"/>
    <w:rsid w:val="002D6B3D"/>
    <w:rsid w:val="002E1F99"/>
    <w:rsid w:val="002E4CDA"/>
    <w:rsid w:val="002E71AA"/>
    <w:rsid w:val="002F084E"/>
    <w:rsid w:val="002F4A2B"/>
    <w:rsid w:val="002F53CC"/>
    <w:rsid w:val="002F7E49"/>
    <w:rsid w:val="00300B3C"/>
    <w:rsid w:val="003028FD"/>
    <w:rsid w:val="00313834"/>
    <w:rsid w:val="003149EA"/>
    <w:rsid w:val="00317D94"/>
    <w:rsid w:val="00320DCE"/>
    <w:rsid w:val="003217D0"/>
    <w:rsid w:val="00323FE1"/>
    <w:rsid w:val="003259B3"/>
    <w:rsid w:val="00332383"/>
    <w:rsid w:val="00333FD4"/>
    <w:rsid w:val="003373CA"/>
    <w:rsid w:val="003421EA"/>
    <w:rsid w:val="00342C64"/>
    <w:rsid w:val="00343F2D"/>
    <w:rsid w:val="003459E5"/>
    <w:rsid w:val="00354FCC"/>
    <w:rsid w:val="00357E3F"/>
    <w:rsid w:val="003647C8"/>
    <w:rsid w:val="00367313"/>
    <w:rsid w:val="00372033"/>
    <w:rsid w:val="00376143"/>
    <w:rsid w:val="003764E1"/>
    <w:rsid w:val="003822CB"/>
    <w:rsid w:val="003859D7"/>
    <w:rsid w:val="00394ABF"/>
    <w:rsid w:val="00394FD0"/>
    <w:rsid w:val="00396E56"/>
    <w:rsid w:val="003A08A7"/>
    <w:rsid w:val="003A3DE0"/>
    <w:rsid w:val="003A4DAB"/>
    <w:rsid w:val="003A7F59"/>
    <w:rsid w:val="003B0B13"/>
    <w:rsid w:val="003B2523"/>
    <w:rsid w:val="003B6F4A"/>
    <w:rsid w:val="003C02F3"/>
    <w:rsid w:val="003C632C"/>
    <w:rsid w:val="003D1F8F"/>
    <w:rsid w:val="003D484F"/>
    <w:rsid w:val="003E4F8B"/>
    <w:rsid w:val="003E54A7"/>
    <w:rsid w:val="003F041A"/>
    <w:rsid w:val="003F1305"/>
    <w:rsid w:val="003F30A5"/>
    <w:rsid w:val="004003BA"/>
    <w:rsid w:val="00406D70"/>
    <w:rsid w:val="004160A2"/>
    <w:rsid w:val="004179BC"/>
    <w:rsid w:val="00433481"/>
    <w:rsid w:val="00433D3F"/>
    <w:rsid w:val="00434B34"/>
    <w:rsid w:val="00434CEF"/>
    <w:rsid w:val="00435AC9"/>
    <w:rsid w:val="00435B30"/>
    <w:rsid w:val="0044429E"/>
    <w:rsid w:val="004448E0"/>
    <w:rsid w:val="00445CDE"/>
    <w:rsid w:val="00454723"/>
    <w:rsid w:val="00457C5B"/>
    <w:rsid w:val="00460718"/>
    <w:rsid w:val="00464871"/>
    <w:rsid w:val="00476292"/>
    <w:rsid w:val="00477C70"/>
    <w:rsid w:val="004A592E"/>
    <w:rsid w:val="004B0CB9"/>
    <w:rsid w:val="004B0DAA"/>
    <w:rsid w:val="004B1E88"/>
    <w:rsid w:val="004B2369"/>
    <w:rsid w:val="004B3700"/>
    <w:rsid w:val="004B7BDB"/>
    <w:rsid w:val="004C219F"/>
    <w:rsid w:val="004C4004"/>
    <w:rsid w:val="004C537A"/>
    <w:rsid w:val="004D32FA"/>
    <w:rsid w:val="004D359D"/>
    <w:rsid w:val="004D446F"/>
    <w:rsid w:val="004E0F9F"/>
    <w:rsid w:val="004E10CE"/>
    <w:rsid w:val="004E2967"/>
    <w:rsid w:val="004F3108"/>
    <w:rsid w:val="004F43D3"/>
    <w:rsid w:val="004F7C2D"/>
    <w:rsid w:val="00501C69"/>
    <w:rsid w:val="00510D1F"/>
    <w:rsid w:val="00512A97"/>
    <w:rsid w:val="00513F67"/>
    <w:rsid w:val="00516604"/>
    <w:rsid w:val="005209D1"/>
    <w:rsid w:val="00520A16"/>
    <w:rsid w:val="005231DA"/>
    <w:rsid w:val="005358C9"/>
    <w:rsid w:val="00536495"/>
    <w:rsid w:val="00541382"/>
    <w:rsid w:val="00542B92"/>
    <w:rsid w:val="00551276"/>
    <w:rsid w:val="00553547"/>
    <w:rsid w:val="00555E30"/>
    <w:rsid w:val="00561636"/>
    <w:rsid w:val="00566454"/>
    <w:rsid w:val="00570AD7"/>
    <w:rsid w:val="005821F7"/>
    <w:rsid w:val="005917E3"/>
    <w:rsid w:val="00592802"/>
    <w:rsid w:val="0059399C"/>
    <w:rsid w:val="00593FFF"/>
    <w:rsid w:val="005965CE"/>
    <w:rsid w:val="005A4746"/>
    <w:rsid w:val="005B2122"/>
    <w:rsid w:val="005B563F"/>
    <w:rsid w:val="005B77D6"/>
    <w:rsid w:val="005C1AFE"/>
    <w:rsid w:val="005C2E98"/>
    <w:rsid w:val="005C31CD"/>
    <w:rsid w:val="005D1F24"/>
    <w:rsid w:val="005D2344"/>
    <w:rsid w:val="005D443D"/>
    <w:rsid w:val="005D5D46"/>
    <w:rsid w:val="005E420D"/>
    <w:rsid w:val="005E57AA"/>
    <w:rsid w:val="005F13F0"/>
    <w:rsid w:val="006002FA"/>
    <w:rsid w:val="006046BD"/>
    <w:rsid w:val="006131CB"/>
    <w:rsid w:val="00613CB7"/>
    <w:rsid w:val="0061410A"/>
    <w:rsid w:val="0061597D"/>
    <w:rsid w:val="0063227B"/>
    <w:rsid w:val="00641E12"/>
    <w:rsid w:val="0064578D"/>
    <w:rsid w:val="0065091F"/>
    <w:rsid w:val="00664A38"/>
    <w:rsid w:val="0067217D"/>
    <w:rsid w:val="00673C21"/>
    <w:rsid w:val="00685183"/>
    <w:rsid w:val="00686E66"/>
    <w:rsid w:val="00697C0A"/>
    <w:rsid w:val="00697D48"/>
    <w:rsid w:val="006A1A56"/>
    <w:rsid w:val="006A29E6"/>
    <w:rsid w:val="006A3C7B"/>
    <w:rsid w:val="006B399A"/>
    <w:rsid w:val="006B72D3"/>
    <w:rsid w:val="006D58B7"/>
    <w:rsid w:val="006D69F0"/>
    <w:rsid w:val="006E601D"/>
    <w:rsid w:val="006F35F0"/>
    <w:rsid w:val="006F4A0E"/>
    <w:rsid w:val="0070346D"/>
    <w:rsid w:val="00703B72"/>
    <w:rsid w:val="00714E75"/>
    <w:rsid w:val="007177C5"/>
    <w:rsid w:val="00726E73"/>
    <w:rsid w:val="0073170A"/>
    <w:rsid w:val="00732616"/>
    <w:rsid w:val="00734333"/>
    <w:rsid w:val="00735BF9"/>
    <w:rsid w:val="007419B2"/>
    <w:rsid w:val="00744E20"/>
    <w:rsid w:val="0074513F"/>
    <w:rsid w:val="007457FF"/>
    <w:rsid w:val="007719FF"/>
    <w:rsid w:val="00771DAD"/>
    <w:rsid w:val="00774DC4"/>
    <w:rsid w:val="007860A8"/>
    <w:rsid w:val="00790453"/>
    <w:rsid w:val="007921C0"/>
    <w:rsid w:val="00793057"/>
    <w:rsid w:val="007A197E"/>
    <w:rsid w:val="007B773B"/>
    <w:rsid w:val="007C3A3F"/>
    <w:rsid w:val="007C3DAC"/>
    <w:rsid w:val="007C5341"/>
    <w:rsid w:val="007D01D6"/>
    <w:rsid w:val="007E13A9"/>
    <w:rsid w:val="007E57D4"/>
    <w:rsid w:val="007F1F1E"/>
    <w:rsid w:val="007F3C2B"/>
    <w:rsid w:val="007F5093"/>
    <w:rsid w:val="007F56E2"/>
    <w:rsid w:val="00801C9A"/>
    <w:rsid w:val="008030DA"/>
    <w:rsid w:val="0081042A"/>
    <w:rsid w:val="008151AB"/>
    <w:rsid w:val="0082575F"/>
    <w:rsid w:val="00832B07"/>
    <w:rsid w:val="00833443"/>
    <w:rsid w:val="00834580"/>
    <w:rsid w:val="0084331F"/>
    <w:rsid w:val="008554EA"/>
    <w:rsid w:val="008564C3"/>
    <w:rsid w:val="00857A58"/>
    <w:rsid w:val="00857F38"/>
    <w:rsid w:val="00865482"/>
    <w:rsid w:val="00875800"/>
    <w:rsid w:val="008758B4"/>
    <w:rsid w:val="008770DC"/>
    <w:rsid w:val="00884678"/>
    <w:rsid w:val="00886BBC"/>
    <w:rsid w:val="00886E2F"/>
    <w:rsid w:val="008920F4"/>
    <w:rsid w:val="00892223"/>
    <w:rsid w:val="008962CF"/>
    <w:rsid w:val="00896E6B"/>
    <w:rsid w:val="00897C6D"/>
    <w:rsid w:val="008A3931"/>
    <w:rsid w:val="008A4BEF"/>
    <w:rsid w:val="008A7972"/>
    <w:rsid w:val="008B0D02"/>
    <w:rsid w:val="008B5E17"/>
    <w:rsid w:val="008B7173"/>
    <w:rsid w:val="008C14D1"/>
    <w:rsid w:val="008C2222"/>
    <w:rsid w:val="008C4BDA"/>
    <w:rsid w:val="008C7ADA"/>
    <w:rsid w:val="008D1BC9"/>
    <w:rsid w:val="008D5704"/>
    <w:rsid w:val="008E56DC"/>
    <w:rsid w:val="008E7416"/>
    <w:rsid w:val="008F1C69"/>
    <w:rsid w:val="008F38B6"/>
    <w:rsid w:val="008F41AE"/>
    <w:rsid w:val="008F651B"/>
    <w:rsid w:val="009003C3"/>
    <w:rsid w:val="00906554"/>
    <w:rsid w:val="00911054"/>
    <w:rsid w:val="00923CAC"/>
    <w:rsid w:val="00930BCB"/>
    <w:rsid w:val="00931D64"/>
    <w:rsid w:val="0093337F"/>
    <w:rsid w:val="00941347"/>
    <w:rsid w:val="0094356E"/>
    <w:rsid w:val="009537BA"/>
    <w:rsid w:val="009545C9"/>
    <w:rsid w:val="00955CB4"/>
    <w:rsid w:val="009570F9"/>
    <w:rsid w:val="0096063D"/>
    <w:rsid w:val="0096266A"/>
    <w:rsid w:val="0096547A"/>
    <w:rsid w:val="0097447C"/>
    <w:rsid w:val="00974509"/>
    <w:rsid w:val="009748C9"/>
    <w:rsid w:val="009757CC"/>
    <w:rsid w:val="00980588"/>
    <w:rsid w:val="0098095A"/>
    <w:rsid w:val="00982FAA"/>
    <w:rsid w:val="00986363"/>
    <w:rsid w:val="00986A59"/>
    <w:rsid w:val="00992B19"/>
    <w:rsid w:val="009A39F2"/>
    <w:rsid w:val="009A6D33"/>
    <w:rsid w:val="009B3ABF"/>
    <w:rsid w:val="009B5344"/>
    <w:rsid w:val="009C2913"/>
    <w:rsid w:val="009C54D4"/>
    <w:rsid w:val="009C68F2"/>
    <w:rsid w:val="009D5905"/>
    <w:rsid w:val="009E0D67"/>
    <w:rsid w:val="009F60E7"/>
    <w:rsid w:val="00A01C31"/>
    <w:rsid w:val="00A1347F"/>
    <w:rsid w:val="00A138AE"/>
    <w:rsid w:val="00A151E4"/>
    <w:rsid w:val="00A25A27"/>
    <w:rsid w:val="00A30959"/>
    <w:rsid w:val="00A31AA9"/>
    <w:rsid w:val="00A40194"/>
    <w:rsid w:val="00A40745"/>
    <w:rsid w:val="00A41B27"/>
    <w:rsid w:val="00A41DF8"/>
    <w:rsid w:val="00A50EB5"/>
    <w:rsid w:val="00A571B4"/>
    <w:rsid w:val="00A60B17"/>
    <w:rsid w:val="00A60BF2"/>
    <w:rsid w:val="00A60FA5"/>
    <w:rsid w:val="00A61F57"/>
    <w:rsid w:val="00A621CD"/>
    <w:rsid w:val="00A7421C"/>
    <w:rsid w:val="00A75D28"/>
    <w:rsid w:val="00A85052"/>
    <w:rsid w:val="00A93FA4"/>
    <w:rsid w:val="00AA3BDF"/>
    <w:rsid w:val="00AA3D81"/>
    <w:rsid w:val="00AA5AE3"/>
    <w:rsid w:val="00AA76A6"/>
    <w:rsid w:val="00AC70ED"/>
    <w:rsid w:val="00AD09FB"/>
    <w:rsid w:val="00AD73BE"/>
    <w:rsid w:val="00AD7C4E"/>
    <w:rsid w:val="00AE072A"/>
    <w:rsid w:val="00AE1124"/>
    <w:rsid w:val="00AE1965"/>
    <w:rsid w:val="00AE2064"/>
    <w:rsid w:val="00AE3E19"/>
    <w:rsid w:val="00AE4BED"/>
    <w:rsid w:val="00AE61D9"/>
    <w:rsid w:val="00B00706"/>
    <w:rsid w:val="00B03835"/>
    <w:rsid w:val="00B137E9"/>
    <w:rsid w:val="00B14102"/>
    <w:rsid w:val="00B23088"/>
    <w:rsid w:val="00B233B0"/>
    <w:rsid w:val="00B31B6B"/>
    <w:rsid w:val="00B3497C"/>
    <w:rsid w:val="00B418C7"/>
    <w:rsid w:val="00B42A07"/>
    <w:rsid w:val="00B4387C"/>
    <w:rsid w:val="00B54A3C"/>
    <w:rsid w:val="00B54D4C"/>
    <w:rsid w:val="00B57A83"/>
    <w:rsid w:val="00B65ED2"/>
    <w:rsid w:val="00B668F0"/>
    <w:rsid w:val="00B66E79"/>
    <w:rsid w:val="00B728BD"/>
    <w:rsid w:val="00B76C8B"/>
    <w:rsid w:val="00B77E20"/>
    <w:rsid w:val="00B81EF2"/>
    <w:rsid w:val="00B82C13"/>
    <w:rsid w:val="00B8301A"/>
    <w:rsid w:val="00B83DAA"/>
    <w:rsid w:val="00B8562E"/>
    <w:rsid w:val="00B86F34"/>
    <w:rsid w:val="00B92B25"/>
    <w:rsid w:val="00B951B0"/>
    <w:rsid w:val="00BA627E"/>
    <w:rsid w:val="00BA7260"/>
    <w:rsid w:val="00BA7D22"/>
    <w:rsid w:val="00BB5D15"/>
    <w:rsid w:val="00BB68EB"/>
    <w:rsid w:val="00BC4961"/>
    <w:rsid w:val="00BC64EC"/>
    <w:rsid w:val="00BD567F"/>
    <w:rsid w:val="00BF582B"/>
    <w:rsid w:val="00BF6A50"/>
    <w:rsid w:val="00C0081B"/>
    <w:rsid w:val="00C02331"/>
    <w:rsid w:val="00C0337E"/>
    <w:rsid w:val="00C03E05"/>
    <w:rsid w:val="00C04267"/>
    <w:rsid w:val="00C06AB4"/>
    <w:rsid w:val="00C0722E"/>
    <w:rsid w:val="00C13615"/>
    <w:rsid w:val="00C1630A"/>
    <w:rsid w:val="00C2332E"/>
    <w:rsid w:val="00C2633A"/>
    <w:rsid w:val="00C31AC9"/>
    <w:rsid w:val="00C42389"/>
    <w:rsid w:val="00C42BD3"/>
    <w:rsid w:val="00C43EC0"/>
    <w:rsid w:val="00C531AF"/>
    <w:rsid w:val="00C61ACA"/>
    <w:rsid w:val="00C61D7C"/>
    <w:rsid w:val="00C63824"/>
    <w:rsid w:val="00C64770"/>
    <w:rsid w:val="00C7179E"/>
    <w:rsid w:val="00C76C50"/>
    <w:rsid w:val="00C800F0"/>
    <w:rsid w:val="00C81E49"/>
    <w:rsid w:val="00C83B11"/>
    <w:rsid w:val="00C95C12"/>
    <w:rsid w:val="00C96660"/>
    <w:rsid w:val="00CA3476"/>
    <w:rsid w:val="00CB6EDC"/>
    <w:rsid w:val="00CC0BB5"/>
    <w:rsid w:val="00CC7BF8"/>
    <w:rsid w:val="00CE1D99"/>
    <w:rsid w:val="00CE2BB0"/>
    <w:rsid w:val="00CE349F"/>
    <w:rsid w:val="00CE5B61"/>
    <w:rsid w:val="00D11933"/>
    <w:rsid w:val="00D247A2"/>
    <w:rsid w:val="00D32D0D"/>
    <w:rsid w:val="00D402B6"/>
    <w:rsid w:val="00D41B14"/>
    <w:rsid w:val="00D42F8A"/>
    <w:rsid w:val="00D513AA"/>
    <w:rsid w:val="00D514F1"/>
    <w:rsid w:val="00D527A4"/>
    <w:rsid w:val="00D52EF0"/>
    <w:rsid w:val="00D55709"/>
    <w:rsid w:val="00D66ADB"/>
    <w:rsid w:val="00D75F4B"/>
    <w:rsid w:val="00D82C9A"/>
    <w:rsid w:val="00D97549"/>
    <w:rsid w:val="00DA0452"/>
    <w:rsid w:val="00DB7412"/>
    <w:rsid w:val="00DC38E8"/>
    <w:rsid w:val="00DC71ED"/>
    <w:rsid w:val="00DC79E3"/>
    <w:rsid w:val="00DD4251"/>
    <w:rsid w:val="00DD54DD"/>
    <w:rsid w:val="00DD58E1"/>
    <w:rsid w:val="00DE293E"/>
    <w:rsid w:val="00DE61A5"/>
    <w:rsid w:val="00DF1891"/>
    <w:rsid w:val="00DF4642"/>
    <w:rsid w:val="00DF686D"/>
    <w:rsid w:val="00E01F65"/>
    <w:rsid w:val="00E0742E"/>
    <w:rsid w:val="00E11992"/>
    <w:rsid w:val="00E12D82"/>
    <w:rsid w:val="00E15F15"/>
    <w:rsid w:val="00E20156"/>
    <w:rsid w:val="00E26FC9"/>
    <w:rsid w:val="00E3136B"/>
    <w:rsid w:val="00E41736"/>
    <w:rsid w:val="00E4352B"/>
    <w:rsid w:val="00E45F06"/>
    <w:rsid w:val="00E46E1F"/>
    <w:rsid w:val="00E61AEF"/>
    <w:rsid w:val="00E62DD3"/>
    <w:rsid w:val="00E64E18"/>
    <w:rsid w:val="00E72134"/>
    <w:rsid w:val="00E72754"/>
    <w:rsid w:val="00E729DD"/>
    <w:rsid w:val="00E8548A"/>
    <w:rsid w:val="00E91537"/>
    <w:rsid w:val="00EA6026"/>
    <w:rsid w:val="00EB4A11"/>
    <w:rsid w:val="00ED18C9"/>
    <w:rsid w:val="00ED2FE7"/>
    <w:rsid w:val="00ED48E1"/>
    <w:rsid w:val="00ED6482"/>
    <w:rsid w:val="00EE442B"/>
    <w:rsid w:val="00F1484E"/>
    <w:rsid w:val="00F20019"/>
    <w:rsid w:val="00F27C80"/>
    <w:rsid w:val="00F3053D"/>
    <w:rsid w:val="00F320CA"/>
    <w:rsid w:val="00F3373F"/>
    <w:rsid w:val="00F40651"/>
    <w:rsid w:val="00F4090D"/>
    <w:rsid w:val="00F4093E"/>
    <w:rsid w:val="00F41826"/>
    <w:rsid w:val="00F41993"/>
    <w:rsid w:val="00F41A98"/>
    <w:rsid w:val="00F4316F"/>
    <w:rsid w:val="00F53FE1"/>
    <w:rsid w:val="00F6384B"/>
    <w:rsid w:val="00F67640"/>
    <w:rsid w:val="00F723FE"/>
    <w:rsid w:val="00F74F2F"/>
    <w:rsid w:val="00F75C89"/>
    <w:rsid w:val="00F75E01"/>
    <w:rsid w:val="00F7723D"/>
    <w:rsid w:val="00F929B2"/>
    <w:rsid w:val="00F931C0"/>
    <w:rsid w:val="00FA1DF7"/>
    <w:rsid w:val="00FA3B9B"/>
    <w:rsid w:val="00FB0BBB"/>
    <w:rsid w:val="00FB0DF0"/>
    <w:rsid w:val="00FB6B02"/>
    <w:rsid w:val="00FB7BCB"/>
    <w:rsid w:val="00FC0148"/>
    <w:rsid w:val="00FC0B9F"/>
    <w:rsid w:val="00FC1CD3"/>
    <w:rsid w:val="00FC58BB"/>
    <w:rsid w:val="00FC763D"/>
    <w:rsid w:val="00FD0852"/>
    <w:rsid w:val="00FD0B8E"/>
    <w:rsid w:val="00FD0CCD"/>
    <w:rsid w:val="00FD2657"/>
    <w:rsid w:val="00FD4EFC"/>
    <w:rsid w:val="00FD77F2"/>
    <w:rsid w:val="00FE1088"/>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0F5663E"/>
  <w15:docId w15:val="{5DB70335-F5A5-4BB3-9451-E6E42BF7EE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rsid w:val="00FC1CD3"/>
    <w:rPr>
      <w:sz w:val="24"/>
    </w:rPr>
  </w:style>
  <w:style w:type="paragraph" w:styleId="Antrat1">
    <w:name w:val="heading 1"/>
    <w:basedOn w:val="prastasis"/>
    <w:next w:val="prastasis"/>
    <w:link w:val="Antrat1Diagrama"/>
    <w:qFormat/>
    <w:rsid w:val="00FC1CD3"/>
    <w:pPr>
      <w:keepNext/>
      <w:jc w:val="center"/>
      <w:outlineLvl w:val="0"/>
    </w:pPr>
    <w:rPr>
      <w:b/>
      <w:lang w:val="en-US"/>
    </w:rPr>
  </w:style>
  <w:style w:type="paragraph" w:styleId="Antrat3">
    <w:name w:val="heading 3"/>
    <w:basedOn w:val="prastasis"/>
    <w:next w:val="prastasis"/>
    <w:qFormat/>
    <w:rsid w:val="00FC1CD3"/>
    <w:pPr>
      <w:keepNext/>
      <w:jc w:val="center"/>
      <w:outlineLvl w:val="2"/>
    </w:pPr>
    <w:rPr>
      <w:b/>
      <w:szCs w:val="2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rsid w:val="00FC1CD3"/>
    <w:pPr>
      <w:tabs>
        <w:tab w:val="center" w:pos="4153"/>
        <w:tab w:val="right" w:pos="8306"/>
      </w:tabs>
    </w:pPr>
  </w:style>
  <w:style w:type="paragraph" w:styleId="Porat">
    <w:name w:val="footer"/>
    <w:basedOn w:val="prastasis"/>
    <w:rsid w:val="00FC1CD3"/>
    <w:pPr>
      <w:tabs>
        <w:tab w:val="center" w:pos="4153"/>
        <w:tab w:val="right" w:pos="8306"/>
      </w:tabs>
    </w:pPr>
  </w:style>
  <w:style w:type="character" w:styleId="Hipersaitas">
    <w:name w:val="Hyperlink"/>
    <w:rsid w:val="00FC1CD3"/>
    <w:rPr>
      <w:color w:val="auto"/>
      <w:u w:val="none"/>
    </w:rPr>
  </w:style>
  <w:style w:type="character" w:styleId="Puslapionumeris">
    <w:name w:val="page number"/>
    <w:basedOn w:val="Numatytasispastraiposriftas"/>
    <w:rsid w:val="00FC1CD3"/>
  </w:style>
  <w:style w:type="paragraph" w:styleId="Pagrindiniotekstotrauka">
    <w:name w:val="Body Text Indent"/>
    <w:basedOn w:val="prastasis"/>
    <w:rsid w:val="00FC1CD3"/>
    <w:pPr>
      <w:ind w:firstLine="851"/>
    </w:pPr>
  </w:style>
  <w:style w:type="paragraph" w:styleId="Pagrindinistekstas">
    <w:name w:val="Body Text"/>
    <w:basedOn w:val="prastasis"/>
    <w:rsid w:val="00FC1CD3"/>
    <w:pPr>
      <w:jc w:val="both"/>
    </w:pPr>
  </w:style>
  <w:style w:type="paragraph" w:styleId="Pavadinimas">
    <w:name w:val="Title"/>
    <w:basedOn w:val="prastasis"/>
    <w:link w:val="PavadinimasDiagrama"/>
    <w:qFormat/>
    <w:rsid w:val="00FC1CD3"/>
    <w:pPr>
      <w:jc w:val="center"/>
    </w:pPr>
    <w:rPr>
      <w:b/>
      <w:bCs/>
      <w:szCs w:val="24"/>
      <w:lang w:val="en-US"/>
    </w:rPr>
  </w:style>
  <w:style w:type="paragraph" w:styleId="Pagrindiniotekstotrauka2">
    <w:name w:val="Body Text Indent 2"/>
    <w:basedOn w:val="prastasis"/>
    <w:rsid w:val="00FC1CD3"/>
    <w:pPr>
      <w:spacing w:before="120" w:after="120"/>
      <w:ind w:firstLine="720"/>
      <w:jc w:val="both"/>
    </w:pPr>
    <w:rPr>
      <w:szCs w:val="24"/>
    </w:rPr>
  </w:style>
  <w:style w:type="paragraph" w:styleId="Pagrindinistekstas2">
    <w:name w:val="Body Text 2"/>
    <w:basedOn w:val="prastasis"/>
    <w:rsid w:val="00FC1CD3"/>
    <w:pPr>
      <w:jc w:val="both"/>
    </w:pPr>
    <w:rPr>
      <w:sz w:val="22"/>
    </w:rPr>
  </w:style>
  <w:style w:type="character" w:customStyle="1" w:styleId="Antrat1Diagrama">
    <w:name w:val="Antraštė 1 Diagrama"/>
    <w:link w:val="Antrat1"/>
    <w:rsid w:val="00FC1CD3"/>
    <w:rPr>
      <w:b/>
      <w:sz w:val="24"/>
      <w:lang w:val="en-US" w:eastAsia="en-US"/>
    </w:rPr>
  </w:style>
  <w:style w:type="character" w:customStyle="1" w:styleId="AntratsDiagrama">
    <w:name w:val="Antraštės Diagrama"/>
    <w:link w:val="Antrats"/>
    <w:rsid w:val="00FC1CD3"/>
    <w:rPr>
      <w:sz w:val="24"/>
      <w:lang w:eastAsia="en-US"/>
    </w:rPr>
  </w:style>
  <w:style w:type="paragraph" w:styleId="Paantrat">
    <w:name w:val="Subtitle"/>
    <w:basedOn w:val="prastasis"/>
    <w:link w:val="PaantratDiagrama"/>
    <w:qFormat/>
    <w:rsid w:val="00107C26"/>
    <w:pPr>
      <w:tabs>
        <w:tab w:val="left" w:pos="567"/>
      </w:tabs>
      <w:jc w:val="center"/>
    </w:pPr>
    <w:rPr>
      <w:b/>
      <w:bCs/>
      <w:szCs w:val="24"/>
    </w:rPr>
  </w:style>
  <w:style w:type="character" w:customStyle="1" w:styleId="PaantratDiagrama">
    <w:name w:val="Paantraštė Diagrama"/>
    <w:link w:val="Paantrat"/>
    <w:rsid w:val="00107C26"/>
    <w:rPr>
      <w:b/>
      <w:bCs/>
      <w:sz w:val="24"/>
      <w:szCs w:val="24"/>
      <w:lang w:eastAsia="en-US"/>
    </w:rPr>
  </w:style>
  <w:style w:type="paragraph" w:customStyle="1" w:styleId="Default">
    <w:name w:val="Default"/>
    <w:rsid w:val="00B418C7"/>
    <w:pPr>
      <w:autoSpaceDE w:val="0"/>
      <w:autoSpaceDN w:val="0"/>
      <w:adjustRightInd w:val="0"/>
    </w:pPr>
    <w:rPr>
      <w:color w:val="000000"/>
      <w:sz w:val="24"/>
      <w:szCs w:val="24"/>
    </w:rPr>
  </w:style>
  <w:style w:type="table" w:styleId="Lentelstinklelis">
    <w:name w:val="Table Grid"/>
    <w:basedOn w:val="prastojilentel"/>
    <w:rsid w:val="00B418C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avadinimasDiagrama">
    <w:name w:val="Pavadinimas Diagrama"/>
    <w:link w:val="Pavadinimas"/>
    <w:rsid w:val="002E1F99"/>
    <w:rPr>
      <w:b/>
      <w:bCs/>
      <w:sz w:val="24"/>
      <w:szCs w:val="24"/>
      <w:lang w:val="en-US" w:eastAsia="en-US"/>
    </w:rPr>
  </w:style>
  <w:style w:type="paragraph" w:styleId="Debesliotekstas">
    <w:name w:val="Balloon Text"/>
    <w:basedOn w:val="prastasis"/>
    <w:link w:val="DebesliotekstasDiagrama"/>
    <w:rsid w:val="006A29E6"/>
    <w:rPr>
      <w:rFonts w:ascii="Tahoma" w:hAnsi="Tahoma"/>
      <w:sz w:val="16"/>
      <w:szCs w:val="16"/>
    </w:rPr>
  </w:style>
  <w:style w:type="character" w:customStyle="1" w:styleId="DebesliotekstasDiagrama">
    <w:name w:val="Debesėlio tekstas Diagrama"/>
    <w:link w:val="Debesliotekstas"/>
    <w:rsid w:val="006A29E6"/>
    <w:rPr>
      <w:rFonts w:ascii="Tahoma" w:hAnsi="Tahoma" w:cs="Tahoma"/>
      <w:sz w:val="16"/>
      <w:szCs w:val="16"/>
      <w:lang w:eastAsia="en-US"/>
    </w:rPr>
  </w:style>
  <w:style w:type="paragraph" w:styleId="Sraopastraipa">
    <w:name w:val="List Paragraph"/>
    <w:basedOn w:val="prastasis"/>
    <w:qFormat/>
    <w:rsid w:val="00986A59"/>
    <w:pPr>
      <w:ind w:left="720"/>
      <w:contextualSpacing/>
    </w:pPr>
  </w:style>
  <w:style w:type="paragraph" w:styleId="Betarp">
    <w:name w:val="No Spacing"/>
    <w:qFormat/>
    <w:rsid w:val="00AA5AE3"/>
    <w:rPr>
      <w:sz w:val="24"/>
    </w:rPr>
  </w:style>
  <w:style w:type="character" w:styleId="Komentaronuoroda">
    <w:name w:val="annotation reference"/>
    <w:basedOn w:val="Numatytasispastraiposriftas"/>
    <w:rsid w:val="00C63824"/>
    <w:rPr>
      <w:sz w:val="16"/>
      <w:szCs w:val="16"/>
    </w:rPr>
  </w:style>
  <w:style w:type="paragraph" w:styleId="Komentarotekstas">
    <w:name w:val="annotation text"/>
    <w:basedOn w:val="prastasis"/>
    <w:link w:val="KomentarotekstasDiagrama"/>
    <w:rsid w:val="00C63824"/>
    <w:rPr>
      <w:sz w:val="20"/>
    </w:rPr>
  </w:style>
  <w:style w:type="character" w:customStyle="1" w:styleId="KomentarotekstasDiagrama">
    <w:name w:val="Komentaro tekstas Diagrama"/>
    <w:basedOn w:val="Numatytasispastraiposriftas"/>
    <w:link w:val="Komentarotekstas"/>
    <w:rsid w:val="00C63824"/>
  </w:style>
  <w:style w:type="paragraph" w:styleId="Komentarotema">
    <w:name w:val="annotation subject"/>
    <w:basedOn w:val="Komentarotekstas"/>
    <w:next w:val="Komentarotekstas"/>
    <w:link w:val="KomentarotemaDiagrama"/>
    <w:rsid w:val="00C63824"/>
    <w:rPr>
      <w:b/>
      <w:bCs/>
    </w:rPr>
  </w:style>
  <w:style w:type="character" w:customStyle="1" w:styleId="KomentarotemaDiagrama">
    <w:name w:val="Komentaro tema Diagrama"/>
    <w:basedOn w:val="KomentarotekstasDiagrama"/>
    <w:link w:val="Komentarotema"/>
    <w:rsid w:val="00C63824"/>
    <w:rPr>
      <w:b/>
      <w:bCs/>
    </w:rPr>
  </w:style>
  <w:style w:type="character" w:styleId="Neapdorotaspaminjimas">
    <w:name w:val="Unresolved Mention"/>
    <w:basedOn w:val="Numatytasispastraiposriftas"/>
    <w:uiPriority w:val="99"/>
    <w:semiHidden/>
    <w:unhideWhenUsed/>
    <w:rsid w:val="00FA3B9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980626">
      <w:bodyDiv w:val="1"/>
      <w:marLeft w:val="0"/>
      <w:marRight w:val="0"/>
      <w:marTop w:val="0"/>
      <w:marBottom w:val="0"/>
      <w:divBdr>
        <w:top w:val="none" w:sz="0" w:space="0" w:color="auto"/>
        <w:left w:val="none" w:sz="0" w:space="0" w:color="auto"/>
        <w:bottom w:val="none" w:sz="0" w:space="0" w:color="auto"/>
        <w:right w:val="none" w:sz="0" w:space="0" w:color="auto"/>
      </w:divBdr>
    </w:div>
    <w:div w:id="155852491">
      <w:bodyDiv w:val="1"/>
      <w:marLeft w:val="0"/>
      <w:marRight w:val="0"/>
      <w:marTop w:val="0"/>
      <w:marBottom w:val="0"/>
      <w:divBdr>
        <w:top w:val="none" w:sz="0" w:space="0" w:color="auto"/>
        <w:left w:val="none" w:sz="0" w:space="0" w:color="auto"/>
        <w:bottom w:val="none" w:sz="0" w:space="0" w:color="auto"/>
        <w:right w:val="none" w:sz="0" w:space="0" w:color="auto"/>
      </w:divBdr>
    </w:div>
    <w:div w:id="183324722">
      <w:bodyDiv w:val="1"/>
      <w:marLeft w:val="0"/>
      <w:marRight w:val="0"/>
      <w:marTop w:val="0"/>
      <w:marBottom w:val="0"/>
      <w:divBdr>
        <w:top w:val="none" w:sz="0" w:space="0" w:color="auto"/>
        <w:left w:val="none" w:sz="0" w:space="0" w:color="auto"/>
        <w:bottom w:val="none" w:sz="0" w:space="0" w:color="auto"/>
        <w:right w:val="none" w:sz="0" w:space="0" w:color="auto"/>
      </w:divBdr>
    </w:div>
    <w:div w:id="246765374">
      <w:bodyDiv w:val="1"/>
      <w:marLeft w:val="0"/>
      <w:marRight w:val="0"/>
      <w:marTop w:val="0"/>
      <w:marBottom w:val="0"/>
      <w:divBdr>
        <w:top w:val="none" w:sz="0" w:space="0" w:color="auto"/>
        <w:left w:val="none" w:sz="0" w:space="0" w:color="auto"/>
        <w:bottom w:val="none" w:sz="0" w:space="0" w:color="auto"/>
        <w:right w:val="none" w:sz="0" w:space="0" w:color="auto"/>
      </w:divBdr>
    </w:div>
    <w:div w:id="400255721">
      <w:bodyDiv w:val="1"/>
      <w:marLeft w:val="0"/>
      <w:marRight w:val="0"/>
      <w:marTop w:val="0"/>
      <w:marBottom w:val="0"/>
      <w:divBdr>
        <w:top w:val="none" w:sz="0" w:space="0" w:color="auto"/>
        <w:left w:val="none" w:sz="0" w:space="0" w:color="auto"/>
        <w:bottom w:val="none" w:sz="0" w:space="0" w:color="auto"/>
        <w:right w:val="none" w:sz="0" w:space="0" w:color="auto"/>
      </w:divBdr>
    </w:div>
    <w:div w:id="468674555">
      <w:bodyDiv w:val="1"/>
      <w:marLeft w:val="0"/>
      <w:marRight w:val="0"/>
      <w:marTop w:val="0"/>
      <w:marBottom w:val="0"/>
      <w:divBdr>
        <w:top w:val="none" w:sz="0" w:space="0" w:color="auto"/>
        <w:left w:val="none" w:sz="0" w:space="0" w:color="auto"/>
        <w:bottom w:val="none" w:sz="0" w:space="0" w:color="auto"/>
        <w:right w:val="none" w:sz="0" w:space="0" w:color="auto"/>
      </w:divBdr>
    </w:div>
    <w:div w:id="522865982">
      <w:bodyDiv w:val="1"/>
      <w:marLeft w:val="0"/>
      <w:marRight w:val="0"/>
      <w:marTop w:val="0"/>
      <w:marBottom w:val="0"/>
      <w:divBdr>
        <w:top w:val="none" w:sz="0" w:space="0" w:color="auto"/>
        <w:left w:val="none" w:sz="0" w:space="0" w:color="auto"/>
        <w:bottom w:val="none" w:sz="0" w:space="0" w:color="auto"/>
        <w:right w:val="none" w:sz="0" w:space="0" w:color="auto"/>
      </w:divBdr>
    </w:div>
    <w:div w:id="557131844">
      <w:bodyDiv w:val="1"/>
      <w:marLeft w:val="0"/>
      <w:marRight w:val="0"/>
      <w:marTop w:val="0"/>
      <w:marBottom w:val="0"/>
      <w:divBdr>
        <w:top w:val="none" w:sz="0" w:space="0" w:color="auto"/>
        <w:left w:val="none" w:sz="0" w:space="0" w:color="auto"/>
        <w:bottom w:val="none" w:sz="0" w:space="0" w:color="auto"/>
        <w:right w:val="none" w:sz="0" w:space="0" w:color="auto"/>
      </w:divBdr>
    </w:div>
    <w:div w:id="783619230">
      <w:bodyDiv w:val="1"/>
      <w:marLeft w:val="0"/>
      <w:marRight w:val="0"/>
      <w:marTop w:val="0"/>
      <w:marBottom w:val="0"/>
      <w:divBdr>
        <w:top w:val="none" w:sz="0" w:space="0" w:color="auto"/>
        <w:left w:val="none" w:sz="0" w:space="0" w:color="auto"/>
        <w:bottom w:val="none" w:sz="0" w:space="0" w:color="auto"/>
        <w:right w:val="none" w:sz="0" w:space="0" w:color="auto"/>
      </w:divBdr>
      <w:divsChild>
        <w:div w:id="591595907">
          <w:marLeft w:val="0"/>
          <w:marRight w:val="0"/>
          <w:marTop w:val="0"/>
          <w:marBottom w:val="0"/>
          <w:divBdr>
            <w:top w:val="none" w:sz="0" w:space="0" w:color="auto"/>
            <w:left w:val="none" w:sz="0" w:space="0" w:color="auto"/>
            <w:bottom w:val="none" w:sz="0" w:space="0" w:color="auto"/>
            <w:right w:val="none" w:sz="0" w:space="0" w:color="auto"/>
          </w:divBdr>
        </w:div>
        <w:div w:id="1955286099">
          <w:marLeft w:val="0"/>
          <w:marRight w:val="0"/>
          <w:marTop w:val="0"/>
          <w:marBottom w:val="0"/>
          <w:divBdr>
            <w:top w:val="none" w:sz="0" w:space="0" w:color="auto"/>
            <w:left w:val="none" w:sz="0" w:space="0" w:color="auto"/>
            <w:bottom w:val="none" w:sz="0" w:space="0" w:color="auto"/>
            <w:right w:val="none" w:sz="0" w:space="0" w:color="auto"/>
          </w:divBdr>
        </w:div>
      </w:divsChild>
    </w:div>
    <w:div w:id="1001618896">
      <w:bodyDiv w:val="1"/>
      <w:marLeft w:val="0"/>
      <w:marRight w:val="0"/>
      <w:marTop w:val="0"/>
      <w:marBottom w:val="0"/>
      <w:divBdr>
        <w:top w:val="none" w:sz="0" w:space="0" w:color="auto"/>
        <w:left w:val="none" w:sz="0" w:space="0" w:color="auto"/>
        <w:bottom w:val="none" w:sz="0" w:space="0" w:color="auto"/>
        <w:right w:val="none" w:sz="0" w:space="0" w:color="auto"/>
      </w:divBdr>
    </w:div>
    <w:div w:id="1037581784">
      <w:bodyDiv w:val="1"/>
      <w:marLeft w:val="0"/>
      <w:marRight w:val="0"/>
      <w:marTop w:val="0"/>
      <w:marBottom w:val="0"/>
      <w:divBdr>
        <w:top w:val="none" w:sz="0" w:space="0" w:color="auto"/>
        <w:left w:val="none" w:sz="0" w:space="0" w:color="auto"/>
        <w:bottom w:val="none" w:sz="0" w:space="0" w:color="auto"/>
        <w:right w:val="none" w:sz="0" w:space="0" w:color="auto"/>
      </w:divBdr>
    </w:div>
    <w:div w:id="1069038624">
      <w:bodyDiv w:val="1"/>
      <w:marLeft w:val="0"/>
      <w:marRight w:val="0"/>
      <w:marTop w:val="0"/>
      <w:marBottom w:val="0"/>
      <w:divBdr>
        <w:top w:val="none" w:sz="0" w:space="0" w:color="auto"/>
        <w:left w:val="none" w:sz="0" w:space="0" w:color="auto"/>
        <w:bottom w:val="none" w:sz="0" w:space="0" w:color="auto"/>
        <w:right w:val="none" w:sz="0" w:space="0" w:color="auto"/>
      </w:divBdr>
    </w:div>
    <w:div w:id="1079330517">
      <w:bodyDiv w:val="1"/>
      <w:marLeft w:val="0"/>
      <w:marRight w:val="0"/>
      <w:marTop w:val="0"/>
      <w:marBottom w:val="0"/>
      <w:divBdr>
        <w:top w:val="none" w:sz="0" w:space="0" w:color="auto"/>
        <w:left w:val="none" w:sz="0" w:space="0" w:color="auto"/>
        <w:bottom w:val="none" w:sz="0" w:space="0" w:color="auto"/>
        <w:right w:val="none" w:sz="0" w:space="0" w:color="auto"/>
      </w:divBdr>
    </w:div>
    <w:div w:id="1157383486">
      <w:bodyDiv w:val="1"/>
      <w:marLeft w:val="0"/>
      <w:marRight w:val="0"/>
      <w:marTop w:val="0"/>
      <w:marBottom w:val="0"/>
      <w:divBdr>
        <w:top w:val="none" w:sz="0" w:space="0" w:color="auto"/>
        <w:left w:val="none" w:sz="0" w:space="0" w:color="auto"/>
        <w:bottom w:val="none" w:sz="0" w:space="0" w:color="auto"/>
        <w:right w:val="none" w:sz="0" w:space="0" w:color="auto"/>
      </w:divBdr>
    </w:div>
    <w:div w:id="1176261584">
      <w:bodyDiv w:val="1"/>
      <w:marLeft w:val="0"/>
      <w:marRight w:val="0"/>
      <w:marTop w:val="0"/>
      <w:marBottom w:val="0"/>
      <w:divBdr>
        <w:top w:val="none" w:sz="0" w:space="0" w:color="auto"/>
        <w:left w:val="none" w:sz="0" w:space="0" w:color="auto"/>
        <w:bottom w:val="none" w:sz="0" w:space="0" w:color="auto"/>
        <w:right w:val="none" w:sz="0" w:space="0" w:color="auto"/>
      </w:divBdr>
    </w:div>
    <w:div w:id="1330327768">
      <w:bodyDiv w:val="1"/>
      <w:marLeft w:val="0"/>
      <w:marRight w:val="0"/>
      <w:marTop w:val="0"/>
      <w:marBottom w:val="0"/>
      <w:divBdr>
        <w:top w:val="none" w:sz="0" w:space="0" w:color="auto"/>
        <w:left w:val="none" w:sz="0" w:space="0" w:color="auto"/>
        <w:bottom w:val="none" w:sz="0" w:space="0" w:color="auto"/>
        <w:right w:val="none" w:sz="0" w:space="0" w:color="auto"/>
      </w:divBdr>
    </w:div>
    <w:div w:id="1448348631">
      <w:bodyDiv w:val="1"/>
      <w:marLeft w:val="0"/>
      <w:marRight w:val="0"/>
      <w:marTop w:val="0"/>
      <w:marBottom w:val="0"/>
      <w:divBdr>
        <w:top w:val="none" w:sz="0" w:space="0" w:color="auto"/>
        <w:left w:val="none" w:sz="0" w:space="0" w:color="auto"/>
        <w:bottom w:val="none" w:sz="0" w:space="0" w:color="auto"/>
        <w:right w:val="none" w:sz="0" w:space="0" w:color="auto"/>
      </w:divBdr>
    </w:div>
    <w:div w:id="1541822625">
      <w:bodyDiv w:val="1"/>
      <w:marLeft w:val="0"/>
      <w:marRight w:val="0"/>
      <w:marTop w:val="0"/>
      <w:marBottom w:val="0"/>
      <w:divBdr>
        <w:top w:val="none" w:sz="0" w:space="0" w:color="auto"/>
        <w:left w:val="none" w:sz="0" w:space="0" w:color="auto"/>
        <w:bottom w:val="none" w:sz="0" w:space="0" w:color="auto"/>
        <w:right w:val="none" w:sz="0" w:space="0" w:color="auto"/>
      </w:divBdr>
    </w:div>
    <w:div w:id="1992639269">
      <w:bodyDiv w:val="1"/>
      <w:marLeft w:val="0"/>
      <w:marRight w:val="0"/>
      <w:marTop w:val="0"/>
      <w:marBottom w:val="0"/>
      <w:divBdr>
        <w:top w:val="none" w:sz="0" w:space="0" w:color="auto"/>
        <w:left w:val="none" w:sz="0" w:space="0" w:color="auto"/>
        <w:bottom w:val="none" w:sz="0" w:space="0" w:color="auto"/>
        <w:right w:val="none" w:sz="0" w:space="0" w:color="auto"/>
      </w:divBdr>
    </w:div>
    <w:div w:id="2061199539">
      <w:bodyDiv w:val="1"/>
      <w:marLeft w:val="0"/>
      <w:marRight w:val="0"/>
      <w:marTop w:val="0"/>
      <w:marBottom w:val="0"/>
      <w:divBdr>
        <w:top w:val="none" w:sz="0" w:space="0" w:color="auto"/>
        <w:left w:val="none" w:sz="0" w:space="0" w:color="auto"/>
        <w:bottom w:val="none" w:sz="0" w:space="0" w:color="auto"/>
        <w:right w:val="none" w:sz="0" w:space="0" w:color="auto"/>
      </w:divBdr>
    </w:div>
    <w:div w:id="2065448956">
      <w:bodyDiv w:val="1"/>
      <w:marLeft w:val="0"/>
      <w:marRight w:val="0"/>
      <w:marTop w:val="0"/>
      <w:marBottom w:val="0"/>
      <w:divBdr>
        <w:top w:val="none" w:sz="0" w:space="0" w:color="auto"/>
        <w:left w:val="none" w:sz="0" w:space="0" w:color="auto"/>
        <w:bottom w:val="none" w:sz="0" w:space="0" w:color="auto"/>
        <w:right w:val="none" w:sz="0" w:space="0" w:color="auto"/>
      </w:divBdr>
      <w:divsChild>
        <w:div w:id="1005671936">
          <w:marLeft w:val="0"/>
          <w:marRight w:val="0"/>
          <w:marTop w:val="0"/>
          <w:marBottom w:val="0"/>
          <w:divBdr>
            <w:top w:val="none" w:sz="0" w:space="0" w:color="auto"/>
            <w:left w:val="none" w:sz="0" w:space="0" w:color="auto"/>
            <w:bottom w:val="none" w:sz="0" w:space="0" w:color="auto"/>
            <w:right w:val="none" w:sz="0" w:space="0" w:color="auto"/>
          </w:divBdr>
        </w:div>
        <w:div w:id="159844564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saulius.lapenas@jurbarkas.lt"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jurbarkas.lt" TargetMode="External"/><Relationship Id="rId5" Type="http://schemas.openxmlformats.org/officeDocument/2006/relationships/webSettings" Target="webSettings.xml"/><Relationship Id="rId10" Type="http://schemas.openxmlformats.org/officeDocument/2006/relationships/hyperlink" Target="mailto:duomenuapsauga@vilnius.lt" TargetMode="External"/><Relationship Id="rId4" Type="http://schemas.openxmlformats.org/officeDocument/2006/relationships/settings" Target="settings.xml"/><Relationship Id="rId9" Type="http://schemas.openxmlformats.org/officeDocument/2006/relationships/hyperlink" Target="mailto:ada@ada.lt" TargetMode="Externa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Microsoft%20Office\Templates\atsakymas.dot"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DB557D2-9936-4B18-B560-BE24A13CFE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atsakymas</Template>
  <TotalTime>2</TotalTime>
  <Pages>9</Pages>
  <Words>12675</Words>
  <Characters>7225</Characters>
  <Application>Microsoft Office Word</Application>
  <DocSecurity>0</DocSecurity>
  <Lines>60</Lines>
  <Paragraphs>39</Paragraphs>
  <ScaleCrop>false</ScaleCrop>
  <HeadingPairs>
    <vt:vector size="2" baseType="variant">
      <vt:variant>
        <vt:lpstr>Pavadinimas</vt:lpstr>
      </vt:variant>
      <vt:variant>
        <vt:i4>1</vt:i4>
      </vt:variant>
    </vt:vector>
  </HeadingPairs>
  <TitlesOfParts>
    <vt:vector size="1" baseType="lpstr">
      <vt:lpstr>Del</vt:lpstr>
    </vt:vector>
  </TitlesOfParts>
  <Company>Sveikatos apsaugos ministerija</Company>
  <LinksUpToDate>false</LinksUpToDate>
  <CharactersWithSpaces>19861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Del</dc:title>
  <dc:creator>Egle</dc:creator>
  <cp:lastModifiedBy>Dovilė Dačkauskaitė</cp:lastModifiedBy>
  <cp:revision>2</cp:revision>
  <cp:lastPrinted>2025-04-18T05:31:00Z</cp:lastPrinted>
  <dcterms:created xsi:type="dcterms:W3CDTF">2025-04-29T08:15:00Z</dcterms:created>
  <dcterms:modified xsi:type="dcterms:W3CDTF">2025-04-29T08:15:00Z</dcterms:modified>
</cp:coreProperties>
</file>